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8F007D" w14:textId="2F664808" w:rsidR="007C71AE" w:rsidRPr="00422139" w:rsidRDefault="00422139" w:rsidP="007C71AE">
      <w:pPr>
        <w:tabs>
          <w:tab w:val="left" w:pos="1095"/>
          <w:tab w:val="left" w:pos="1485"/>
        </w:tabs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Supplemental </w:t>
      </w:r>
      <w:r w:rsidR="007C71AE" w:rsidRPr="00422139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Figure 1  </w:t>
      </w:r>
    </w:p>
    <w:p w14:paraId="63126F1C" w14:textId="77777777" w:rsidR="007C71AE" w:rsidRPr="00422139" w:rsidRDefault="007C71AE" w:rsidP="007C71AE">
      <w:pPr>
        <w:tabs>
          <w:tab w:val="left" w:pos="1095"/>
          <w:tab w:val="left" w:pos="1485"/>
        </w:tabs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553D6BBF" w14:textId="2FCAE295" w:rsidR="007C71AE" w:rsidRPr="00422139" w:rsidRDefault="007C71AE" w:rsidP="007C71AE">
      <w:pPr>
        <w:tabs>
          <w:tab w:val="left" w:pos="1095"/>
          <w:tab w:val="left" w:pos="1485"/>
        </w:tabs>
        <w:spacing w:line="480" w:lineRule="auto"/>
        <w:rPr>
          <w:rFonts w:asciiTheme="minorHAnsi" w:hAnsiTheme="minorHAnsi" w:cstheme="minorHAnsi"/>
          <w:i/>
          <w:iCs/>
          <w:sz w:val="22"/>
          <w:szCs w:val="22"/>
        </w:rPr>
      </w:pPr>
      <w:r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Mediational Effects of COVID-19 </w:t>
      </w:r>
      <w:r w:rsid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Risk Region</w:t>
      </w:r>
      <w:r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on Social Well-being through Social Interaction and Depression Symptoms</w:t>
      </w:r>
      <w:r w:rsidR="00543FC4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, Controlling for Country</w:t>
      </w:r>
    </w:p>
    <w:p w14:paraId="16527F78" w14:textId="77777777" w:rsidR="00E63F22" w:rsidRPr="00422139" w:rsidRDefault="00E63F22" w:rsidP="00E63F22">
      <w:pPr>
        <w:rPr>
          <w:rFonts w:asciiTheme="minorHAnsi" w:hAnsiTheme="minorHAnsi" w:cstheme="minorHAnsi"/>
          <w:b/>
          <w:sz w:val="22"/>
          <w:szCs w:val="22"/>
        </w:rPr>
      </w:pPr>
    </w:p>
    <w:p w14:paraId="75F0DEF4" w14:textId="77777777" w:rsidR="00E63F22" w:rsidRPr="00422139" w:rsidRDefault="00E63F22" w:rsidP="00E63F22">
      <w:pPr>
        <w:rPr>
          <w:rFonts w:asciiTheme="minorHAnsi" w:hAnsiTheme="minorHAnsi" w:cstheme="minorHAnsi"/>
          <w:b/>
          <w:sz w:val="22"/>
          <w:szCs w:val="22"/>
        </w:rPr>
      </w:pPr>
    </w:p>
    <w:p w14:paraId="34A637F8" w14:textId="77777777" w:rsidR="00E63F22" w:rsidRPr="00422139" w:rsidRDefault="00E63F22" w:rsidP="00E63F22">
      <w:pPr>
        <w:rPr>
          <w:rFonts w:asciiTheme="minorHAnsi" w:hAnsiTheme="minorHAnsi" w:cstheme="minorHAnsi"/>
          <w:b/>
          <w:sz w:val="22"/>
          <w:szCs w:val="22"/>
        </w:rPr>
      </w:pPr>
      <w:r w:rsidRPr="00422139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3A744C87" wp14:editId="299FA5D7">
                <wp:simplePos x="0" y="0"/>
                <wp:positionH relativeFrom="margin">
                  <wp:align>center</wp:align>
                </wp:positionH>
                <wp:positionV relativeFrom="paragraph">
                  <wp:posOffset>6985</wp:posOffset>
                </wp:positionV>
                <wp:extent cx="1638300" cy="733425"/>
                <wp:effectExtent l="0" t="0" r="19050" b="28575"/>
                <wp:wrapNone/>
                <wp:docPr id="57" name="Text Box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38300" cy="7334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23FC7EE" w14:textId="77777777" w:rsidR="00E63F22" w:rsidRDefault="00E63F22" w:rsidP="00E63F22"/>
                          <w:p w14:paraId="33E5A02C" w14:textId="77777777" w:rsidR="00E63F22" w:rsidRPr="00422139" w:rsidRDefault="00E63F22" w:rsidP="00E63F22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Social Interaction Frequency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A744C87" id="_x0000_t202" coordsize="21600,21600" o:spt="202" path="m,l,21600r21600,l21600,xe">
                <v:stroke joinstyle="miter"/>
                <v:path gradientshapeok="t" o:connecttype="rect"/>
              </v:shapetype>
              <v:shape id="Text Box 57" o:spid="_x0000_s1026" type="#_x0000_t202" style="position:absolute;margin-left:0;margin-top:.55pt;width:129pt;height:57.75pt;z-index:251703296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" filled="f" strokeweight=".5pt">
                <v:textbox>
                  <w:txbxContent>
                    <w:p w14:paraId="123FC7EE" w14:textId="77777777" w:rsidR="00E63F22" w:rsidRDefault="00E63F22" w:rsidP="00E63F22"/>
                    <w:p w14:paraId="33E5A02C" w14:textId="77777777" w:rsidR="00E63F22" w:rsidRPr="00422139" w:rsidRDefault="00E63F22" w:rsidP="00E63F22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Social Interaction Frequency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7BDEC59" w14:textId="77777777" w:rsidR="00E63F22" w:rsidRPr="00422139" w:rsidRDefault="00E63F22" w:rsidP="00E63F22">
      <w:pPr>
        <w:rPr>
          <w:rFonts w:asciiTheme="minorHAnsi" w:hAnsiTheme="minorHAnsi" w:cstheme="minorHAnsi"/>
          <w:b/>
          <w:sz w:val="22"/>
          <w:szCs w:val="22"/>
        </w:rPr>
      </w:pPr>
    </w:p>
    <w:p w14:paraId="7C210891" w14:textId="77777777" w:rsidR="00E63F22" w:rsidRPr="00422139" w:rsidRDefault="00E63F22" w:rsidP="00E63F22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422139">
        <w:rPr>
          <w:rFonts w:asciiTheme="minorHAnsi" w:hAnsiTheme="minorHAnsi" w:cstheme="minorHAnsi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50CB0B7C" wp14:editId="4C51E85C">
                <wp:simplePos x="0" y="0"/>
                <wp:positionH relativeFrom="column">
                  <wp:posOffset>3800475</wp:posOffset>
                </wp:positionH>
                <wp:positionV relativeFrom="paragraph">
                  <wp:posOffset>34290</wp:posOffset>
                </wp:positionV>
                <wp:extent cx="1209675" cy="1695450"/>
                <wp:effectExtent l="0" t="0" r="66675" b="57150"/>
                <wp:wrapNone/>
                <wp:docPr id="58" name="Straight Arrow Connector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09675" cy="169545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0B2A0CE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8" o:spid="_x0000_s1026" type="#_x0000_t32" style="position:absolute;margin-left:299.25pt;margin-top:2.7pt;width:95.25pt;height:133.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" strokecolor="windowText">
                <v:stroke endarrow="block"/>
              </v:shape>
            </w:pict>
          </mc:Fallback>
        </mc:AlternateContent>
      </w:r>
      <w:r w:rsidRPr="00422139">
        <w:rPr>
          <w:rFonts w:asciiTheme="minorHAnsi" w:hAnsiTheme="minorHAnsi" w:cstheme="minorHAnsi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2D2D5B7B" wp14:editId="7D4BF0F4">
                <wp:simplePos x="0" y="0"/>
                <wp:positionH relativeFrom="column">
                  <wp:posOffset>628651</wp:posOffset>
                </wp:positionH>
                <wp:positionV relativeFrom="paragraph">
                  <wp:posOffset>5714</wp:posOffset>
                </wp:positionV>
                <wp:extent cx="1504950" cy="1724025"/>
                <wp:effectExtent l="0" t="38100" r="57150" b="28575"/>
                <wp:wrapNone/>
                <wp:docPr id="59" name="Straight Arrow Connector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504950" cy="172402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676BEA" id="Straight Arrow Connector 59" o:spid="_x0000_s1026" type="#_x0000_t32" style="position:absolute;margin-left:49.5pt;margin-top:.45pt;width:118.5pt;height:135.75pt;flip:y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" strokecolor="windowText">
                <v:stroke endarrow="block"/>
              </v:shape>
            </w:pict>
          </mc:Fallback>
        </mc:AlternateContent>
      </w:r>
    </w:p>
    <w:p w14:paraId="1A5294A5" w14:textId="77777777" w:rsidR="00E63F22" w:rsidRPr="00422139" w:rsidRDefault="00E63F22" w:rsidP="00E63F22">
      <w:pPr>
        <w:rPr>
          <w:rFonts w:asciiTheme="minorHAnsi" w:hAnsiTheme="minorHAnsi" w:cstheme="minorHAnsi"/>
          <w:b/>
          <w:bCs/>
          <w:sz w:val="22"/>
          <w:szCs w:val="22"/>
        </w:rPr>
      </w:pPr>
    </w:p>
    <w:p w14:paraId="6D1D3C0E" w14:textId="77777777" w:rsidR="00E63F22" w:rsidRPr="00422139" w:rsidRDefault="00E63F22" w:rsidP="00E63F22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422139">
        <w:rPr>
          <w:rFonts w:asciiTheme="minorHAnsi" w:hAnsiTheme="minorHAnsi" w:cstheme="minorHAnsi"/>
          <w:b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720557DA" wp14:editId="52083A1C">
                <wp:simplePos x="0" y="0"/>
                <wp:positionH relativeFrom="column">
                  <wp:posOffset>981075</wp:posOffset>
                </wp:positionH>
                <wp:positionV relativeFrom="paragraph">
                  <wp:posOffset>179070</wp:posOffset>
                </wp:positionV>
                <wp:extent cx="628650" cy="323850"/>
                <wp:effectExtent l="0" t="0" r="0" b="0"/>
                <wp:wrapNone/>
                <wp:docPr id="60" name="Text Box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8650" cy="3238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B3E7FFE" w14:textId="1A62C293" w:rsidR="00E63F22" w:rsidRPr="00422139" w:rsidRDefault="00E63F22" w:rsidP="00E63F2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>
                              <w:t>.</w:t>
                            </w:r>
                            <w:r w:rsidR="00D579EF"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23</w:t>
                            </w:r>
                            <w:r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20557DA" id="_x0000_t202" coordsize="21600,21600" o:spt="202" path="m,l,21600r21600,l21600,xe">
                <v:stroke joinstyle="miter"/>
                <v:path gradientshapeok="t" o:connecttype="rect"/>
              </v:shapetype>
              <v:shape id="Text Box 60" o:spid="_x0000_s1027" type="#_x0000_t202" style="position:absolute;margin-left:77.25pt;margin-top:14.1pt;width:49.5pt;height:25.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" fillcolor="window" stroked="f" strokeweight=".5pt">
                <v:textbox>
                  <w:txbxContent>
                    <w:p w14:paraId="0B3E7FFE" w14:textId="1A62C293" w:rsidR="00E63F22" w:rsidRPr="00422139" w:rsidRDefault="00E63F22" w:rsidP="00E63F2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>
                        <w:t>.</w:t>
                      </w:r>
                      <w:r w:rsidR="00D579EF"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23</w:t>
                      </w:r>
                      <w:r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*</w:t>
                      </w:r>
                    </w:p>
                  </w:txbxContent>
                </v:textbox>
              </v:shape>
            </w:pict>
          </mc:Fallback>
        </mc:AlternateContent>
      </w:r>
    </w:p>
    <w:p w14:paraId="1595D52E" w14:textId="77777777" w:rsidR="00E63F22" w:rsidRPr="00422139" w:rsidRDefault="00E63F22" w:rsidP="00E63F22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422139">
        <w:rPr>
          <w:rFonts w:asciiTheme="minorHAnsi" w:hAnsiTheme="minorHAnsi" w:cstheme="minorHAnsi"/>
          <w:b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20AA1E03" wp14:editId="394E2AC3">
                <wp:simplePos x="0" y="0"/>
                <wp:positionH relativeFrom="column">
                  <wp:posOffset>4314825</wp:posOffset>
                </wp:positionH>
                <wp:positionV relativeFrom="paragraph">
                  <wp:posOffset>8890</wp:posOffset>
                </wp:positionV>
                <wp:extent cx="628650" cy="323850"/>
                <wp:effectExtent l="0" t="0" r="0" b="0"/>
                <wp:wrapNone/>
                <wp:docPr id="61" name="Text Box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8650" cy="3238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7C0FC1A" w14:textId="0CEE4EAC" w:rsidR="00E63F22" w:rsidRPr="00422139" w:rsidRDefault="00E63F22" w:rsidP="00E63F2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.</w:t>
                            </w:r>
                            <w:r w:rsidR="00D579EF"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30</w:t>
                            </w:r>
                            <w:r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***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AA1E03" id="Text Box 61" o:spid="_x0000_s1028" type="#_x0000_t202" style="position:absolute;margin-left:339.75pt;margin-top:.7pt;width:49.5pt;height:25.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" fillcolor="window" stroked="f" strokeweight=".5pt">
                <v:textbox>
                  <w:txbxContent>
                    <w:p w14:paraId="77C0FC1A" w14:textId="0CEE4EAC" w:rsidR="00E63F22" w:rsidRPr="00422139" w:rsidRDefault="00E63F22" w:rsidP="00E63F2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.</w:t>
                      </w:r>
                      <w:r w:rsidR="00D579EF"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30</w:t>
                      </w:r>
                      <w:r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***</w:t>
                      </w:r>
                    </w:p>
                  </w:txbxContent>
                </v:textbox>
              </v:shape>
            </w:pict>
          </mc:Fallback>
        </mc:AlternateContent>
      </w:r>
      <w:r w:rsidRPr="00422139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06CB543C" wp14:editId="416B29A9">
                <wp:simplePos x="0" y="0"/>
                <wp:positionH relativeFrom="margin">
                  <wp:align>center</wp:align>
                </wp:positionH>
                <wp:positionV relativeFrom="paragraph">
                  <wp:posOffset>26035</wp:posOffset>
                </wp:positionV>
                <wp:extent cx="1638300" cy="733425"/>
                <wp:effectExtent l="0" t="0" r="19050" b="28575"/>
                <wp:wrapNone/>
                <wp:docPr id="62" name="Text Box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38300" cy="7334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1946090" w14:textId="77777777" w:rsidR="00E63F22" w:rsidRDefault="00E63F22" w:rsidP="00E63F22"/>
                          <w:p w14:paraId="74495C89" w14:textId="77777777" w:rsidR="00E63F22" w:rsidRPr="00422139" w:rsidRDefault="00E63F22" w:rsidP="00E63F22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Depression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6CB543C" id="Text Box 62" o:spid="_x0000_s1029" type="#_x0000_t202" style="position:absolute;margin-left:0;margin-top:2.05pt;width:129pt;height:57.75pt;z-index:251702272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" filled="f" strokeweight=".5pt">
                <v:textbox>
                  <w:txbxContent>
                    <w:p w14:paraId="41946090" w14:textId="77777777" w:rsidR="00E63F22" w:rsidRDefault="00E63F22" w:rsidP="00E63F22"/>
                    <w:p w14:paraId="74495C89" w14:textId="77777777" w:rsidR="00E63F22" w:rsidRPr="00422139" w:rsidRDefault="00E63F22" w:rsidP="00E63F22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Depression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020155C" w14:textId="77777777" w:rsidR="00E63F22" w:rsidRPr="00422139" w:rsidRDefault="00E63F22" w:rsidP="00E63F22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422139">
        <w:rPr>
          <w:rFonts w:asciiTheme="minorHAnsi" w:hAnsiTheme="minorHAnsi" w:cstheme="minorHAnsi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472A0426" wp14:editId="6567B12E">
                <wp:simplePos x="0" y="0"/>
                <wp:positionH relativeFrom="column">
                  <wp:posOffset>628649</wp:posOffset>
                </wp:positionH>
                <wp:positionV relativeFrom="paragraph">
                  <wp:posOffset>171450</wp:posOffset>
                </wp:positionV>
                <wp:extent cx="1495425" cy="866775"/>
                <wp:effectExtent l="0" t="38100" r="47625" b="28575"/>
                <wp:wrapNone/>
                <wp:docPr id="63" name="Straight Arrow Connector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495425" cy="86677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2CA2ED" id="Straight Arrow Connector 63" o:spid="_x0000_s1026" type="#_x0000_t32" style="position:absolute;margin-left:49.5pt;margin-top:13.5pt;width:117.75pt;height:68.25pt;flip:y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" strokecolor="windowText">
                <v:stroke endarrow="block"/>
              </v:shape>
            </w:pict>
          </mc:Fallback>
        </mc:AlternateContent>
      </w:r>
    </w:p>
    <w:p w14:paraId="59E0477B" w14:textId="77777777" w:rsidR="00E63F22" w:rsidRPr="00422139" w:rsidRDefault="00E63F22" w:rsidP="00E63F22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422139">
        <w:rPr>
          <w:rFonts w:asciiTheme="minorHAnsi" w:hAnsiTheme="minorHAnsi" w:cstheme="minorHAnsi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1061668B" wp14:editId="6CA9E20C">
                <wp:simplePos x="0" y="0"/>
                <wp:positionH relativeFrom="column">
                  <wp:posOffset>3810000</wp:posOffset>
                </wp:positionH>
                <wp:positionV relativeFrom="paragraph">
                  <wp:posOffset>72390</wp:posOffset>
                </wp:positionV>
                <wp:extent cx="1133475" cy="762000"/>
                <wp:effectExtent l="0" t="0" r="66675" b="57150"/>
                <wp:wrapNone/>
                <wp:docPr id="533672448" name="Straight Arrow Connector 5336724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33475" cy="76200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9D8D40" id="Straight Arrow Connector 533672448" o:spid="_x0000_s1026" type="#_x0000_t32" style="position:absolute;margin-left:300pt;margin-top:5.7pt;width:89.25pt;height:60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" strokecolor="windowText">
                <v:stroke endarrow="block"/>
              </v:shape>
            </w:pict>
          </mc:Fallback>
        </mc:AlternateContent>
      </w:r>
    </w:p>
    <w:p w14:paraId="0C232A74" w14:textId="77777777" w:rsidR="00E63F22" w:rsidRPr="00422139" w:rsidRDefault="00E63F22" w:rsidP="00E63F22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422139">
        <w:rPr>
          <w:rFonts w:asciiTheme="minorHAnsi" w:hAnsiTheme="minorHAnsi" w:cstheme="minorHAnsi"/>
          <w:b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4E652C4F" wp14:editId="1A61C425">
                <wp:simplePos x="0" y="0"/>
                <wp:positionH relativeFrom="column">
                  <wp:posOffset>1381125</wp:posOffset>
                </wp:positionH>
                <wp:positionV relativeFrom="paragraph">
                  <wp:posOffset>168910</wp:posOffset>
                </wp:positionV>
                <wp:extent cx="628650" cy="323850"/>
                <wp:effectExtent l="0" t="0" r="0" b="0"/>
                <wp:wrapNone/>
                <wp:docPr id="533672449" name="Text Box 5336724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8650" cy="3238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D6FE702" w14:textId="673A2F55" w:rsidR="00E63F22" w:rsidRPr="00422139" w:rsidRDefault="00E63F22" w:rsidP="00E63F2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.</w:t>
                            </w:r>
                            <w:r w:rsidR="00D579EF"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03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652C4F" id="Text Box 533672449" o:spid="_x0000_s1030" type="#_x0000_t202" style="position:absolute;margin-left:108.75pt;margin-top:13.3pt;width:49.5pt;height:25.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" fillcolor="window" stroked="f" strokeweight=".5pt">
                <v:textbox>
                  <w:txbxContent>
                    <w:p w14:paraId="3D6FE702" w14:textId="673A2F55" w:rsidR="00E63F22" w:rsidRPr="00422139" w:rsidRDefault="00E63F22" w:rsidP="00E63F2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.</w:t>
                      </w:r>
                      <w:r w:rsidR="00D579EF"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03</w:t>
                      </w:r>
                    </w:p>
                  </w:txbxContent>
                </v:textbox>
              </v:shape>
            </w:pict>
          </mc:Fallback>
        </mc:AlternateContent>
      </w:r>
    </w:p>
    <w:p w14:paraId="3C2065C7" w14:textId="77777777" w:rsidR="00E63F22" w:rsidRPr="00422139" w:rsidRDefault="00E63F22" w:rsidP="00E63F22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422139">
        <w:rPr>
          <w:rFonts w:asciiTheme="minorHAnsi" w:hAnsiTheme="minorHAnsi" w:cstheme="minorHAnsi"/>
          <w:b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33AE7311" wp14:editId="468132C9">
                <wp:simplePos x="0" y="0"/>
                <wp:positionH relativeFrom="column">
                  <wp:posOffset>3800474</wp:posOffset>
                </wp:positionH>
                <wp:positionV relativeFrom="paragraph">
                  <wp:posOffset>7620</wp:posOffset>
                </wp:positionV>
                <wp:extent cx="695325" cy="323850"/>
                <wp:effectExtent l="0" t="0" r="9525" b="0"/>
                <wp:wrapNone/>
                <wp:docPr id="533672450" name="Text Box 5336724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5325" cy="3238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8FE1FA8" w14:textId="7CFB77D2" w:rsidR="00E63F22" w:rsidRPr="00422139" w:rsidRDefault="00E63F22" w:rsidP="00E63F2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-.</w:t>
                            </w:r>
                            <w:r w:rsidR="00D579EF"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17</w:t>
                            </w:r>
                            <w:r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***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AE7311" id="Text Box 533672450" o:spid="_x0000_s1031" type="#_x0000_t202" style="position:absolute;margin-left:299.25pt;margin-top:.6pt;width:54.75pt;height:25.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" fillcolor="window" stroked="f" strokeweight=".5pt">
                <v:textbox>
                  <w:txbxContent>
                    <w:p w14:paraId="08FE1FA8" w14:textId="7CFB77D2" w:rsidR="00E63F22" w:rsidRPr="00422139" w:rsidRDefault="00E63F22" w:rsidP="00E63F2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-.</w:t>
                      </w:r>
                      <w:r w:rsidR="00D579EF"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17</w:t>
                      </w:r>
                      <w:r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***</w:t>
                      </w:r>
                    </w:p>
                  </w:txbxContent>
                </v:textbox>
              </v:shape>
            </w:pict>
          </mc:Fallback>
        </mc:AlternateContent>
      </w:r>
    </w:p>
    <w:p w14:paraId="41ED61A1" w14:textId="77777777" w:rsidR="00E63F22" w:rsidRPr="00422139" w:rsidRDefault="00E63F22" w:rsidP="00E63F22">
      <w:pPr>
        <w:rPr>
          <w:rFonts w:asciiTheme="minorHAnsi" w:hAnsiTheme="minorHAnsi" w:cstheme="minorHAnsi"/>
          <w:b/>
          <w:bCs/>
          <w:sz w:val="22"/>
          <w:szCs w:val="22"/>
        </w:rPr>
      </w:pPr>
    </w:p>
    <w:p w14:paraId="4AC72B43" w14:textId="77777777" w:rsidR="00E63F22" w:rsidRPr="00422139" w:rsidRDefault="00E63F22" w:rsidP="00E63F22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422139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65861A2A" wp14:editId="64A6B298">
                <wp:simplePos x="0" y="0"/>
                <wp:positionH relativeFrom="margin">
                  <wp:posOffset>-142875</wp:posOffset>
                </wp:positionH>
                <wp:positionV relativeFrom="paragraph">
                  <wp:posOffset>176530</wp:posOffset>
                </wp:positionV>
                <wp:extent cx="1638300" cy="733425"/>
                <wp:effectExtent l="0" t="0" r="19050" b="28575"/>
                <wp:wrapNone/>
                <wp:docPr id="533672451" name="Text Box 5336724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38300" cy="7334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42D282A" w14:textId="77777777" w:rsidR="00E63F22" w:rsidRDefault="00E63F22" w:rsidP="00E63F22"/>
                          <w:p w14:paraId="336AC18E" w14:textId="79695A3A" w:rsidR="00E63F22" w:rsidRPr="00422139" w:rsidRDefault="00E63F22" w:rsidP="00E63F22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COVID</w:t>
                            </w:r>
                            <w:r w:rsid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-19 Risk</w:t>
                            </w:r>
                            <w:r w:rsidR="00D579EF"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 Region</w:t>
                            </w:r>
                            <w:r w:rsid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 (high =1, low =0)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861A2A" id="Text Box 533672451" o:spid="_x0000_s1032" type="#_x0000_t202" style="position:absolute;margin-left:-11.25pt;margin-top:13.9pt;width:129pt;height:57.75pt;z-index:25170124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" filled="f" strokeweight=".5pt">
                <v:textbox>
                  <w:txbxContent>
                    <w:p w14:paraId="642D282A" w14:textId="77777777" w:rsidR="00E63F22" w:rsidRDefault="00E63F22" w:rsidP="00E63F22"/>
                    <w:p w14:paraId="336AC18E" w14:textId="79695A3A" w:rsidR="00E63F22" w:rsidRPr="00422139" w:rsidRDefault="00E63F22" w:rsidP="00E63F22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COVID</w:t>
                      </w:r>
                      <w:r w:rsid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-19 Risk</w:t>
                      </w:r>
                      <w:r w:rsidR="00D579EF"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 Region</w:t>
                      </w:r>
                      <w:r w:rsid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 (high =1, low =0)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5D39802" w14:textId="77777777" w:rsidR="00E63F22" w:rsidRPr="00422139" w:rsidRDefault="00E63F22" w:rsidP="00E63F22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422139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6A1E5C4A" wp14:editId="29C77261">
                <wp:simplePos x="0" y="0"/>
                <wp:positionH relativeFrom="margin">
                  <wp:posOffset>4248150</wp:posOffset>
                </wp:positionH>
                <wp:positionV relativeFrom="paragraph">
                  <wp:posOffset>1270</wp:posOffset>
                </wp:positionV>
                <wp:extent cx="1638300" cy="733425"/>
                <wp:effectExtent l="0" t="0" r="19050" b="28575"/>
                <wp:wrapNone/>
                <wp:docPr id="533672452" name="Text Box 5336724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38300" cy="7334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21FD6A8" w14:textId="77777777" w:rsidR="00E63F22" w:rsidRDefault="00E63F22" w:rsidP="00E63F22"/>
                          <w:p w14:paraId="0A7AAC72" w14:textId="77777777" w:rsidR="00E63F22" w:rsidRPr="00422139" w:rsidRDefault="00E63F22" w:rsidP="00E63F22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Social Well-Being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A1E5C4A" id="Text Box 533672452" o:spid="_x0000_s1033" type="#_x0000_t202" style="position:absolute;margin-left:334.5pt;margin-top:.1pt;width:129pt;height:57.75pt;z-index:251704320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" filled="f" strokeweight=".5pt">
                <v:textbox>
                  <w:txbxContent>
                    <w:p w14:paraId="321FD6A8" w14:textId="77777777" w:rsidR="00E63F22" w:rsidRDefault="00E63F22" w:rsidP="00E63F22"/>
                    <w:p w14:paraId="0A7AAC72" w14:textId="77777777" w:rsidR="00E63F22" w:rsidRPr="00422139" w:rsidRDefault="00E63F22" w:rsidP="00E63F22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Social Well-Being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17B696E" w14:textId="033B0D4D" w:rsidR="00E63F22" w:rsidRPr="00422139" w:rsidRDefault="00E63F22" w:rsidP="00E63F22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422139">
        <w:rPr>
          <w:rFonts w:asciiTheme="minorHAnsi" w:hAnsiTheme="minorHAnsi" w:cstheme="minorHAnsi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637BB180" wp14:editId="5E866741">
                <wp:simplePos x="0" y="0"/>
                <wp:positionH relativeFrom="margin">
                  <wp:posOffset>1504950</wp:posOffset>
                </wp:positionH>
                <wp:positionV relativeFrom="paragraph">
                  <wp:posOffset>87629</wp:posOffset>
                </wp:positionV>
                <wp:extent cx="2752725" cy="45719"/>
                <wp:effectExtent l="0" t="76200" r="9525" b="50165"/>
                <wp:wrapNone/>
                <wp:docPr id="533672453" name="Straight Arrow Connector 5336724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752725" cy="45719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242D897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33672453" o:spid="_x0000_s1026" type="#_x0000_t32" style="position:absolute;margin-left:118.5pt;margin-top:6.9pt;width:216.75pt;height:3.6pt;flip:y;z-index:2517094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" strokecolor="windowText">
                <v:stroke endarrow="block"/>
                <w10:wrap anchorx="margin"/>
              </v:shape>
            </w:pict>
          </mc:Fallback>
        </mc:AlternateContent>
      </w:r>
    </w:p>
    <w:p w14:paraId="66887F98" w14:textId="4AB74A46" w:rsidR="00E63F22" w:rsidRPr="00422139" w:rsidRDefault="00596235" w:rsidP="00E63F22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422139">
        <w:rPr>
          <w:rFonts w:asciiTheme="minorHAnsi" w:hAnsiTheme="minorHAnsi" w:cstheme="minorHAnsi"/>
          <w:b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39241DD0" wp14:editId="1B3CA48A">
                <wp:simplePos x="0" y="0"/>
                <wp:positionH relativeFrom="column">
                  <wp:posOffset>2619375</wp:posOffset>
                </wp:positionH>
                <wp:positionV relativeFrom="paragraph">
                  <wp:posOffset>20320</wp:posOffset>
                </wp:positionV>
                <wp:extent cx="971550" cy="323850"/>
                <wp:effectExtent l="0" t="0" r="0" b="0"/>
                <wp:wrapNone/>
                <wp:docPr id="533672454" name="Text Box 5336724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238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347EA9D" w14:textId="580FC376" w:rsidR="00E63F22" w:rsidRPr="00422139" w:rsidRDefault="00E63F22" w:rsidP="00E63F2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.</w:t>
                            </w:r>
                            <w:r w:rsidR="00D579EF"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11</w:t>
                            </w:r>
                            <w:r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 (</w:t>
                            </w:r>
                            <w:r w:rsidR="00D579EF"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.05</w:t>
                            </w:r>
                            <w:r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9241DD0" id="_x0000_t202" coordsize="21600,21600" o:spt="202" path="m,l,21600r21600,l21600,xe">
                <v:stroke joinstyle="miter"/>
                <v:path gradientshapeok="t" o:connecttype="rect"/>
              </v:shapetype>
              <v:shape id="Text Box 533672454" o:spid="_x0000_s1034" type="#_x0000_t202" style="position:absolute;margin-left:206.25pt;margin-top:1.6pt;width:76.5pt;height:25.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" fillcolor="window" stroked="f" strokeweight=".5pt">
                <v:textbox>
                  <w:txbxContent>
                    <w:p w14:paraId="0347EA9D" w14:textId="580FC376" w:rsidR="00E63F22" w:rsidRPr="00422139" w:rsidRDefault="00E63F22" w:rsidP="00E63F2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.</w:t>
                      </w:r>
                      <w:r w:rsidR="00D579EF"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11</w:t>
                      </w:r>
                      <w:r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 (</w:t>
                      </w:r>
                      <w:r w:rsidR="00D579EF"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.05</w:t>
                      </w:r>
                      <w:r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14:paraId="1D93D3DF" w14:textId="546F3E56" w:rsidR="00E63F22" w:rsidRPr="00422139" w:rsidRDefault="00E63F22" w:rsidP="00E63F22">
      <w:pPr>
        <w:rPr>
          <w:rFonts w:asciiTheme="minorHAnsi" w:hAnsiTheme="minorHAnsi" w:cstheme="minorHAnsi"/>
          <w:b/>
          <w:bCs/>
          <w:sz w:val="22"/>
          <w:szCs w:val="22"/>
        </w:rPr>
      </w:pPr>
    </w:p>
    <w:p w14:paraId="4B33C9D5" w14:textId="77777777" w:rsidR="00E63F22" w:rsidRPr="00422139" w:rsidRDefault="00E63F22" w:rsidP="00E63F22">
      <w:pPr>
        <w:rPr>
          <w:rFonts w:asciiTheme="minorHAnsi" w:hAnsiTheme="minorHAnsi" w:cstheme="minorHAnsi"/>
          <w:b/>
          <w:bCs/>
          <w:sz w:val="22"/>
          <w:szCs w:val="22"/>
        </w:rPr>
      </w:pPr>
    </w:p>
    <w:p w14:paraId="1CD2D695" w14:textId="77777777" w:rsidR="00E63F22" w:rsidRPr="00422139" w:rsidRDefault="00E63F22" w:rsidP="00E63F22">
      <w:pPr>
        <w:rPr>
          <w:rFonts w:asciiTheme="minorHAnsi" w:hAnsiTheme="minorHAnsi" w:cstheme="minorHAnsi"/>
          <w:b/>
          <w:bCs/>
          <w:sz w:val="22"/>
          <w:szCs w:val="22"/>
        </w:rPr>
      </w:pPr>
    </w:p>
    <w:p w14:paraId="5F7EE2AD" w14:textId="77777777" w:rsidR="00E63F22" w:rsidRPr="00422139" w:rsidRDefault="00E63F22" w:rsidP="00E63F22">
      <w:pPr>
        <w:rPr>
          <w:rFonts w:asciiTheme="minorHAnsi" w:hAnsiTheme="minorHAnsi" w:cstheme="minorHAnsi"/>
          <w:b/>
          <w:bCs/>
          <w:sz w:val="22"/>
          <w:szCs w:val="22"/>
        </w:rPr>
      </w:pPr>
    </w:p>
    <w:p w14:paraId="21CAEACE" w14:textId="52853F79" w:rsidR="00E63F22" w:rsidRPr="00422139" w:rsidRDefault="00E63F22" w:rsidP="00E63F22">
      <w:pPr>
        <w:spacing w:line="480" w:lineRule="auto"/>
        <w:rPr>
          <w:rFonts w:asciiTheme="minorHAnsi" w:hAnsiTheme="minorHAnsi" w:cstheme="minorHAnsi"/>
          <w:sz w:val="22"/>
          <w:szCs w:val="22"/>
        </w:rPr>
      </w:pP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Indirect effect, social interaction: </w:t>
      </w:r>
      <w:r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b</w:t>
      </w: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= .0</w:t>
      </w:r>
      <w:r w:rsidR="00D579EF"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7</w:t>
      </w: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, (</w:t>
      </w:r>
      <w:r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SE</w:t>
      </w: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= .0</w:t>
      </w:r>
      <w:r w:rsidR="00D579EF"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3</w:t>
      </w: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), 95% bias-corrected CI = [.0</w:t>
      </w:r>
      <w:r w:rsidR="00D579EF"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1</w:t>
      </w: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, .</w:t>
      </w:r>
      <w:r w:rsidR="00D579EF"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13</w:t>
      </w: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] </w:t>
      </w:r>
    </w:p>
    <w:p w14:paraId="009EA028" w14:textId="4F8F4B84" w:rsidR="00E63F22" w:rsidRPr="00422139" w:rsidRDefault="00E63F22" w:rsidP="00E63F22">
      <w:pPr>
        <w:spacing w:line="480" w:lineRule="auto"/>
        <w:rPr>
          <w:rFonts w:asciiTheme="minorHAnsi" w:hAnsiTheme="minorHAnsi" w:cstheme="minorHAnsi"/>
          <w:sz w:val="22"/>
          <w:szCs w:val="22"/>
        </w:rPr>
      </w:pP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Indirect effect, depression: </w:t>
      </w:r>
      <w:r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b</w:t>
      </w: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= -.0</w:t>
      </w:r>
      <w:r w:rsidR="00D579EF"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1</w:t>
      </w: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, (</w:t>
      </w:r>
      <w:r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SE</w:t>
      </w: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= .01), 95% bias-corrected CI = [-.0</w:t>
      </w:r>
      <w:r w:rsidR="00D579EF"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3</w:t>
      </w: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, </w:t>
      </w:r>
      <w:r w:rsidR="00D579EF"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.01</w:t>
      </w: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] </w:t>
      </w:r>
    </w:p>
    <w:p w14:paraId="6072BE4D" w14:textId="77777777" w:rsidR="00E63F22" w:rsidRPr="00422139" w:rsidRDefault="00E63F22" w:rsidP="00E63F22">
      <w:pPr>
        <w:spacing w:line="480" w:lineRule="auto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2CFB6A6A" w14:textId="19576CCD" w:rsidR="00E63F22" w:rsidRPr="00422139" w:rsidRDefault="007C71AE" w:rsidP="00E63F22">
      <w:pPr>
        <w:spacing w:line="480" w:lineRule="auto"/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</w:pPr>
      <w:r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Note</w:t>
      </w:r>
      <w:r w:rsidR="00E63F22"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. Unstandardized regression coefficients are shown. The number outside parentheses is the total effect (direct + indirect effect), and the number inside parentheses is the direct effect.</w:t>
      </w:r>
    </w:p>
    <w:p w14:paraId="442E2CAA" w14:textId="2D34303D" w:rsidR="00E63F22" w:rsidRPr="00422139" w:rsidRDefault="00E63F22" w:rsidP="00E63F22">
      <w:pPr>
        <w:spacing w:line="480" w:lineRule="auto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***</w:t>
      </w:r>
      <w:r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p</w:t>
      </w: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&lt; .001</w:t>
      </w:r>
    </w:p>
    <w:p w14:paraId="462B52F3" w14:textId="3C1B1AEE" w:rsidR="00E63F22" w:rsidRDefault="00E63F22" w:rsidP="00E63F22">
      <w:pPr>
        <w:spacing w:line="480" w:lineRule="auto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76E4E331" w14:textId="77777777" w:rsidR="00422139" w:rsidRPr="00422139" w:rsidRDefault="00422139" w:rsidP="00E63F22">
      <w:pPr>
        <w:spacing w:line="480" w:lineRule="auto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0ED89859" w14:textId="26594867" w:rsidR="00E63F22" w:rsidRDefault="00E63F22" w:rsidP="00E63F22">
      <w:pPr>
        <w:spacing w:line="480" w:lineRule="auto"/>
        <w:rPr>
          <w:color w:val="000000" w:themeColor="text1"/>
        </w:rPr>
      </w:pPr>
    </w:p>
    <w:p w14:paraId="4A3B687D" w14:textId="642471C7" w:rsidR="00E63F22" w:rsidRDefault="00E63F22" w:rsidP="00E63F22">
      <w:pPr>
        <w:spacing w:line="480" w:lineRule="auto"/>
        <w:rPr>
          <w:color w:val="000000" w:themeColor="text1"/>
        </w:rPr>
      </w:pPr>
    </w:p>
    <w:p w14:paraId="0C32E359" w14:textId="77777777" w:rsidR="00422139" w:rsidRDefault="00422139" w:rsidP="00E63F22">
      <w:pPr>
        <w:tabs>
          <w:tab w:val="left" w:pos="1095"/>
          <w:tab w:val="left" w:pos="1485"/>
        </w:tabs>
        <w:rPr>
          <w:b/>
          <w:bCs/>
          <w:color w:val="000000" w:themeColor="text1"/>
        </w:rPr>
      </w:pPr>
      <w:bookmarkStart w:id="0" w:name="_Hlk100914784"/>
    </w:p>
    <w:p w14:paraId="0C4CD7ED" w14:textId="1CEAB741" w:rsidR="00E63F22" w:rsidRPr="00422139" w:rsidRDefault="00422139" w:rsidP="00E63F22">
      <w:pPr>
        <w:tabs>
          <w:tab w:val="left" w:pos="1095"/>
          <w:tab w:val="left" w:pos="1485"/>
        </w:tabs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lastRenderedPageBreak/>
        <w:t xml:space="preserve">Supplemental </w:t>
      </w:r>
      <w:r w:rsidR="00E63F22" w:rsidRPr="00422139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Figure 2  </w:t>
      </w:r>
    </w:p>
    <w:p w14:paraId="2AA74A21" w14:textId="77777777" w:rsidR="00E63F22" w:rsidRPr="00422139" w:rsidRDefault="00E63F22" w:rsidP="00E63F22">
      <w:pPr>
        <w:tabs>
          <w:tab w:val="left" w:pos="1095"/>
          <w:tab w:val="left" w:pos="1485"/>
        </w:tabs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139283F8" w14:textId="0D457510" w:rsidR="00E63F22" w:rsidRPr="00422139" w:rsidRDefault="00E63F22" w:rsidP="00E63F22">
      <w:pPr>
        <w:tabs>
          <w:tab w:val="left" w:pos="1095"/>
          <w:tab w:val="left" w:pos="1485"/>
        </w:tabs>
        <w:spacing w:line="480" w:lineRule="auto"/>
        <w:rPr>
          <w:rFonts w:asciiTheme="minorHAnsi" w:hAnsiTheme="minorHAnsi" w:cstheme="minorHAnsi"/>
          <w:i/>
          <w:iCs/>
          <w:sz w:val="22"/>
          <w:szCs w:val="22"/>
        </w:rPr>
      </w:pPr>
      <w:r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Mediation</w:t>
      </w:r>
      <w:r w:rsidR="007C71AE"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al E</w:t>
      </w:r>
      <w:r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ffects of COVID-19 </w:t>
      </w:r>
      <w:r w:rsid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Risk Region</w:t>
      </w:r>
      <w:r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on </w:t>
      </w:r>
      <w:r w:rsidR="007C71AE"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P</w:t>
      </w:r>
      <w:r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ositive </w:t>
      </w:r>
      <w:r w:rsidR="007C71AE"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F</w:t>
      </w:r>
      <w:r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unctioning through </w:t>
      </w:r>
      <w:r w:rsidR="007C71AE"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S</w:t>
      </w:r>
      <w:r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ocial </w:t>
      </w:r>
      <w:r w:rsidR="007C71AE"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I</w:t>
      </w:r>
      <w:r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nteraction and </w:t>
      </w:r>
      <w:r w:rsidR="007C71AE"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D</w:t>
      </w:r>
      <w:r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epression </w:t>
      </w:r>
      <w:r w:rsidR="007C71AE"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S</w:t>
      </w:r>
      <w:r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ymptoms</w:t>
      </w:r>
      <w:r w:rsidR="001130F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,</w:t>
      </w:r>
      <w:r w:rsidR="001130FA" w:rsidRPr="001130F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 xml:space="preserve"> </w:t>
      </w:r>
      <w:r w:rsidR="001130F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Controlling for Country</w:t>
      </w:r>
    </w:p>
    <w:bookmarkEnd w:id="0"/>
    <w:p w14:paraId="76DD89B2" w14:textId="77777777" w:rsidR="00E63F22" w:rsidRPr="00422139" w:rsidRDefault="00E63F22" w:rsidP="00E63F22">
      <w:pPr>
        <w:tabs>
          <w:tab w:val="left" w:pos="1095"/>
          <w:tab w:val="left" w:pos="1485"/>
        </w:tabs>
        <w:rPr>
          <w:rFonts w:asciiTheme="minorHAnsi" w:hAnsiTheme="minorHAnsi" w:cstheme="minorHAnsi"/>
          <w:sz w:val="22"/>
          <w:szCs w:val="22"/>
        </w:rPr>
      </w:pPr>
    </w:p>
    <w:p w14:paraId="2BF8723E" w14:textId="77777777" w:rsidR="00E63F22" w:rsidRPr="00422139" w:rsidRDefault="00E63F22" w:rsidP="00E63F22">
      <w:pPr>
        <w:tabs>
          <w:tab w:val="left" w:pos="1095"/>
          <w:tab w:val="left" w:pos="1485"/>
        </w:tabs>
        <w:rPr>
          <w:rFonts w:asciiTheme="minorHAnsi" w:hAnsiTheme="minorHAnsi" w:cstheme="minorHAnsi"/>
          <w:sz w:val="22"/>
          <w:szCs w:val="22"/>
        </w:rPr>
      </w:pPr>
    </w:p>
    <w:p w14:paraId="754382AC" w14:textId="07F0F229" w:rsidR="00E63F22" w:rsidRPr="00422139" w:rsidRDefault="00E63F22" w:rsidP="00E63F22">
      <w:pPr>
        <w:jc w:val="center"/>
        <w:rPr>
          <w:rFonts w:asciiTheme="minorHAnsi" w:hAnsiTheme="minorHAnsi" w:cstheme="minorHAnsi"/>
          <w:sz w:val="22"/>
          <w:szCs w:val="22"/>
        </w:rPr>
      </w:pPr>
      <w:r w:rsidRPr="00422139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72690B33" wp14:editId="42DFAB73">
                <wp:simplePos x="0" y="0"/>
                <wp:positionH relativeFrom="column">
                  <wp:posOffset>3942715</wp:posOffset>
                </wp:positionH>
                <wp:positionV relativeFrom="paragraph">
                  <wp:posOffset>1577340</wp:posOffset>
                </wp:positionV>
                <wp:extent cx="695325" cy="323850"/>
                <wp:effectExtent l="0" t="0" r="9525" b="0"/>
                <wp:wrapNone/>
                <wp:docPr id="533672455" name="Text Box 5336724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5325" cy="3238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0293F55" w14:textId="1BF94737" w:rsidR="00E63F22" w:rsidRPr="00422139" w:rsidRDefault="00E63F22" w:rsidP="00E63F2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-.5</w:t>
                            </w:r>
                            <w:r w:rsidR="00D579EF"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5</w:t>
                            </w:r>
                            <w:r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***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690B33" id="Text Box 533672455" o:spid="_x0000_s1035" type="#_x0000_t202" style="position:absolute;left:0;text-align:left;margin-left:310.45pt;margin-top:124.2pt;width:54.75pt;height:25.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" fillcolor="window" stroked="f" strokeweight=".5pt">
                <v:textbox>
                  <w:txbxContent>
                    <w:p w14:paraId="40293F55" w14:textId="1BF94737" w:rsidR="00E63F22" w:rsidRPr="00422139" w:rsidRDefault="00E63F22" w:rsidP="00E63F2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-.5</w:t>
                      </w:r>
                      <w:r w:rsidR="00D579EF"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5</w:t>
                      </w:r>
                      <w:r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***</w:t>
                      </w:r>
                    </w:p>
                  </w:txbxContent>
                </v:textbox>
              </v:shape>
            </w:pict>
          </mc:Fallback>
        </mc:AlternateContent>
      </w:r>
      <w:r w:rsidRPr="00422139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19C12170" wp14:editId="212C842E">
                <wp:simplePos x="0" y="0"/>
                <wp:positionH relativeFrom="column">
                  <wp:posOffset>4457700</wp:posOffset>
                </wp:positionH>
                <wp:positionV relativeFrom="paragraph">
                  <wp:posOffset>877570</wp:posOffset>
                </wp:positionV>
                <wp:extent cx="628650" cy="323850"/>
                <wp:effectExtent l="0" t="0" r="0" b="0"/>
                <wp:wrapNone/>
                <wp:docPr id="533672456" name="Text Box 5336724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8650" cy="3238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48EFA2A" w14:textId="118455E8" w:rsidR="00E63F22" w:rsidRPr="00422139" w:rsidRDefault="00E63F22" w:rsidP="00E63F2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.2</w:t>
                            </w:r>
                            <w:r w:rsidR="00D579EF"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5***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C12170" id="Text Box 533672456" o:spid="_x0000_s1036" type="#_x0000_t202" style="position:absolute;left:0;text-align:left;margin-left:351pt;margin-top:69.1pt;width:49.5pt;height:25.5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" fillcolor="window" stroked="f" strokeweight=".5pt">
                <v:textbox>
                  <w:txbxContent>
                    <w:p w14:paraId="148EFA2A" w14:textId="118455E8" w:rsidR="00E63F22" w:rsidRPr="00422139" w:rsidRDefault="00E63F22" w:rsidP="00E63F2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.2</w:t>
                      </w:r>
                      <w:r w:rsidR="00D579EF"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5*** </w:t>
                      </w:r>
                    </w:p>
                  </w:txbxContent>
                </v:textbox>
              </v:shape>
            </w:pict>
          </mc:Fallback>
        </mc:AlternateContent>
      </w:r>
      <w:r w:rsidRPr="00422139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43D79EEB" wp14:editId="41F87EC7">
                <wp:simplePos x="0" y="0"/>
                <wp:positionH relativeFrom="column">
                  <wp:posOffset>1524000</wp:posOffset>
                </wp:positionH>
                <wp:positionV relativeFrom="paragraph">
                  <wp:posOffset>1563370</wp:posOffset>
                </wp:positionV>
                <wp:extent cx="628650" cy="323850"/>
                <wp:effectExtent l="0" t="0" r="0" b="0"/>
                <wp:wrapNone/>
                <wp:docPr id="533672457" name="Text Box 5336724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8650" cy="3238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E9CCB2D" w14:textId="4BF637C5" w:rsidR="00E63F22" w:rsidRPr="00422139" w:rsidRDefault="00E63F22" w:rsidP="00E63F2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.</w:t>
                            </w:r>
                            <w:r w:rsidR="00D579EF"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03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D79EEB" id="Text Box 533672457" o:spid="_x0000_s1037" type="#_x0000_t202" style="position:absolute;left:0;text-align:left;margin-left:120pt;margin-top:123.1pt;width:49.5pt;height:25.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" fillcolor="window" stroked="f" strokeweight=".5pt">
                <v:textbox>
                  <w:txbxContent>
                    <w:p w14:paraId="7E9CCB2D" w14:textId="4BF637C5" w:rsidR="00E63F22" w:rsidRPr="00422139" w:rsidRDefault="00E63F22" w:rsidP="00E63F2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.</w:t>
                      </w:r>
                      <w:r w:rsidR="00D579EF"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03</w:t>
                      </w:r>
                    </w:p>
                  </w:txbxContent>
                </v:textbox>
              </v:shape>
            </w:pict>
          </mc:Fallback>
        </mc:AlternateContent>
      </w:r>
      <w:r w:rsidRPr="00422139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75247739" wp14:editId="12FECB3B">
                <wp:simplePos x="0" y="0"/>
                <wp:positionH relativeFrom="column">
                  <wp:posOffset>1123950</wp:posOffset>
                </wp:positionH>
                <wp:positionV relativeFrom="paragraph">
                  <wp:posOffset>872490</wp:posOffset>
                </wp:positionV>
                <wp:extent cx="628650" cy="323850"/>
                <wp:effectExtent l="0" t="0" r="0" b="0"/>
                <wp:wrapNone/>
                <wp:docPr id="533672458" name="Text Box 5336724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8650" cy="3238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00375F8" w14:textId="7DA807D8" w:rsidR="00E63F22" w:rsidRPr="00422139" w:rsidRDefault="00E63F22" w:rsidP="00E63F2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.</w:t>
                            </w:r>
                            <w:r w:rsidR="00D579EF"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23</w:t>
                            </w:r>
                            <w:r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247739" id="Text Box 533672458" o:spid="_x0000_s1038" type="#_x0000_t202" style="position:absolute;left:0;text-align:left;margin-left:88.5pt;margin-top:68.7pt;width:49.5pt;height:25.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" fillcolor="window" stroked="f" strokeweight=".5pt">
                <v:textbox>
                  <w:txbxContent>
                    <w:p w14:paraId="000375F8" w14:textId="7DA807D8" w:rsidR="00E63F22" w:rsidRPr="00422139" w:rsidRDefault="00E63F22" w:rsidP="00E63F2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.</w:t>
                      </w:r>
                      <w:r w:rsidR="00D579EF"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23</w:t>
                      </w:r>
                      <w:r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*</w:t>
                      </w:r>
                    </w:p>
                  </w:txbxContent>
                </v:textbox>
              </v:shape>
            </w:pict>
          </mc:Fallback>
        </mc:AlternateContent>
      </w:r>
      <w:r w:rsidRPr="00422139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53C76449" wp14:editId="2C492D63">
                <wp:simplePos x="0" y="0"/>
                <wp:positionH relativeFrom="margin">
                  <wp:posOffset>0</wp:posOffset>
                </wp:positionH>
                <wp:positionV relativeFrom="paragraph">
                  <wp:posOffset>2096770</wp:posOffset>
                </wp:positionV>
                <wp:extent cx="1638300" cy="733425"/>
                <wp:effectExtent l="0" t="0" r="19050" b="28575"/>
                <wp:wrapNone/>
                <wp:docPr id="533672459" name="Text Box 5336724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38300" cy="7334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FE364AB" w14:textId="77777777" w:rsidR="00E63F22" w:rsidRDefault="00E63F22" w:rsidP="00E63F22"/>
                          <w:p w14:paraId="653C6F2D" w14:textId="77777777" w:rsidR="00422139" w:rsidRPr="00422139" w:rsidRDefault="00422139" w:rsidP="00422139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COVID</w:t>
                            </w:r>
                            <w: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-19 Risk</w:t>
                            </w:r>
                            <w:r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 Region</w:t>
                            </w:r>
                            <w: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 (high =1, low =0)</w:t>
                            </w:r>
                          </w:p>
                          <w:p w14:paraId="1199C263" w14:textId="35DC7334" w:rsidR="00E63F22" w:rsidRPr="00422139" w:rsidRDefault="00E63F22" w:rsidP="00422139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3C76449" id="Text Box 533672459" o:spid="_x0000_s1039" type="#_x0000_t202" style="position:absolute;left:0;text-align:left;margin-left:0;margin-top:165.1pt;width:129pt;height:57.75pt;z-index:25171660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" filled="f" strokeweight=".5pt">
                <v:textbox>
                  <w:txbxContent>
                    <w:p w14:paraId="3FE364AB" w14:textId="77777777" w:rsidR="00E63F22" w:rsidRDefault="00E63F22" w:rsidP="00E63F22"/>
                    <w:p w14:paraId="653C6F2D" w14:textId="77777777" w:rsidR="00422139" w:rsidRPr="00422139" w:rsidRDefault="00422139" w:rsidP="00422139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COVID</w:t>
                      </w:r>
                      <w: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-19 Risk</w:t>
                      </w:r>
                      <w:r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 Region</w:t>
                      </w:r>
                      <w: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 (high =1, low =0)</w:t>
                      </w:r>
                    </w:p>
                    <w:p w14:paraId="1199C263" w14:textId="35DC7334" w:rsidR="00E63F22" w:rsidRPr="00422139" w:rsidRDefault="00E63F22" w:rsidP="00422139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422139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11873355" wp14:editId="0AC8FC87">
                <wp:simplePos x="0" y="0"/>
                <wp:positionH relativeFrom="margin">
                  <wp:posOffset>2286000</wp:posOffset>
                </wp:positionH>
                <wp:positionV relativeFrom="paragraph">
                  <wp:posOffset>894715</wp:posOffset>
                </wp:positionV>
                <wp:extent cx="1638300" cy="733425"/>
                <wp:effectExtent l="0" t="0" r="19050" b="28575"/>
                <wp:wrapNone/>
                <wp:docPr id="533672460" name="Text Box 5336724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38300" cy="7334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FB268DA" w14:textId="77777777" w:rsidR="00E63F22" w:rsidRDefault="00E63F22" w:rsidP="00E63F22"/>
                          <w:p w14:paraId="1A6D3F06" w14:textId="77777777" w:rsidR="00E63F22" w:rsidRPr="00422139" w:rsidRDefault="00E63F22" w:rsidP="00E63F22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Depression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1873355" id="Text Box 533672460" o:spid="_x0000_s1040" type="#_x0000_t202" style="position:absolute;left:0;text-align:left;margin-left:180pt;margin-top:70.45pt;width:129pt;height:57.75pt;z-index:25171763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" filled="f" strokeweight=".5pt">
                <v:textbox>
                  <w:txbxContent>
                    <w:p w14:paraId="1FB268DA" w14:textId="77777777" w:rsidR="00E63F22" w:rsidRDefault="00E63F22" w:rsidP="00E63F22"/>
                    <w:p w14:paraId="1A6D3F06" w14:textId="77777777" w:rsidR="00E63F22" w:rsidRPr="00422139" w:rsidRDefault="00E63F22" w:rsidP="00E63F22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Depression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422139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5B8C86CE" wp14:editId="391C7CC8">
                <wp:simplePos x="0" y="0"/>
                <wp:positionH relativeFrom="margin">
                  <wp:posOffset>2286000</wp:posOffset>
                </wp:positionH>
                <wp:positionV relativeFrom="paragraph">
                  <wp:posOffset>-635</wp:posOffset>
                </wp:positionV>
                <wp:extent cx="1638300" cy="733425"/>
                <wp:effectExtent l="0" t="0" r="19050" b="28575"/>
                <wp:wrapNone/>
                <wp:docPr id="533672461" name="Text Box 5336724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38300" cy="7334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CD5462" w14:textId="77777777" w:rsidR="00E63F22" w:rsidRDefault="00E63F22" w:rsidP="00E63F22"/>
                          <w:p w14:paraId="402B2F02" w14:textId="77777777" w:rsidR="00E63F22" w:rsidRPr="00422139" w:rsidRDefault="00E63F22" w:rsidP="00E63F22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Social Interaction Frequency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B8C86CE" id="Text Box 533672461" o:spid="_x0000_s1041" type="#_x0000_t202" style="position:absolute;left:0;text-align:left;margin-left:180pt;margin-top:-.05pt;width:129pt;height:57.75pt;z-index:25171865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" filled="f" strokeweight=".5pt">
                <v:textbox>
                  <w:txbxContent>
                    <w:p w14:paraId="60CD5462" w14:textId="77777777" w:rsidR="00E63F22" w:rsidRDefault="00E63F22" w:rsidP="00E63F22"/>
                    <w:p w14:paraId="402B2F02" w14:textId="77777777" w:rsidR="00E63F22" w:rsidRPr="00422139" w:rsidRDefault="00E63F22" w:rsidP="00E63F22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Social Interaction Frequency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422139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14EBC65F" wp14:editId="3425E974">
                <wp:simplePos x="0" y="0"/>
                <wp:positionH relativeFrom="margin">
                  <wp:posOffset>4391025</wp:posOffset>
                </wp:positionH>
                <wp:positionV relativeFrom="paragraph">
                  <wp:posOffset>2096770</wp:posOffset>
                </wp:positionV>
                <wp:extent cx="1638300" cy="733425"/>
                <wp:effectExtent l="0" t="0" r="19050" b="28575"/>
                <wp:wrapNone/>
                <wp:docPr id="533672462" name="Text Box 5336724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38300" cy="7334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816D69D" w14:textId="77777777" w:rsidR="00E63F22" w:rsidRDefault="00E63F22" w:rsidP="00E63F22"/>
                          <w:p w14:paraId="5F3421A5" w14:textId="025AD441" w:rsidR="00E63F22" w:rsidRPr="00422139" w:rsidRDefault="00E63F22" w:rsidP="00E63F22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Positive</w:t>
                            </w:r>
                            <w:r w:rsidR="00DB534E"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 functioning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4EBC65F" id="Text Box 533672462" o:spid="_x0000_s1042" type="#_x0000_t202" style="position:absolute;left:0;text-align:left;margin-left:345.75pt;margin-top:165.1pt;width:129pt;height:57.75pt;z-index:251719680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" filled="f" strokeweight=".5pt">
                <v:textbox>
                  <w:txbxContent>
                    <w:p w14:paraId="3816D69D" w14:textId="77777777" w:rsidR="00E63F22" w:rsidRDefault="00E63F22" w:rsidP="00E63F22"/>
                    <w:p w14:paraId="5F3421A5" w14:textId="025AD441" w:rsidR="00E63F22" w:rsidRPr="00422139" w:rsidRDefault="00E63F22" w:rsidP="00E63F22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Positive</w:t>
                      </w:r>
                      <w:r w:rsidR="00DB534E"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 functioning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422139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2D79D0CC" wp14:editId="354BEACA">
                <wp:simplePos x="0" y="0"/>
                <wp:positionH relativeFrom="column">
                  <wp:posOffset>771525</wp:posOffset>
                </wp:positionH>
                <wp:positionV relativeFrom="paragraph">
                  <wp:posOffset>386080</wp:posOffset>
                </wp:positionV>
                <wp:extent cx="1504950" cy="1724025"/>
                <wp:effectExtent l="0" t="38100" r="57150" b="28575"/>
                <wp:wrapNone/>
                <wp:docPr id="533672463" name="Straight Arrow Connector 5336724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504950" cy="172402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043109" id="Straight Arrow Connector 533672463" o:spid="_x0000_s1026" type="#_x0000_t32" style="position:absolute;margin-left:60.75pt;margin-top:30.4pt;width:118.5pt;height:135.75pt;flip:y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" strokecolor="windowText">
                <v:stroke endarrow="block"/>
              </v:shape>
            </w:pict>
          </mc:Fallback>
        </mc:AlternateContent>
      </w:r>
      <w:r w:rsidRPr="00422139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3C7B2891" wp14:editId="5BD00CB4">
                <wp:simplePos x="0" y="0"/>
                <wp:positionH relativeFrom="column">
                  <wp:posOffset>770890</wp:posOffset>
                </wp:positionH>
                <wp:positionV relativeFrom="paragraph">
                  <wp:posOffset>1253490</wp:posOffset>
                </wp:positionV>
                <wp:extent cx="1495425" cy="866775"/>
                <wp:effectExtent l="0" t="38100" r="47625" b="28575"/>
                <wp:wrapNone/>
                <wp:docPr id="533672465" name="Straight Arrow Connector 5336724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495425" cy="86677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0B4067" id="Straight Arrow Connector 533672465" o:spid="_x0000_s1026" type="#_x0000_t32" style="position:absolute;margin-left:60.7pt;margin-top:98.7pt;width:117.75pt;height:68.25pt;flip:y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" strokecolor="windowText">
                <v:stroke endarrow="block"/>
              </v:shape>
            </w:pict>
          </mc:Fallback>
        </mc:AlternateContent>
      </w:r>
      <w:r w:rsidRPr="00422139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578440E9" wp14:editId="07BB1D97">
                <wp:simplePos x="0" y="0"/>
                <wp:positionH relativeFrom="column">
                  <wp:posOffset>3943350</wp:posOffset>
                </wp:positionH>
                <wp:positionV relativeFrom="paragraph">
                  <wp:posOffset>377190</wp:posOffset>
                </wp:positionV>
                <wp:extent cx="1209675" cy="1695450"/>
                <wp:effectExtent l="0" t="0" r="66675" b="57150"/>
                <wp:wrapNone/>
                <wp:docPr id="533672466" name="Straight Arrow Connector 5336724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09675" cy="169545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136BAB" id="Straight Arrow Connector 533672466" o:spid="_x0000_s1026" type="#_x0000_t32" style="position:absolute;margin-left:310.5pt;margin-top:29.7pt;width:95.25pt;height:133.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" strokecolor="windowText">
                <v:stroke endarrow="block"/>
              </v:shape>
            </w:pict>
          </mc:Fallback>
        </mc:AlternateContent>
      </w:r>
      <w:r w:rsidRPr="00422139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306ACF65" wp14:editId="0CA32F9C">
                <wp:simplePos x="0" y="0"/>
                <wp:positionH relativeFrom="column">
                  <wp:posOffset>3952875</wp:posOffset>
                </wp:positionH>
                <wp:positionV relativeFrom="paragraph">
                  <wp:posOffset>1291590</wp:posOffset>
                </wp:positionV>
                <wp:extent cx="1133475" cy="762000"/>
                <wp:effectExtent l="0" t="0" r="66675" b="57150"/>
                <wp:wrapNone/>
                <wp:docPr id="533672467" name="Straight Arrow Connector 5336724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33475" cy="76200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40DD12" id="Straight Arrow Connector 533672467" o:spid="_x0000_s1026" type="#_x0000_t32" style="position:absolute;margin-left:311.25pt;margin-top:101.7pt;width:89.25pt;height:60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" strokecolor="windowText">
                <v:stroke endarrow="block"/>
              </v:shape>
            </w:pict>
          </mc:Fallback>
        </mc:AlternateContent>
      </w:r>
      <w:r w:rsidRPr="00422139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6B6625F2" wp14:editId="48CAB08C">
                <wp:simplePos x="0" y="0"/>
                <wp:positionH relativeFrom="margin">
                  <wp:posOffset>1647825</wp:posOffset>
                </wp:positionH>
                <wp:positionV relativeFrom="paragraph">
                  <wp:posOffset>2433955</wp:posOffset>
                </wp:positionV>
                <wp:extent cx="2752725" cy="45719"/>
                <wp:effectExtent l="0" t="76200" r="9525" b="50165"/>
                <wp:wrapNone/>
                <wp:docPr id="533672468" name="Straight Arrow Connector 5336724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752725" cy="45719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AC4CBF" id="Straight Arrow Connector 533672468" o:spid="_x0000_s1026" type="#_x0000_t32" style="position:absolute;margin-left:129.75pt;margin-top:191.65pt;width:216.75pt;height:3.6pt;flip:y;z-index:2517248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" strokecolor="windowText">
                <v:stroke endarrow="block"/>
                <w10:wrap anchorx="margin"/>
              </v:shape>
            </w:pict>
          </mc:Fallback>
        </mc:AlternateContent>
      </w:r>
    </w:p>
    <w:p w14:paraId="39F8EBA2" w14:textId="77777777" w:rsidR="00E63F22" w:rsidRPr="00422139" w:rsidRDefault="00E63F22" w:rsidP="00E63F22">
      <w:pPr>
        <w:spacing w:line="480" w:lineRule="auto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1D74761A" w14:textId="77777777" w:rsidR="00E63F22" w:rsidRPr="00422139" w:rsidRDefault="00E63F22" w:rsidP="00E63F22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17E38B87" w14:textId="77777777" w:rsidR="00E63F22" w:rsidRPr="00422139" w:rsidRDefault="00E63F22" w:rsidP="00E63F22">
      <w:pPr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0F6C89D8" w14:textId="77777777" w:rsidR="00E63F22" w:rsidRPr="00422139" w:rsidRDefault="00E63F22" w:rsidP="00E63F22">
      <w:pPr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51F0E81A" w14:textId="77777777" w:rsidR="00E63F22" w:rsidRPr="00422139" w:rsidRDefault="00E63F22" w:rsidP="00E63F22">
      <w:pPr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220515F9" w14:textId="77777777" w:rsidR="00E63F22" w:rsidRPr="00422139" w:rsidRDefault="00E63F22" w:rsidP="00E63F22">
      <w:pPr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3828B3D8" w14:textId="77777777" w:rsidR="00E63F22" w:rsidRPr="00422139" w:rsidRDefault="00E63F22" w:rsidP="00E63F22">
      <w:pPr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0C883CC4" w14:textId="77777777" w:rsidR="00E63F22" w:rsidRPr="00422139" w:rsidRDefault="00E63F22" w:rsidP="00E63F22">
      <w:pPr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618FCFC4" w14:textId="77777777" w:rsidR="00E63F22" w:rsidRPr="00422139" w:rsidRDefault="00E63F22" w:rsidP="00E63F22">
      <w:pPr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6522849E" w14:textId="77777777" w:rsidR="00E63F22" w:rsidRPr="00422139" w:rsidRDefault="00E63F22" w:rsidP="00E63F22">
      <w:pPr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7846893F" w14:textId="77777777" w:rsidR="00E63F22" w:rsidRPr="00422139" w:rsidRDefault="00E63F22" w:rsidP="00E63F22">
      <w:pPr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450C2CA6" w14:textId="77777777" w:rsidR="00E63F22" w:rsidRPr="00422139" w:rsidRDefault="00E63F22" w:rsidP="00E63F22">
      <w:pPr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7F19B265" w14:textId="77777777" w:rsidR="00E63F22" w:rsidRPr="00422139" w:rsidRDefault="00E63F22" w:rsidP="00E63F22">
      <w:pPr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17DDC195" w14:textId="4186C0B9" w:rsidR="00E63F22" w:rsidRPr="00422139" w:rsidRDefault="00596235" w:rsidP="00E63F22">
      <w:pPr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422139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22E3B99C" wp14:editId="24211077">
                <wp:simplePos x="0" y="0"/>
                <wp:positionH relativeFrom="column">
                  <wp:posOffset>2828925</wp:posOffset>
                </wp:positionH>
                <wp:positionV relativeFrom="paragraph">
                  <wp:posOffset>30480</wp:posOffset>
                </wp:positionV>
                <wp:extent cx="790575" cy="323850"/>
                <wp:effectExtent l="0" t="0" r="9525" b="0"/>
                <wp:wrapNone/>
                <wp:docPr id="533672469" name="Text Box 5336724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90575" cy="3238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9D978B3" w14:textId="001501A0" w:rsidR="00E63F22" w:rsidRPr="00422139" w:rsidRDefault="00E63F22" w:rsidP="00E63F2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.</w:t>
                            </w:r>
                            <w:r w:rsidR="00D579EF"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12</w:t>
                            </w:r>
                            <w:r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 (.</w:t>
                            </w:r>
                            <w:r w:rsidR="00D579EF"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08</w:t>
                            </w:r>
                            <w:r w:rsidRPr="00422139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E3B99C" id="Text Box 533672469" o:spid="_x0000_s1043" type="#_x0000_t202" style="position:absolute;margin-left:222.75pt;margin-top:2.4pt;width:62.25pt;height:25.5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" fillcolor="window" stroked="f" strokeweight=".5pt">
                <v:textbox>
                  <w:txbxContent>
                    <w:p w14:paraId="69D978B3" w14:textId="001501A0" w:rsidR="00E63F22" w:rsidRPr="00422139" w:rsidRDefault="00E63F22" w:rsidP="00E63F2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.</w:t>
                      </w:r>
                      <w:r w:rsidR="00D579EF"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12</w:t>
                      </w:r>
                      <w:r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 (.</w:t>
                      </w:r>
                      <w:r w:rsidR="00D579EF"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08</w:t>
                      </w:r>
                      <w:r w:rsidRPr="00422139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14:paraId="31583265" w14:textId="77777777" w:rsidR="00E63F22" w:rsidRPr="00422139" w:rsidRDefault="00E63F22" w:rsidP="00E63F22">
      <w:pPr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1F920830" w14:textId="77777777" w:rsidR="00E63F22" w:rsidRPr="00422139" w:rsidRDefault="00E63F22" w:rsidP="00E63F22">
      <w:pPr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4050D575" w14:textId="24984580" w:rsidR="00E63F22" w:rsidRPr="00422139" w:rsidRDefault="00E63F22" w:rsidP="00E63F22">
      <w:pPr>
        <w:rPr>
          <w:rFonts w:asciiTheme="minorHAnsi" w:hAnsiTheme="minorHAnsi" w:cstheme="minorHAnsi"/>
          <w:sz w:val="22"/>
          <w:szCs w:val="22"/>
        </w:rPr>
      </w:pP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Indirect effect social interaction: </w:t>
      </w:r>
      <w:r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b</w:t>
      </w: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= .04, (</w:t>
      </w:r>
      <w:r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SE</w:t>
      </w: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= .0</w:t>
      </w:r>
      <w:r w:rsidR="00D579EF"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2)</w:t>
      </w: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, 95% bias-corrected CI = </w:t>
      </w:r>
      <w:r w:rsidR="00D579EF"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[</w:t>
      </w: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.0</w:t>
      </w:r>
      <w:r w:rsidR="00D579EF"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1</w:t>
      </w: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, .</w:t>
      </w:r>
      <w:r w:rsidR="00D579EF"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11</w:t>
      </w: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] </w:t>
      </w:r>
    </w:p>
    <w:p w14:paraId="7819AFEF" w14:textId="77777777" w:rsidR="00E63F22" w:rsidRPr="00422139" w:rsidRDefault="00E63F22" w:rsidP="00E63F22">
      <w:pPr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0C7F5A24" w14:textId="693CE664" w:rsidR="00E63F22" w:rsidRPr="00422139" w:rsidRDefault="00E63F22" w:rsidP="00E63F22">
      <w:pPr>
        <w:rPr>
          <w:rFonts w:asciiTheme="minorHAnsi" w:hAnsiTheme="minorHAnsi" w:cstheme="minorHAnsi"/>
          <w:sz w:val="22"/>
          <w:szCs w:val="22"/>
        </w:rPr>
      </w:pP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Indirect effect depression: </w:t>
      </w:r>
      <w:r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b</w:t>
      </w: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= -.</w:t>
      </w:r>
      <w:r w:rsidR="00D579EF"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02</w:t>
      </w: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, (</w:t>
      </w:r>
      <w:r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SE</w:t>
      </w: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= .0</w:t>
      </w:r>
      <w:r w:rsidR="00D579EF"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3</w:t>
      </w: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), 95% bias-corrected CI = [-.</w:t>
      </w:r>
      <w:r w:rsidR="00D579EF"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08</w:t>
      </w: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, </w:t>
      </w:r>
      <w:r w:rsidR="00D579EF"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.04</w:t>
      </w: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]  </w:t>
      </w:r>
    </w:p>
    <w:p w14:paraId="0CB1C35D" w14:textId="77777777" w:rsidR="00E63F22" w:rsidRPr="00422139" w:rsidRDefault="00E63F22" w:rsidP="00E63F22">
      <w:pPr>
        <w:spacing w:line="480" w:lineRule="auto"/>
        <w:rPr>
          <w:rFonts w:asciiTheme="minorHAnsi" w:hAnsiTheme="minorHAnsi" w:cstheme="minorHAnsi"/>
          <w:sz w:val="22"/>
          <w:szCs w:val="22"/>
        </w:rPr>
      </w:pPr>
    </w:p>
    <w:p w14:paraId="1AA087AD" w14:textId="77777777" w:rsidR="00E63F22" w:rsidRPr="00422139" w:rsidRDefault="00E63F22" w:rsidP="00E63F22">
      <w:pPr>
        <w:spacing w:line="480" w:lineRule="auto"/>
        <w:rPr>
          <w:rFonts w:asciiTheme="minorHAnsi" w:hAnsiTheme="minorHAnsi" w:cstheme="minorHAnsi"/>
          <w:color w:val="FF0000"/>
          <w:sz w:val="22"/>
          <w:szCs w:val="22"/>
        </w:rPr>
      </w:pPr>
    </w:p>
    <w:p w14:paraId="1B81B6DD" w14:textId="05A98024" w:rsidR="00E63F22" w:rsidRPr="00422139" w:rsidRDefault="007C71AE" w:rsidP="00E63F22">
      <w:pPr>
        <w:spacing w:line="480" w:lineRule="auto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Note.</w:t>
      </w: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r w:rsidR="00E63F22"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Unstandardized regression coefficients are shown. The number outside parentheses is the total effect (direct + indirect effect), and the number inside parentheses is the direct effect.</w:t>
      </w:r>
    </w:p>
    <w:p w14:paraId="00880F32" w14:textId="34098176" w:rsidR="00755FCB" w:rsidRPr="00422139" w:rsidRDefault="00543FC4" w:rsidP="007C71AE">
      <w:pPr>
        <w:spacing w:line="480" w:lineRule="auto"/>
        <w:rPr>
          <w:rStyle w:val="FigureCaptionLabelChar"/>
          <w:rFonts w:asciiTheme="minorHAnsi" w:hAnsiTheme="minorHAnsi" w:cstheme="minorHAnsi"/>
          <w:sz w:val="22"/>
          <w:szCs w:val="22"/>
        </w:rPr>
      </w:pP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*</w:t>
      </w:r>
      <w:r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p</w:t>
      </w:r>
      <w:r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&lt; .0</w:t>
      </w:r>
      <w:r>
        <w:rPr>
          <w:rFonts w:asciiTheme="minorHAnsi" w:hAnsiTheme="minorHAnsi" w:cstheme="minorHAnsi"/>
          <w:color w:val="000000" w:themeColor="text1"/>
          <w:sz w:val="22"/>
          <w:szCs w:val="22"/>
        </w:rPr>
        <w:t>5;</w:t>
      </w:r>
      <w:r w:rsidRPr="00422139">
        <w:rPr>
          <w:rStyle w:val="FigureCaptionLabelChar"/>
          <w:rFonts w:asciiTheme="minorHAnsi" w:hAnsiTheme="minorHAnsi" w:cstheme="minorHAnsi"/>
          <w:sz w:val="22"/>
          <w:szCs w:val="22"/>
        </w:rPr>
        <w:t xml:space="preserve"> </w:t>
      </w:r>
      <w:r w:rsidR="00E63F22"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>***</w:t>
      </w:r>
      <w:r w:rsidR="00E63F22" w:rsidRPr="00422139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p</w:t>
      </w:r>
      <w:r w:rsidR="00E63F22" w:rsidRPr="0042213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&lt; .001</w:t>
      </w:r>
      <w:r w:rsidR="00755FCB" w:rsidRPr="00422139">
        <w:rPr>
          <w:rStyle w:val="FigureCaptionLabelChar"/>
          <w:rFonts w:asciiTheme="minorHAnsi" w:hAnsiTheme="minorHAnsi" w:cstheme="minorHAnsi"/>
          <w:sz w:val="22"/>
          <w:szCs w:val="22"/>
        </w:rPr>
        <w:t xml:space="preserve"> </w:t>
      </w:r>
    </w:p>
    <w:p w14:paraId="2DE5B7C7" w14:textId="6F0925F2" w:rsidR="003451EC" w:rsidRPr="00422139" w:rsidRDefault="003451EC" w:rsidP="00DD39D8">
      <w:pPr>
        <w:pStyle w:val="BodyText"/>
        <w:ind w:firstLine="0"/>
        <w:rPr>
          <w:rFonts w:asciiTheme="minorHAnsi" w:hAnsiTheme="minorHAnsi" w:cstheme="minorHAnsi"/>
          <w:sz w:val="22"/>
          <w:szCs w:val="22"/>
        </w:rPr>
      </w:pPr>
    </w:p>
    <w:p w14:paraId="0EF160A3" w14:textId="77777777" w:rsidR="00EE0D98" w:rsidRPr="00422139" w:rsidRDefault="00EE0D98" w:rsidP="00DD39D8">
      <w:pPr>
        <w:pStyle w:val="BodyText"/>
        <w:ind w:firstLine="0"/>
        <w:rPr>
          <w:rFonts w:asciiTheme="minorHAnsi" w:hAnsiTheme="minorHAnsi" w:cstheme="minorHAnsi"/>
          <w:sz w:val="22"/>
          <w:szCs w:val="22"/>
        </w:rPr>
      </w:pPr>
    </w:p>
    <w:p w14:paraId="5D150230" w14:textId="4D01A7DB" w:rsidR="00EE0D98" w:rsidRPr="00422139" w:rsidRDefault="00EE0D98" w:rsidP="00DD39D8">
      <w:pPr>
        <w:pStyle w:val="BodyText"/>
        <w:ind w:firstLine="0"/>
        <w:rPr>
          <w:rFonts w:asciiTheme="minorHAnsi" w:hAnsiTheme="minorHAnsi" w:cstheme="minorHAnsi"/>
          <w:sz w:val="22"/>
          <w:szCs w:val="22"/>
        </w:rPr>
      </w:pPr>
    </w:p>
    <w:p w14:paraId="263E4ABD" w14:textId="6DDC7574" w:rsidR="00EA12E9" w:rsidRDefault="00EA12E9" w:rsidP="00D579EF"/>
    <w:sectPr w:rsidR="00EA12E9" w:rsidSect="00314B42">
      <w:headerReference w:type="default" r:id="rId8"/>
      <w:pgSz w:w="12240" w:h="15840" w:code="1"/>
      <w:pgMar w:top="1440" w:right="1440" w:bottom="1440" w:left="1440" w:header="720" w:footer="720" w:gutter="0"/>
      <w:cols w:space="36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EA4ED3" w14:textId="77777777" w:rsidR="000D681E" w:rsidRDefault="000D681E">
      <w:r>
        <w:separator/>
      </w:r>
    </w:p>
    <w:p w14:paraId="65DE9DC9" w14:textId="77777777" w:rsidR="000D681E" w:rsidRDefault="000D681E"/>
  </w:endnote>
  <w:endnote w:type="continuationSeparator" w:id="0">
    <w:p w14:paraId="5770D6DF" w14:textId="77777777" w:rsidR="000D681E" w:rsidRDefault="000D681E">
      <w:r>
        <w:continuationSeparator/>
      </w:r>
    </w:p>
    <w:p w14:paraId="1EF01044" w14:textId="77777777" w:rsidR="000D681E" w:rsidRDefault="000D681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892C6E" w14:textId="77777777" w:rsidR="000D681E" w:rsidRDefault="000D681E">
      <w:r>
        <w:separator/>
      </w:r>
    </w:p>
    <w:p w14:paraId="107A2765" w14:textId="77777777" w:rsidR="000D681E" w:rsidRDefault="000D681E"/>
  </w:footnote>
  <w:footnote w:type="continuationSeparator" w:id="0">
    <w:p w14:paraId="4D8801B7" w14:textId="77777777" w:rsidR="000D681E" w:rsidRDefault="000D681E">
      <w:r>
        <w:continuationSeparator/>
      </w:r>
    </w:p>
    <w:p w14:paraId="75B6A9D6" w14:textId="77777777" w:rsidR="000D681E" w:rsidRDefault="000D681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6283C3" w14:textId="34437229" w:rsidR="0090420E" w:rsidRDefault="0090420E" w:rsidP="00914687">
    <w:pPr>
      <w:pStyle w:val="Header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0D64BF"/>
    <w:multiLevelType w:val="hybridMultilevel"/>
    <w:tmpl w:val="7C6E208C"/>
    <w:lvl w:ilvl="0" w:tplc="1D92E2B0">
      <w:start w:val="2"/>
      <w:numFmt w:val="decimal"/>
      <w:lvlText w:val="%1."/>
      <w:lvlJc w:val="left"/>
      <w:pPr>
        <w:ind w:left="720" w:hanging="360"/>
      </w:pPr>
    </w:lvl>
    <w:lvl w:ilvl="1" w:tplc="FD30C1A0">
      <w:start w:val="1"/>
      <w:numFmt w:val="lowerLetter"/>
      <w:lvlText w:val="%2."/>
      <w:lvlJc w:val="left"/>
      <w:pPr>
        <w:ind w:left="1440" w:hanging="360"/>
      </w:pPr>
    </w:lvl>
    <w:lvl w:ilvl="2" w:tplc="C926501E">
      <w:start w:val="1"/>
      <w:numFmt w:val="lowerRoman"/>
      <w:lvlText w:val="%3."/>
      <w:lvlJc w:val="right"/>
      <w:pPr>
        <w:ind w:left="2160" w:hanging="180"/>
      </w:pPr>
    </w:lvl>
    <w:lvl w:ilvl="3" w:tplc="E32C89B6">
      <w:start w:val="1"/>
      <w:numFmt w:val="decimal"/>
      <w:lvlText w:val="%4."/>
      <w:lvlJc w:val="left"/>
      <w:pPr>
        <w:ind w:left="2880" w:hanging="360"/>
      </w:pPr>
    </w:lvl>
    <w:lvl w:ilvl="4" w:tplc="7CAEB5D0">
      <w:start w:val="1"/>
      <w:numFmt w:val="lowerLetter"/>
      <w:lvlText w:val="%5."/>
      <w:lvlJc w:val="left"/>
      <w:pPr>
        <w:ind w:left="3600" w:hanging="360"/>
      </w:pPr>
    </w:lvl>
    <w:lvl w:ilvl="5" w:tplc="6710635A">
      <w:start w:val="1"/>
      <w:numFmt w:val="lowerRoman"/>
      <w:lvlText w:val="%6."/>
      <w:lvlJc w:val="right"/>
      <w:pPr>
        <w:ind w:left="4320" w:hanging="180"/>
      </w:pPr>
    </w:lvl>
    <w:lvl w:ilvl="6" w:tplc="056C7F38">
      <w:start w:val="1"/>
      <w:numFmt w:val="decimal"/>
      <w:lvlText w:val="%7."/>
      <w:lvlJc w:val="left"/>
      <w:pPr>
        <w:ind w:left="5040" w:hanging="360"/>
      </w:pPr>
    </w:lvl>
    <w:lvl w:ilvl="7" w:tplc="0A2ECC42">
      <w:start w:val="1"/>
      <w:numFmt w:val="lowerLetter"/>
      <w:lvlText w:val="%8."/>
      <w:lvlJc w:val="left"/>
      <w:pPr>
        <w:ind w:left="5760" w:hanging="360"/>
      </w:pPr>
    </w:lvl>
    <w:lvl w:ilvl="8" w:tplc="7986A3BA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59212C"/>
    <w:multiLevelType w:val="multilevel"/>
    <w:tmpl w:val="85523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80A5101"/>
    <w:multiLevelType w:val="multilevel"/>
    <w:tmpl w:val="A030C0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9904493"/>
    <w:multiLevelType w:val="hybridMultilevel"/>
    <w:tmpl w:val="621892DA"/>
    <w:lvl w:ilvl="0" w:tplc="8CC632A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BE81CFF"/>
    <w:multiLevelType w:val="multilevel"/>
    <w:tmpl w:val="3850E5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B9D1BAE"/>
    <w:multiLevelType w:val="hybridMultilevel"/>
    <w:tmpl w:val="2E90A7B8"/>
    <w:lvl w:ilvl="0" w:tplc="E6EC8518">
      <w:start w:val="1"/>
      <w:numFmt w:val="decimal"/>
      <w:lvlText w:val="%1."/>
      <w:lvlJc w:val="left"/>
      <w:pPr>
        <w:ind w:left="720" w:hanging="360"/>
      </w:pPr>
    </w:lvl>
    <w:lvl w:ilvl="1" w:tplc="8228C55A">
      <w:start w:val="1"/>
      <w:numFmt w:val="lowerLetter"/>
      <w:lvlText w:val="%2."/>
      <w:lvlJc w:val="left"/>
      <w:pPr>
        <w:ind w:left="1440" w:hanging="360"/>
      </w:pPr>
    </w:lvl>
    <w:lvl w:ilvl="2" w:tplc="BB646E1A">
      <w:start w:val="1"/>
      <w:numFmt w:val="lowerRoman"/>
      <w:lvlText w:val="%3."/>
      <w:lvlJc w:val="right"/>
      <w:pPr>
        <w:ind w:left="2160" w:hanging="180"/>
      </w:pPr>
    </w:lvl>
    <w:lvl w:ilvl="3" w:tplc="66100390">
      <w:start w:val="1"/>
      <w:numFmt w:val="decimal"/>
      <w:lvlText w:val="%4."/>
      <w:lvlJc w:val="left"/>
      <w:pPr>
        <w:ind w:left="2880" w:hanging="360"/>
      </w:pPr>
    </w:lvl>
    <w:lvl w:ilvl="4" w:tplc="F6CC9640">
      <w:start w:val="1"/>
      <w:numFmt w:val="lowerLetter"/>
      <w:lvlText w:val="%5."/>
      <w:lvlJc w:val="left"/>
      <w:pPr>
        <w:ind w:left="3600" w:hanging="360"/>
      </w:pPr>
    </w:lvl>
    <w:lvl w:ilvl="5" w:tplc="AE90416A">
      <w:start w:val="1"/>
      <w:numFmt w:val="lowerRoman"/>
      <w:lvlText w:val="%6."/>
      <w:lvlJc w:val="right"/>
      <w:pPr>
        <w:ind w:left="4320" w:hanging="180"/>
      </w:pPr>
    </w:lvl>
    <w:lvl w:ilvl="6" w:tplc="14705B9C">
      <w:start w:val="1"/>
      <w:numFmt w:val="decimal"/>
      <w:lvlText w:val="%7."/>
      <w:lvlJc w:val="left"/>
      <w:pPr>
        <w:ind w:left="5040" w:hanging="360"/>
      </w:pPr>
    </w:lvl>
    <w:lvl w:ilvl="7" w:tplc="FFC61CA0">
      <w:start w:val="1"/>
      <w:numFmt w:val="lowerLetter"/>
      <w:lvlText w:val="%8."/>
      <w:lvlJc w:val="left"/>
      <w:pPr>
        <w:ind w:left="5760" w:hanging="360"/>
      </w:pPr>
    </w:lvl>
    <w:lvl w:ilvl="8" w:tplc="94BC6040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C61A33"/>
    <w:multiLevelType w:val="hybridMultilevel"/>
    <w:tmpl w:val="761A3D78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62785FA4"/>
    <w:multiLevelType w:val="hybridMultilevel"/>
    <w:tmpl w:val="A4FAA566"/>
    <w:lvl w:ilvl="0" w:tplc="BF2A3F3E">
      <w:start w:val="1"/>
      <w:numFmt w:val="decimal"/>
      <w:lvlText w:val="%1."/>
      <w:lvlJc w:val="left"/>
      <w:pPr>
        <w:ind w:left="720" w:hanging="360"/>
      </w:pPr>
    </w:lvl>
    <w:lvl w:ilvl="1" w:tplc="B64C2128">
      <w:start w:val="1"/>
      <w:numFmt w:val="lowerLetter"/>
      <w:lvlText w:val="%2."/>
      <w:lvlJc w:val="left"/>
      <w:pPr>
        <w:ind w:left="1440" w:hanging="360"/>
      </w:pPr>
    </w:lvl>
    <w:lvl w:ilvl="2" w:tplc="7EFC0B84">
      <w:start w:val="1"/>
      <w:numFmt w:val="lowerRoman"/>
      <w:lvlText w:val="%3."/>
      <w:lvlJc w:val="right"/>
      <w:pPr>
        <w:ind w:left="2160" w:hanging="180"/>
      </w:pPr>
    </w:lvl>
    <w:lvl w:ilvl="3" w:tplc="3C76E470">
      <w:start w:val="1"/>
      <w:numFmt w:val="decimal"/>
      <w:lvlText w:val="%4."/>
      <w:lvlJc w:val="left"/>
      <w:pPr>
        <w:ind w:left="2880" w:hanging="360"/>
      </w:pPr>
    </w:lvl>
    <w:lvl w:ilvl="4" w:tplc="21947C5A">
      <w:start w:val="1"/>
      <w:numFmt w:val="lowerLetter"/>
      <w:lvlText w:val="%5."/>
      <w:lvlJc w:val="left"/>
      <w:pPr>
        <w:ind w:left="3600" w:hanging="360"/>
      </w:pPr>
    </w:lvl>
    <w:lvl w:ilvl="5" w:tplc="FEA0CC90">
      <w:start w:val="1"/>
      <w:numFmt w:val="lowerRoman"/>
      <w:lvlText w:val="%6."/>
      <w:lvlJc w:val="right"/>
      <w:pPr>
        <w:ind w:left="4320" w:hanging="180"/>
      </w:pPr>
    </w:lvl>
    <w:lvl w:ilvl="6" w:tplc="2C86850C">
      <w:start w:val="1"/>
      <w:numFmt w:val="decimal"/>
      <w:lvlText w:val="%7."/>
      <w:lvlJc w:val="left"/>
      <w:pPr>
        <w:ind w:left="5040" w:hanging="360"/>
      </w:pPr>
    </w:lvl>
    <w:lvl w:ilvl="7" w:tplc="BD560930">
      <w:start w:val="1"/>
      <w:numFmt w:val="lowerLetter"/>
      <w:lvlText w:val="%8."/>
      <w:lvlJc w:val="left"/>
      <w:pPr>
        <w:ind w:left="5760" w:hanging="360"/>
      </w:pPr>
    </w:lvl>
    <w:lvl w:ilvl="8" w:tplc="C5E6A596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A407618"/>
    <w:multiLevelType w:val="multilevel"/>
    <w:tmpl w:val="B53653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71609038">
    <w:abstractNumId w:val="7"/>
  </w:num>
  <w:num w:numId="2" w16cid:durableId="1763601642">
    <w:abstractNumId w:val="0"/>
  </w:num>
  <w:num w:numId="3" w16cid:durableId="511531784">
    <w:abstractNumId w:val="5"/>
  </w:num>
  <w:num w:numId="4" w16cid:durableId="610086376">
    <w:abstractNumId w:val="4"/>
  </w:num>
  <w:num w:numId="5" w16cid:durableId="995765764">
    <w:abstractNumId w:val="2"/>
  </w:num>
  <w:num w:numId="6" w16cid:durableId="546722008">
    <w:abstractNumId w:val="8"/>
  </w:num>
  <w:num w:numId="7" w16cid:durableId="1724210464">
    <w:abstractNumId w:val="1"/>
  </w:num>
  <w:num w:numId="8" w16cid:durableId="39481792">
    <w:abstractNumId w:val="6"/>
  </w:num>
  <w:num w:numId="9" w16cid:durableId="79406379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fr-FR" w:vendorID="64" w:dllVersion="0" w:nlCheck="1" w:checkStyle="0"/>
  <w:activeWritingStyle w:appName="MSWord" w:lang="en-US" w:vendorID="64" w:dllVersion="0" w:nlCheck="1" w:checkStyle="0"/>
  <w:activeWritingStyle w:appName="MSWord" w:lang="en-US" w:vendorID="64" w:dllVersion="6" w:nlCheck="1" w:checkStyle="1"/>
  <w:activeWritingStyle w:appName="MSWord" w:lang="es-ES" w:vendorID="64" w:dllVersion="0" w:nlCheck="1" w:checkStyle="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283"/>
  <w:drawingGridHorizontalSpacing w:val="187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APA 7th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2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te2dt0x00wtza8eav2ox559y2r0dr2ddrxsw&quot;&gt;bereavement_final_UPDATED_5_2019_-Converteda&lt;record-ids&gt;&lt;item&gt;91&lt;/item&gt;&lt;item&gt;974&lt;/item&gt;&lt;item&gt;1207&lt;/item&gt;&lt;item&gt;1271&lt;/item&gt;&lt;item&gt;1273&lt;/item&gt;&lt;item&gt;1274&lt;/item&gt;&lt;item&gt;1275&lt;/item&gt;&lt;item&gt;1399&lt;/item&gt;&lt;item&gt;1403&lt;/item&gt;&lt;item&gt;1439&lt;/item&gt;&lt;item&gt;1503&lt;/item&gt;&lt;item&gt;1515&lt;/item&gt;&lt;item&gt;1574&lt;/item&gt;&lt;item&gt;1599&lt;/item&gt;&lt;item&gt;1756&lt;/item&gt;&lt;item&gt;1830&lt;/item&gt;&lt;item&gt;1885&lt;/item&gt;&lt;item&gt;1887&lt;/item&gt;&lt;item&gt;1900&lt;/item&gt;&lt;item&gt;1945&lt;/item&gt;&lt;item&gt;1979&lt;/item&gt;&lt;item&gt;1980&lt;/item&gt;&lt;item&gt;1981&lt;/item&gt;&lt;item&gt;1982&lt;/item&gt;&lt;item&gt;1983&lt;/item&gt;&lt;item&gt;1984&lt;/item&gt;&lt;item&gt;1986&lt;/item&gt;&lt;/record-ids&gt;&lt;/item&gt;&lt;/Libraries&gt;"/>
  </w:docVars>
  <w:rsids>
    <w:rsidRoot w:val="003451EC"/>
    <w:rsid w:val="000002E1"/>
    <w:rsid w:val="00001269"/>
    <w:rsid w:val="0000253D"/>
    <w:rsid w:val="00002EB9"/>
    <w:rsid w:val="000035A0"/>
    <w:rsid w:val="00003DF5"/>
    <w:rsid w:val="00004977"/>
    <w:rsid w:val="00005E19"/>
    <w:rsid w:val="00005F09"/>
    <w:rsid w:val="00006F91"/>
    <w:rsid w:val="00007A72"/>
    <w:rsid w:val="00010A55"/>
    <w:rsid w:val="0001163B"/>
    <w:rsid w:val="00011831"/>
    <w:rsid w:val="0001259B"/>
    <w:rsid w:val="00014560"/>
    <w:rsid w:val="00014D19"/>
    <w:rsid w:val="0001516E"/>
    <w:rsid w:val="00016D48"/>
    <w:rsid w:val="00016EF9"/>
    <w:rsid w:val="00017EF4"/>
    <w:rsid w:val="00017FF3"/>
    <w:rsid w:val="0002024E"/>
    <w:rsid w:val="00021681"/>
    <w:rsid w:val="00021A80"/>
    <w:rsid w:val="0002227F"/>
    <w:rsid w:val="000222B8"/>
    <w:rsid w:val="0002345E"/>
    <w:rsid w:val="00023A06"/>
    <w:rsid w:val="00023AD7"/>
    <w:rsid w:val="000241F9"/>
    <w:rsid w:val="00025074"/>
    <w:rsid w:val="000258F0"/>
    <w:rsid w:val="0002645A"/>
    <w:rsid w:val="00026481"/>
    <w:rsid w:val="00026529"/>
    <w:rsid w:val="000265A8"/>
    <w:rsid w:val="00026A60"/>
    <w:rsid w:val="00026C30"/>
    <w:rsid w:val="0002767D"/>
    <w:rsid w:val="00027861"/>
    <w:rsid w:val="00031642"/>
    <w:rsid w:val="00031C1B"/>
    <w:rsid w:val="000327EB"/>
    <w:rsid w:val="000331EA"/>
    <w:rsid w:val="0003331F"/>
    <w:rsid w:val="00033664"/>
    <w:rsid w:val="00033771"/>
    <w:rsid w:val="00033E55"/>
    <w:rsid w:val="00034EBA"/>
    <w:rsid w:val="0003571B"/>
    <w:rsid w:val="00036076"/>
    <w:rsid w:val="00036D5A"/>
    <w:rsid w:val="00037E25"/>
    <w:rsid w:val="000402B1"/>
    <w:rsid w:val="000411C3"/>
    <w:rsid w:val="00041777"/>
    <w:rsid w:val="00041C73"/>
    <w:rsid w:val="00043F08"/>
    <w:rsid w:val="0004592C"/>
    <w:rsid w:val="0004787F"/>
    <w:rsid w:val="00052138"/>
    <w:rsid w:val="00052561"/>
    <w:rsid w:val="0005561F"/>
    <w:rsid w:val="00056C46"/>
    <w:rsid w:val="000608E6"/>
    <w:rsid w:val="00060A9A"/>
    <w:rsid w:val="000610F6"/>
    <w:rsid w:val="00061408"/>
    <w:rsid w:val="0006207F"/>
    <w:rsid w:val="000624E3"/>
    <w:rsid w:val="00062654"/>
    <w:rsid w:val="00063CA7"/>
    <w:rsid w:val="00064B71"/>
    <w:rsid w:val="000656F6"/>
    <w:rsid w:val="000665A5"/>
    <w:rsid w:val="000673E9"/>
    <w:rsid w:val="000721FB"/>
    <w:rsid w:val="00074C27"/>
    <w:rsid w:val="0007509A"/>
    <w:rsid w:val="00077B50"/>
    <w:rsid w:val="0008199D"/>
    <w:rsid w:val="00082F9A"/>
    <w:rsid w:val="00083A69"/>
    <w:rsid w:val="00083BEB"/>
    <w:rsid w:val="000851DF"/>
    <w:rsid w:val="0008574C"/>
    <w:rsid w:val="00085C1A"/>
    <w:rsid w:val="00085D18"/>
    <w:rsid w:val="00085F55"/>
    <w:rsid w:val="00086A66"/>
    <w:rsid w:val="00090456"/>
    <w:rsid w:val="000913C7"/>
    <w:rsid w:val="000929F2"/>
    <w:rsid w:val="0009364D"/>
    <w:rsid w:val="000A0B24"/>
    <w:rsid w:val="000A1C7F"/>
    <w:rsid w:val="000A2218"/>
    <w:rsid w:val="000A2333"/>
    <w:rsid w:val="000A2FF6"/>
    <w:rsid w:val="000A4238"/>
    <w:rsid w:val="000A5493"/>
    <w:rsid w:val="000A6410"/>
    <w:rsid w:val="000A65AD"/>
    <w:rsid w:val="000A758E"/>
    <w:rsid w:val="000A7882"/>
    <w:rsid w:val="000A79C7"/>
    <w:rsid w:val="000B0BF4"/>
    <w:rsid w:val="000B11AE"/>
    <w:rsid w:val="000B12FF"/>
    <w:rsid w:val="000B1BF8"/>
    <w:rsid w:val="000B2A52"/>
    <w:rsid w:val="000B3219"/>
    <w:rsid w:val="000B33A3"/>
    <w:rsid w:val="000B3501"/>
    <w:rsid w:val="000B560B"/>
    <w:rsid w:val="000B5EF6"/>
    <w:rsid w:val="000B5F1D"/>
    <w:rsid w:val="000B74FD"/>
    <w:rsid w:val="000B77FE"/>
    <w:rsid w:val="000B793D"/>
    <w:rsid w:val="000B7CB4"/>
    <w:rsid w:val="000B7DA3"/>
    <w:rsid w:val="000C04EB"/>
    <w:rsid w:val="000C0877"/>
    <w:rsid w:val="000C115A"/>
    <w:rsid w:val="000C124F"/>
    <w:rsid w:val="000C2C07"/>
    <w:rsid w:val="000C31A2"/>
    <w:rsid w:val="000C3747"/>
    <w:rsid w:val="000C486A"/>
    <w:rsid w:val="000C4A01"/>
    <w:rsid w:val="000C5A97"/>
    <w:rsid w:val="000C5AEE"/>
    <w:rsid w:val="000C6903"/>
    <w:rsid w:val="000D02B7"/>
    <w:rsid w:val="000D17E8"/>
    <w:rsid w:val="000D229B"/>
    <w:rsid w:val="000D3892"/>
    <w:rsid w:val="000D4CA9"/>
    <w:rsid w:val="000D5095"/>
    <w:rsid w:val="000D677B"/>
    <w:rsid w:val="000D681E"/>
    <w:rsid w:val="000D6E97"/>
    <w:rsid w:val="000D7D15"/>
    <w:rsid w:val="000D7ECF"/>
    <w:rsid w:val="000E097D"/>
    <w:rsid w:val="000E1D3D"/>
    <w:rsid w:val="000E22FA"/>
    <w:rsid w:val="000E2B1B"/>
    <w:rsid w:val="000E31D4"/>
    <w:rsid w:val="000E349C"/>
    <w:rsid w:val="000E351B"/>
    <w:rsid w:val="000E3FF9"/>
    <w:rsid w:val="000E4E49"/>
    <w:rsid w:val="000E5A6C"/>
    <w:rsid w:val="000E6BAC"/>
    <w:rsid w:val="000E6BED"/>
    <w:rsid w:val="000F0B80"/>
    <w:rsid w:val="000F0DC7"/>
    <w:rsid w:val="000F0F2D"/>
    <w:rsid w:val="000F1263"/>
    <w:rsid w:val="000F12CA"/>
    <w:rsid w:val="000F2600"/>
    <w:rsid w:val="000F2A00"/>
    <w:rsid w:val="000F2A39"/>
    <w:rsid w:val="000F408A"/>
    <w:rsid w:val="000F41A9"/>
    <w:rsid w:val="000F5418"/>
    <w:rsid w:val="000F5B74"/>
    <w:rsid w:val="000F6486"/>
    <w:rsid w:val="000F7D6C"/>
    <w:rsid w:val="000F7E72"/>
    <w:rsid w:val="00100F82"/>
    <w:rsid w:val="00101E02"/>
    <w:rsid w:val="00101E07"/>
    <w:rsid w:val="00102BFE"/>
    <w:rsid w:val="00103B78"/>
    <w:rsid w:val="0010417C"/>
    <w:rsid w:val="00104269"/>
    <w:rsid w:val="00105262"/>
    <w:rsid w:val="00105F92"/>
    <w:rsid w:val="00106BB9"/>
    <w:rsid w:val="00107217"/>
    <w:rsid w:val="00107D22"/>
    <w:rsid w:val="00110683"/>
    <w:rsid w:val="001109EB"/>
    <w:rsid w:val="00110BF4"/>
    <w:rsid w:val="001113C6"/>
    <w:rsid w:val="001119A1"/>
    <w:rsid w:val="00112D95"/>
    <w:rsid w:val="001130FA"/>
    <w:rsid w:val="00113500"/>
    <w:rsid w:val="0011390D"/>
    <w:rsid w:val="00113B4E"/>
    <w:rsid w:val="00114CA5"/>
    <w:rsid w:val="001158BF"/>
    <w:rsid w:val="00115A77"/>
    <w:rsid w:val="0011682B"/>
    <w:rsid w:val="00117B5A"/>
    <w:rsid w:val="00117E29"/>
    <w:rsid w:val="0012004F"/>
    <w:rsid w:val="00120441"/>
    <w:rsid w:val="001214CD"/>
    <w:rsid w:val="00121B14"/>
    <w:rsid w:val="0012262D"/>
    <w:rsid w:val="00124975"/>
    <w:rsid w:val="001249A9"/>
    <w:rsid w:val="00124E07"/>
    <w:rsid w:val="00125105"/>
    <w:rsid w:val="00125E96"/>
    <w:rsid w:val="001262C1"/>
    <w:rsid w:val="00127B24"/>
    <w:rsid w:val="00130A39"/>
    <w:rsid w:val="00130AEA"/>
    <w:rsid w:val="00130FA6"/>
    <w:rsid w:val="0013187B"/>
    <w:rsid w:val="00132773"/>
    <w:rsid w:val="00132A8C"/>
    <w:rsid w:val="00133662"/>
    <w:rsid w:val="00133AD5"/>
    <w:rsid w:val="00133C00"/>
    <w:rsid w:val="001347C0"/>
    <w:rsid w:val="00135384"/>
    <w:rsid w:val="00135820"/>
    <w:rsid w:val="00136468"/>
    <w:rsid w:val="00136560"/>
    <w:rsid w:val="00136C1C"/>
    <w:rsid w:val="001375A6"/>
    <w:rsid w:val="0013795A"/>
    <w:rsid w:val="00140217"/>
    <w:rsid w:val="0014038D"/>
    <w:rsid w:val="001408EC"/>
    <w:rsid w:val="00140AA8"/>
    <w:rsid w:val="00141386"/>
    <w:rsid w:val="001422E8"/>
    <w:rsid w:val="001428A0"/>
    <w:rsid w:val="00142DA0"/>
    <w:rsid w:val="00143095"/>
    <w:rsid w:val="001443C7"/>
    <w:rsid w:val="00145421"/>
    <w:rsid w:val="00145EDB"/>
    <w:rsid w:val="0014601C"/>
    <w:rsid w:val="001465BA"/>
    <w:rsid w:val="001469D0"/>
    <w:rsid w:val="00151218"/>
    <w:rsid w:val="00152D3D"/>
    <w:rsid w:val="00152DE2"/>
    <w:rsid w:val="00152E8A"/>
    <w:rsid w:val="0015369A"/>
    <w:rsid w:val="00155B48"/>
    <w:rsid w:val="0015690C"/>
    <w:rsid w:val="001572DD"/>
    <w:rsid w:val="00157DAB"/>
    <w:rsid w:val="00157E80"/>
    <w:rsid w:val="001623C9"/>
    <w:rsid w:val="00165A5E"/>
    <w:rsid w:val="00165B63"/>
    <w:rsid w:val="00165E10"/>
    <w:rsid w:val="00166938"/>
    <w:rsid w:val="00167262"/>
    <w:rsid w:val="00167B2D"/>
    <w:rsid w:val="00170CB9"/>
    <w:rsid w:val="001715B7"/>
    <w:rsid w:val="00172549"/>
    <w:rsid w:val="00172C52"/>
    <w:rsid w:val="00173AFF"/>
    <w:rsid w:val="0017474F"/>
    <w:rsid w:val="00175B05"/>
    <w:rsid w:val="00177659"/>
    <w:rsid w:val="001803B2"/>
    <w:rsid w:val="0018074F"/>
    <w:rsid w:val="00180D7A"/>
    <w:rsid w:val="00181B36"/>
    <w:rsid w:val="00182B1A"/>
    <w:rsid w:val="001833CD"/>
    <w:rsid w:val="001848E3"/>
    <w:rsid w:val="00186EA5"/>
    <w:rsid w:val="00187562"/>
    <w:rsid w:val="00187793"/>
    <w:rsid w:val="00187C0A"/>
    <w:rsid w:val="00190A75"/>
    <w:rsid w:val="001921BF"/>
    <w:rsid w:val="001929EA"/>
    <w:rsid w:val="0019303A"/>
    <w:rsid w:val="0019315F"/>
    <w:rsid w:val="0019343E"/>
    <w:rsid w:val="0019396D"/>
    <w:rsid w:val="00193F69"/>
    <w:rsid w:val="00194817"/>
    <w:rsid w:val="00194DAF"/>
    <w:rsid w:val="00194FEE"/>
    <w:rsid w:val="001959DE"/>
    <w:rsid w:val="00195A65"/>
    <w:rsid w:val="00195B4E"/>
    <w:rsid w:val="00196A23"/>
    <w:rsid w:val="001A1305"/>
    <w:rsid w:val="001A216E"/>
    <w:rsid w:val="001A232A"/>
    <w:rsid w:val="001A2940"/>
    <w:rsid w:val="001A3F70"/>
    <w:rsid w:val="001A3FF2"/>
    <w:rsid w:val="001A4F6A"/>
    <w:rsid w:val="001A60E6"/>
    <w:rsid w:val="001A6DD3"/>
    <w:rsid w:val="001A7A44"/>
    <w:rsid w:val="001A7A76"/>
    <w:rsid w:val="001A7F13"/>
    <w:rsid w:val="001B01A7"/>
    <w:rsid w:val="001B0779"/>
    <w:rsid w:val="001B1634"/>
    <w:rsid w:val="001B1E88"/>
    <w:rsid w:val="001B28FC"/>
    <w:rsid w:val="001B2E53"/>
    <w:rsid w:val="001B39F5"/>
    <w:rsid w:val="001B3E45"/>
    <w:rsid w:val="001B648B"/>
    <w:rsid w:val="001B7D89"/>
    <w:rsid w:val="001C038F"/>
    <w:rsid w:val="001C17BB"/>
    <w:rsid w:val="001C3E69"/>
    <w:rsid w:val="001C480A"/>
    <w:rsid w:val="001C557A"/>
    <w:rsid w:val="001C5819"/>
    <w:rsid w:val="001C5AFE"/>
    <w:rsid w:val="001C72F4"/>
    <w:rsid w:val="001C73EB"/>
    <w:rsid w:val="001D0250"/>
    <w:rsid w:val="001D0418"/>
    <w:rsid w:val="001D0C31"/>
    <w:rsid w:val="001D0EEC"/>
    <w:rsid w:val="001D12D1"/>
    <w:rsid w:val="001D16C2"/>
    <w:rsid w:val="001D51D7"/>
    <w:rsid w:val="001E0118"/>
    <w:rsid w:val="001E14B8"/>
    <w:rsid w:val="001E19B9"/>
    <w:rsid w:val="001E33AF"/>
    <w:rsid w:val="001E33CF"/>
    <w:rsid w:val="001E39AA"/>
    <w:rsid w:val="001E3C8A"/>
    <w:rsid w:val="001E4368"/>
    <w:rsid w:val="001E554A"/>
    <w:rsid w:val="001E5DD1"/>
    <w:rsid w:val="001E6266"/>
    <w:rsid w:val="001E70DB"/>
    <w:rsid w:val="001F0BB9"/>
    <w:rsid w:val="001F0F14"/>
    <w:rsid w:val="001F176D"/>
    <w:rsid w:val="001F1BAE"/>
    <w:rsid w:val="001F22C8"/>
    <w:rsid w:val="001F2B5D"/>
    <w:rsid w:val="001F3C2C"/>
    <w:rsid w:val="001F3D1B"/>
    <w:rsid w:val="001F4614"/>
    <w:rsid w:val="001F4ABF"/>
    <w:rsid w:val="001F4B47"/>
    <w:rsid w:val="001F4D2F"/>
    <w:rsid w:val="001F5120"/>
    <w:rsid w:val="001F55F6"/>
    <w:rsid w:val="001F57C4"/>
    <w:rsid w:val="001F59DA"/>
    <w:rsid w:val="001F64C2"/>
    <w:rsid w:val="001F69F3"/>
    <w:rsid w:val="001F6B8A"/>
    <w:rsid w:val="00200065"/>
    <w:rsid w:val="00200552"/>
    <w:rsid w:val="002006CF"/>
    <w:rsid w:val="00200EE1"/>
    <w:rsid w:val="00200F15"/>
    <w:rsid w:val="00200F2D"/>
    <w:rsid w:val="0020243E"/>
    <w:rsid w:val="00202DC5"/>
    <w:rsid w:val="00202E00"/>
    <w:rsid w:val="002033F9"/>
    <w:rsid w:val="00203D83"/>
    <w:rsid w:val="00205618"/>
    <w:rsid w:val="00205B20"/>
    <w:rsid w:val="00205B67"/>
    <w:rsid w:val="00210360"/>
    <w:rsid w:val="00210676"/>
    <w:rsid w:val="002109F0"/>
    <w:rsid w:val="002119FE"/>
    <w:rsid w:val="0021225A"/>
    <w:rsid w:val="00212CE8"/>
    <w:rsid w:val="00213E99"/>
    <w:rsid w:val="0021478D"/>
    <w:rsid w:val="00215C97"/>
    <w:rsid w:val="0021714B"/>
    <w:rsid w:val="002177F3"/>
    <w:rsid w:val="0021781E"/>
    <w:rsid w:val="00217E95"/>
    <w:rsid w:val="00220269"/>
    <w:rsid w:val="002207DE"/>
    <w:rsid w:val="00220C1C"/>
    <w:rsid w:val="00220DD9"/>
    <w:rsid w:val="002218B9"/>
    <w:rsid w:val="00222BEA"/>
    <w:rsid w:val="0022480F"/>
    <w:rsid w:val="00224CFB"/>
    <w:rsid w:val="002250F9"/>
    <w:rsid w:val="00226A0C"/>
    <w:rsid w:val="00226C0A"/>
    <w:rsid w:val="00226DBD"/>
    <w:rsid w:val="0023100B"/>
    <w:rsid w:val="00231132"/>
    <w:rsid w:val="00231746"/>
    <w:rsid w:val="0023282C"/>
    <w:rsid w:val="0023334D"/>
    <w:rsid w:val="00233AD3"/>
    <w:rsid w:val="00235549"/>
    <w:rsid w:val="002357E2"/>
    <w:rsid w:val="00235C45"/>
    <w:rsid w:val="00236AFB"/>
    <w:rsid w:val="00236B1B"/>
    <w:rsid w:val="002376AA"/>
    <w:rsid w:val="002406CC"/>
    <w:rsid w:val="00240844"/>
    <w:rsid w:val="00241479"/>
    <w:rsid w:val="00241569"/>
    <w:rsid w:val="00241B96"/>
    <w:rsid w:val="00242D50"/>
    <w:rsid w:val="00243397"/>
    <w:rsid w:val="00243E87"/>
    <w:rsid w:val="0024475E"/>
    <w:rsid w:val="00244A63"/>
    <w:rsid w:val="002465C9"/>
    <w:rsid w:val="00247DA9"/>
    <w:rsid w:val="00250365"/>
    <w:rsid w:val="002505AD"/>
    <w:rsid w:val="00250A69"/>
    <w:rsid w:val="00250F21"/>
    <w:rsid w:val="00251A06"/>
    <w:rsid w:val="0025222C"/>
    <w:rsid w:val="0025238F"/>
    <w:rsid w:val="00252876"/>
    <w:rsid w:val="002555DE"/>
    <w:rsid w:val="002556A3"/>
    <w:rsid w:val="002563EC"/>
    <w:rsid w:val="00256B3A"/>
    <w:rsid w:val="00256FEF"/>
    <w:rsid w:val="002605E3"/>
    <w:rsid w:val="002605F2"/>
    <w:rsid w:val="0026193E"/>
    <w:rsid w:val="00262E57"/>
    <w:rsid w:val="002632FE"/>
    <w:rsid w:val="00263402"/>
    <w:rsid w:val="002636BD"/>
    <w:rsid w:val="00263F91"/>
    <w:rsid w:val="00264004"/>
    <w:rsid w:val="00264835"/>
    <w:rsid w:val="00264DA6"/>
    <w:rsid w:val="00265AB3"/>
    <w:rsid w:val="002667FE"/>
    <w:rsid w:val="002677F3"/>
    <w:rsid w:val="002709B3"/>
    <w:rsid w:val="002732ED"/>
    <w:rsid w:val="002738F2"/>
    <w:rsid w:val="00273D60"/>
    <w:rsid w:val="00274CB9"/>
    <w:rsid w:val="0027510A"/>
    <w:rsid w:val="002765B8"/>
    <w:rsid w:val="00280B01"/>
    <w:rsid w:val="00280F76"/>
    <w:rsid w:val="00280FA6"/>
    <w:rsid w:val="0028130C"/>
    <w:rsid w:val="00281E39"/>
    <w:rsid w:val="00282663"/>
    <w:rsid w:val="00282BA1"/>
    <w:rsid w:val="0028331D"/>
    <w:rsid w:val="00284992"/>
    <w:rsid w:val="0028583E"/>
    <w:rsid w:val="00285C03"/>
    <w:rsid w:val="00286B8E"/>
    <w:rsid w:val="00287844"/>
    <w:rsid w:val="00290C0A"/>
    <w:rsid w:val="00290FB5"/>
    <w:rsid w:val="00291FFD"/>
    <w:rsid w:val="00292353"/>
    <w:rsid w:val="002933CA"/>
    <w:rsid w:val="002934B9"/>
    <w:rsid w:val="00293CF6"/>
    <w:rsid w:val="002940C4"/>
    <w:rsid w:val="00294C41"/>
    <w:rsid w:val="00295435"/>
    <w:rsid w:val="00295789"/>
    <w:rsid w:val="002A041C"/>
    <w:rsid w:val="002A049D"/>
    <w:rsid w:val="002A05E4"/>
    <w:rsid w:val="002A11E1"/>
    <w:rsid w:val="002A1E72"/>
    <w:rsid w:val="002A2EC2"/>
    <w:rsid w:val="002A3657"/>
    <w:rsid w:val="002A4AC5"/>
    <w:rsid w:val="002A5E7F"/>
    <w:rsid w:val="002A5FC7"/>
    <w:rsid w:val="002A6391"/>
    <w:rsid w:val="002A6769"/>
    <w:rsid w:val="002A6B8A"/>
    <w:rsid w:val="002A725D"/>
    <w:rsid w:val="002A77A8"/>
    <w:rsid w:val="002A7D3C"/>
    <w:rsid w:val="002B0649"/>
    <w:rsid w:val="002B0C35"/>
    <w:rsid w:val="002B1B41"/>
    <w:rsid w:val="002B2886"/>
    <w:rsid w:val="002B3949"/>
    <w:rsid w:val="002B3C69"/>
    <w:rsid w:val="002B3D38"/>
    <w:rsid w:val="002B409E"/>
    <w:rsid w:val="002B47F3"/>
    <w:rsid w:val="002B4D32"/>
    <w:rsid w:val="002B5230"/>
    <w:rsid w:val="002B5A2C"/>
    <w:rsid w:val="002B7850"/>
    <w:rsid w:val="002C00D0"/>
    <w:rsid w:val="002C1124"/>
    <w:rsid w:val="002C1393"/>
    <w:rsid w:val="002C35F3"/>
    <w:rsid w:val="002C3662"/>
    <w:rsid w:val="002C5DA0"/>
    <w:rsid w:val="002C5F03"/>
    <w:rsid w:val="002C6D60"/>
    <w:rsid w:val="002D0D7E"/>
    <w:rsid w:val="002D0EAB"/>
    <w:rsid w:val="002D0FA7"/>
    <w:rsid w:val="002D1CF5"/>
    <w:rsid w:val="002D3056"/>
    <w:rsid w:val="002D3F69"/>
    <w:rsid w:val="002D50A3"/>
    <w:rsid w:val="002D51C3"/>
    <w:rsid w:val="002D5280"/>
    <w:rsid w:val="002D61E0"/>
    <w:rsid w:val="002D66CA"/>
    <w:rsid w:val="002D6DE4"/>
    <w:rsid w:val="002D78F8"/>
    <w:rsid w:val="002D7AEB"/>
    <w:rsid w:val="002E01E5"/>
    <w:rsid w:val="002E0D4D"/>
    <w:rsid w:val="002E1190"/>
    <w:rsid w:val="002E1AD8"/>
    <w:rsid w:val="002E2155"/>
    <w:rsid w:val="002E31BB"/>
    <w:rsid w:val="002E4CB7"/>
    <w:rsid w:val="002E531F"/>
    <w:rsid w:val="002E596A"/>
    <w:rsid w:val="002E66E4"/>
    <w:rsid w:val="002F04AD"/>
    <w:rsid w:val="002F19A6"/>
    <w:rsid w:val="002F1C72"/>
    <w:rsid w:val="002F2100"/>
    <w:rsid w:val="002F45E8"/>
    <w:rsid w:val="002F4F76"/>
    <w:rsid w:val="002F53CD"/>
    <w:rsid w:val="002F59A0"/>
    <w:rsid w:val="002F6D54"/>
    <w:rsid w:val="002F78E6"/>
    <w:rsid w:val="002F7BAA"/>
    <w:rsid w:val="00302090"/>
    <w:rsid w:val="003023AE"/>
    <w:rsid w:val="00302B92"/>
    <w:rsid w:val="003032D9"/>
    <w:rsid w:val="00304C1A"/>
    <w:rsid w:val="00305A83"/>
    <w:rsid w:val="0030606D"/>
    <w:rsid w:val="00306F24"/>
    <w:rsid w:val="00307A65"/>
    <w:rsid w:val="00307D39"/>
    <w:rsid w:val="003101E0"/>
    <w:rsid w:val="00310492"/>
    <w:rsid w:val="00310495"/>
    <w:rsid w:val="00312388"/>
    <w:rsid w:val="00314A56"/>
    <w:rsid w:val="00314B42"/>
    <w:rsid w:val="00314B6F"/>
    <w:rsid w:val="00316AA4"/>
    <w:rsid w:val="00316B92"/>
    <w:rsid w:val="00317D5E"/>
    <w:rsid w:val="0032073E"/>
    <w:rsid w:val="003223AB"/>
    <w:rsid w:val="003229EB"/>
    <w:rsid w:val="0032312B"/>
    <w:rsid w:val="00324A2F"/>
    <w:rsid w:val="00324D9E"/>
    <w:rsid w:val="00326981"/>
    <w:rsid w:val="00326C10"/>
    <w:rsid w:val="00330A29"/>
    <w:rsid w:val="00331619"/>
    <w:rsid w:val="003329A9"/>
    <w:rsid w:val="00332E10"/>
    <w:rsid w:val="003340A6"/>
    <w:rsid w:val="00334CA1"/>
    <w:rsid w:val="0033526E"/>
    <w:rsid w:val="00335D5C"/>
    <w:rsid w:val="00337F76"/>
    <w:rsid w:val="003413D6"/>
    <w:rsid w:val="0034275B"/>
    <w:rsid w:val="00342E79"/>
    <w:rsid w:val="00344479"/>
    <w:rsid w:val="003451EC"/>
    <w:rsid w:val="0034581E"/>
    <w:rsid w:val="00345E40"/>
    <w:rsid w:val="00346774"/>
    <w:rsid w:val="00346B0B"/>
    <w:rsid w:val="00346FFB"/>
    <w:rsid w:val="00347152"/>
    <w:rsid w:val="003502FF"/>
    <w:rsid w:val="0035206F"/>
    <w:rsid w:val="00352654"/>
    <w:rsid w:val="003542B0"/>
    <w:rsid w:val="0035558F"/>
    <w:rsid w:val="003556EC"/>
    <w:rsid w:val="00356EB2"/>
    <w:rsid w:val="00356FF4"/>
    <w:rsid w:val="0036078F"/>
    <w:rsid w:val="003628A5"/>
    <w:rsid w:val="00365C34"/>
    <w:rsid w:val="00366F9E"/>
    <w:rsid w:val="00367582"/>
    <w:rsid w:val="00367D35"/>
    <w:rsid w:val="003702A9"/>
    <w:rsid w:val="003708A1"/>
    <w:rsid w:val="003716F6"/>
    <w:rsid w:val="00371A20"/>
    <w:rsid w:val="00371C3C"/>
    <w:rsid w:val="0037229A"/>
    <w:rsid w:val="003723AF"/>
    <w:rsid w:val="00372A99"/>
    <w:rsid w:val="00372CC2"/>
    <w:rsid w:val="00373943"/>
    <w:rsid w:val="0037426A"/>
    <w:rsid w:val="003750A7"/>
    <w:rsid w:val="00377E1A"/>
    <w:rsid w:val="0038008F"/>
    <w:rsid w:val="0038042A"/>
    <w:rsid w:val="003806B8"/>
    <w:rsid w:val="00380DFC"/>
    <w:rsid w:val="00380EB2"/>
    <w:rsid w:val="00381C22"/>
    <w:rsid w:val="00385164"/>
    <w:rsid w:val="0038566D"/>
    <w:rsid w:val="00385D34"/>
    <w:rsid w:val="00386F4F"/>
    <w:rsid w:val="00390911"/>
    <w:rsid w:val="00390EA6"/>
    <w:rsid w:val="003917AD"/>
    <w:rsid w:val="00391D6D"/>
    <w:rsid w:val="003924A1"/>
    <w:rsid w:val="00393FF1"/>
    <w:rsid w:val="003947E8"/>
    <w:rsid w:val="00396478"/>
    <w:rsid w:val="00396958"/>
    <w:rsid w:val="0039727B"/>
    <w:rsid w:val="00397BE9"/>
    <w:rsid w:val="003A0E64"/>
    <w:rsid w:val="003A1961"/>
    <w:rsid w:val="003A1AB8"/>
    <w:rsid w:val="003A2603"/>
    <w:rsid w:val="003A3E8A"/>
    <w:rsid w:val="003A563D"/>
    <w:rsid w:val="003A5864"/>
    <w:rsid w:val="003A7ACD"/>
    <w:rsid w:val="003A7D29"/>
    <w:rsid w:val="003B009D"/>
    <w:rsid w:val="003B00B4"/>
    <w:rsid w:val="003B035B"/>
    <w:rsid w:val="003B2E36"/>
    <w:rsid w:val="003B4989"/>
    <w:rsid w:val="003B4E88"/>
    <w:rsid w:val="003B5070"/>
    <w:rsid w:val="003B5392"/>
    <w:rsid w:val="003B5541"/>
    <w:rsid w:val="003B5842"/>
    <w:rsid w:val="003B5CC8"/>
    <w:rsid w:val="003B61DF"/>
    <w:rsid w:val="003B72E2"/>
    <w:rsid w:val="003B740E"/>
    <w:rsid w:val="003C14BD"/>
    <w:rsid w:val="003C1A17"/>
    <w:rsid w:val="003C1D1D"/>
    <w:rsid w:val="003C3746"/>
    <w:rsid w:val="003C4C29"/>
    <w:rsid w:val="003C5FF2"/>
    <w:rsid w:val="003C66FB"/>
    <w:rsid w:val="003C74A8"/>
    <w:rsid w:val="003D120A"/>
    <w:rsid w:val="003D17B4"/>
    <w:rsid w:val="003D191B"/>
    <w:rsid w:val="003D290F"/>
    <w:rsid w:val="003D4CEF"/>
    <w:rsid w:val="003D4FB5"/>
    <w:rsid w:val="003D581F"/>
    <w:rsid w:val="003D65E2"/>
    <w:rsid w:val="003D667B"/>
    <w:rsid w:val="003D7981"/>
    <w:rsid w:val="003D7B49"/>
    <w:rsid w:val="003E0166"/>
    <w:rsid w:val="003E0440"/>
    <w:rsid w:val="003E09C7"/>
    <w:rsid w:val="003E1BAF"/>
    <w:rsid w:val="003E1F21"/>
    <w:rsid w:val="003E3381"/>
    <w:rsid w:val="003E44FD"/>
    <w:rsid w:val="003E572D"/>
    <w:rsid w:val="003E5787"/>
    <w:rsid w:val="003E58C5"/>
    <w:rsid w:val="003E6231"/>
    <w:rsid w:val="003F0D24"/>
    <w:rsid w:val="003F143C"/>
    <w:rsid w:val="003F3531"/>
    <w:rsid w:val="003F4461"/>
    <w:rsid w:val="003F48E5"/>
    <w:rsid w:val="003F4BA8"/>
    <w:rsid w:val="003F54B9"/>
    <w:rsid w:val="003F57D1"/>
    <w:rsid w:val="003F58EB"/>
    <w:rsid w:val="003F766A"/>
    <w:rsid w:val="003F7995"/>
    <w:rsid w:val="003F7D92"/>
    <w:rsid w:val="00400D02"/>
    <w:rsid w:val="00400D71"/>
    <w:rsid w:val="00401082"/>
    <w:rsid w:val="00401964"/>
    <w:rsid w:val="0040350B"/>
    <w:rsid w:val="00404742"/>
    <w:rsid w:val="00404E74"/>
    <w:rsid w:val="00404F5B"/>
    <w:rsid w:val="0040586A"/>
    <w:rsid w:val="004065F0"/>
    <w:rsid w:val="00406773"/>
    <w:rsid w:val="0041052F"/>
    <w:rsid w:val="00410BC4"/>
    <w:rsid w:val="00410C2A"/>
    <w:rsid w:val="004114B8"/>
    <w:rsid w:val="004115D8"/>
    <w:rsid w:val="0041170C"/>
    <w:rsid w:val="004125E2"/>
    <w:rsid w:val="00412CB8"/>
    <w:rsid w:val="00413994"/>
    <w:rsid w:val="004139E6"/>
    <w:rsid w:val="004142E9"/>
    <w:rsid w:val="004147DE"/>
    <w:rsid w:val="00414914"/>
    <w:rsid w:val="00414C4D"/>
    <w:rsid w:val="00414CE0"/>
    <w:rsid w:val="004154F5"/>
    <w:rsid w:val="00416006"/>
    <w:rsid w:val="0041618D"/>
    <w:rsid w:val="004174FB"/>
    <w:rsid w:val="00421546"/>
    <w:rsid w:val="00421DC2"/>
    <w:rsid w:val="00422139"/>
    <w:rsid w:val="00422196"/>
    <w:rsid w:val="00424C90"/>
    <w:rsid w:val="00425197"/>
    <w:rsid w:val="0042527E"/>
    <w:rsid w:val="00425552"/>
    <w:rsid w:val="0042589E"/>
    <w:rsid w:val="00427607"/>
    <w:rsid w:val="00427DE3"/>
    <w:rsid w:val="00427E66"/>
    <w:rsid w:val="0043027D"/>
    <w:rsid w:val="00432394"/>
    <w:rsid w:val="0043259D"/>
    <w:rsid w:val="00432F7B"/>
    <w:rsid w:val="00433E49"/>
    <w:rsid w:val="00434090"/>
    <w:rsid w:val="004344FC"/>
    <w:rsid w:val="00435113"/>
    <w:rsid w:val="00435430"/>
    <w:rsid w:val="004355BE"/>
    <w:rsid w:val="004359FB"/>
    <w:rsid w:val="00435F05"/>
    <w:rsid w:val="004364F5"/>
    <w:rsid w:val="00437327"/>
    <w:rsid w:val="004412E9"/>
    <w:rsid w:val="00441610"/>
    <w:rsid w:val="00441815"/>
    <w:rsid w:val="00442091"/>
    <w:rsid w:val="00443C38"/>
    <w:rsid w:val="00444BE4"/>
    <w:rsid w:val="004456F3"/>
    <w:rsid w:val="004458D7"/>
    <w:rsid w:val="00445CDB"/>
    <w:rsid w:val="0044648E"/>
    <w:rsid w:val="004467F9"/>
    <w:rsid w:val="004469BB"/>
    <w:rsid w:val="00447A88"/>
    <w:rsid w:val="0045053A"/>
    <w:rsid w:val="00450B29"/>
    <w:rsid w:val="00450D72"/>
    <w:rsid w:val="0045274D"/>
    <w:rsid w:val="00453AA5"/>
    <w:rsid w:val="00453DAE"/>
    <w:rsid w:val="004548B3"/>
    <w:rsid w:val="004560C2"/>
    <w:rsid w:val="004604C7"/>
    <w:rsid w:val="004615FC"/>
    <w:rsid w:val="00461BDD"/>
    <w:rsid w:val="00462183"/>
    <w:rsid w:val="00463D9B"/>
    <w:rsid w:val="0046555E"/>
    <w:rsid w:val="00465BD7"/>
    <w:rsid w:val="00465DD4"/>
    <w:rsid w:val="00466291"/>
    <w:rsid w:val="00466295"/>
    <w:rsid w:val="0046695C"/>
    <w:rsid w:val="00467510"/>
    <w:rsid w:val="0046777C"/>
    <w:rsid w:val="00471847"/>
    <w:rsid w:val="004737A4"/>
    <w:rsid w:val="00474230"/>
    <w:rsid w:val="004760B1"/>
    <w:rsid w:val="00476693"/>
    <w:rsid w:val="0047723B"/>
    <w:rsid w:val="00477D15"/>
    <w:rsid w:val="00477E50"/>
    <w:rsid w:val="00477EEA"/>
    <w:rsid w:val="00480792"/>
    <w:rsid w:val="00482BF1"/>
    <w:rsid w:val="0048414B"/>
    <w:rsid w:val="004854AF"/>
    <w:rsid w:val="004860DD"/>
    <w:rsid w:val="004869AD"/>
    <w:rsid w:val="00486FAC"/>
    <w:rsid w:val="00487E44"/>
    <w:rsid w:val="00487FCF"/>
    <w:rsid w:val="004907EB"/>
    <w:rsid w:val="00490E83"/>
    <w:rsid w:val="0049164F"/>
    <w:rsid w:val="00491993"/>
    <w:rsid w:val="004929A8"/>
    <w:rsid w:val="0049316F"/>
    <w:rsid w:val="00494112"/>
    <w:rsid w:val="00495ED5"/>
    <w:rsid w:val="00496351"/>
    <w:rsid w:val="00496624"/>
    <w:rsid w:val="0049799B"/>
    <w:rsid w:val="004A097B"/>
    <w:rsid w:val="004A296E"/>
    <w:rsid w:val="004A33C4"/>
    <w:rsid w:val="004A3426"/>
    <w:rsid w:val="004A399E"/>
    <w:rsid w:val="004A448A"/>
    <w:rsid w:val="004A4C2C"/>
    <w:rsid w:val="004A5299"/>
    <w:rsid w:val="004A5566"/>
    <w:rsid w:val="004A5892"/>
    <w:rsid w:val="004A6218"/>
    <w:rsid w:val="004A760D"/>
    <w:rsid w:val="004A7F44"/>
    <w:rsid w:val="004B0094"/>
    <w:rsid w:val="004B01B5"/>
    <w:rsid w:val="004B0B4F"/>
    <w:rsid w:val="004B120E"/>
    <w:rsid w:val="004B127B"/>
    <w:rsid w:val="004B1377"/>
    <w:rsid w:val="004B200A"/>
    <w:rsid w:val="004B3A0B"/>
    <w:rsid w:val="004B4007"/>
    <w:rsid w:val="004B55BA"/>
    <w:rsid w:val="004B7111"/>
    <w:rsid w:val="004B7D8D"/>
    <w:rsid w:val="004C0CB1"/>
    <w:rsid w:val="004C1B4D"/>
    <w:rsid w:val="004C2710"/>
    <w:rsid w:val="004C2A69"/>
    <w:rsid w:val="004C3556"/>
    <w:rsid w:val="004C4384"/>
    <w:rsid w:val="004C490F"/>
    <w:rsid w:val="004C51BF"/>
    <w:rsid w:val="004C59E7"/>
    <w:rsid w:val="004C5AB5"/>
    <w:rsid w:val="004C6324"/>
    <w:rsid w:val="004C6545"/>
    <w:rsid w:val="004C659D"/>
    <w:rsid w:val="004C688D"/>
    <w:rsid w:val="004C6C55"/>
    <w:rsid w:val="004C7888"/>
    <w:rsid w:val="004C7FA4"/>
    <w:rsid w:val="004D0142"/>
    <w:rsid w:val="004D0815"/>
    <w:rsid w:val="004D1A35"/>
    <w:rsid w:val="004D1DC6"/>
    <w:rsid w:val="004D2069"/>
    <w:rsid w:val="004D20BC"/>
    <w:rsid w:val="004D2247"/>
    <w:rsid w:val="004D2274"/>
    <w:rsid w:val="004D3C23"/>
    <w:rsid w:val="004D42A0"/>
    <w:rsid w:val="004D43D5"/>
    <w:rsid w:val="004D45E1"/>
    <w:rsid w:val="004D5245"/>
    <w:rsid w:val="004D6F43"/>
    <w:rsid w:val="004D7834"/>
    <w:rsid w:val="004E0CD3"/>
    <w:rsid w:val="004E234E"/>
    <w:rsid w:val="004E374D"/>
    <w:rsid w:val="004E3AF1"/>
    <w:rsid w:val="004E3DC3"/>
    <w:rsid w:val="004E3DD2"/>
    <w:rsid w:val="004E3E6F"/>
    <w:rsid w:val="004E400C"/>
    <w:rsid w:val="004E47F8"/>
    <w:rsid w:val="004E4DDE"/>
    <w:rsid w:val="004E7A1C"/>
    <w:rsid w:val="004F1549"/>
    <w:rsid w:val="004F37C2"/>
    <w:rsid w:val="004F6418"/>
    <w:rsid w:val="004F75DD"/>
    <w:rsid w:val="005003AC"/>
    <w:rsid w:val="005011DC"/>
    <w:rsid w:val="005012DC"/>
    <w:rsid w:val="00501502"/>
    <w:rsid w:val="00501549"/>
    <w:rsid w:val="00501B87"/>
    <w:rsid w:val="00501EE0"/>
    <w:rsid w:val="00501F64"/>
    <w:rsid w:val="00503551"/>
    <w:rsid w:val="0050356F"/>
    <w:rsid w:val="00504723"/>
    <w:rsid w:val="005048D8"/>
    <w:rsid w:val="00504F0F"/>
    <w:rsid w:val="00505D80"/>
    <w:rsid w:val="00506930"/>
    <w:rsid w:val="00506E31"/>
    <w:rsid w:val="0050751E"/>
    <w:rsid w:val="00507C88"/>
    <w:rsid w:val="005127F1"/>
    <w:rsid w:val="005132D5"/>
    <w:rsid w:val="00513E19"/>
    <w:rsid w:val="0051529E"/>
    <w:rsid w:val="005157B6"/>
    <w:rsid w:val="005207DF"/>
    <w:rsid w:val="00520BCB"/>
    <w:rsid w:val="00520C64"/>
    <w:rsid w:val="00521004"/>
    <w:rsid w:val="005210E1"/>
    <w:rsid w:val="0052185A"/>
    <w:rsid w:val="00522CE5"/>
    <w:rsid w:val="00522F4F"/>
    <w:rsid w:val="00524925"/>
    <w:rsid w:val="00526C8A"/>
    <w:rsid w:val="00526F2B"/>
    <w:rsid w:val="0052716B"/>
    <w:rsid w:val="005275BB"/>
    <w:rsid w:val="0052775D"/>
    <w:rsid w:val="00527884"/>
    <w:rsid w:val="0053010D"/>
    <w:rsid w:val="00530C06"/>
    <w:rsid w:val="00531164"/>
    <w:rsid w:val="00534783"/>
    <w:rsid w:val="00535335"/>
    <w:rsid w:val="00535724"/>
    <w:rsid w:val="005357DC"/>
    <w:rsid w:val="00535A18"/>
    <w:rsid w:val="00536114"/>
    <w:rsid w:val="005367B0"/>
    <w:rsid w:val="00536F46"/>
    <w:rsid w:val="0053775F"/>
    <w:rsid w:val="00540A30"/>
    <w:rsid w:val="00541BE4"/>
    <w:rsid w:val="0054271D"/>
    <w:rsid w:val="00542804"/>
    <w:rsid w:val="00542923"/>
    <w:rsid w:val="00542C2B"/>
    <w:rsid w:val="005433B8"/>
    <w:rsid w:val="00543FC4"/>
    <w:rsid w:val="005451B2"/>
    <w:rsid w:val="005453F0"/>
    <w:rsid w:val="00545442"/>
    <w:rsid w:val="00546BA5"/>
    <w:rsid w:val="00547121"/>
    <w:rsid w:val="00550051"/>
    <w:rsid w:val="0055012B"/>
    <w:rsid w:val="0055070A"/>
    <w:rsid w:val="00551078"/>
    <w:rsid w:val="00551745"/>
    <w:rsid w:val="00551EDF"/>
    <w:rsid w:val="005527C6"/>
    <w:rsid w:val="005528E1"/>
    <w:rsid w:val="00553A23"/>
    <w:rsid w:val="00553F3F"/>
    <w:rsid w:val="00556798"/>
    <w:rsid w:val="00556C26"/>
    <w:rsid w:val="00556E10"/>
    <w:rsid w:val="005574F6"/>
    <w:rsid w:val="00557CBA"/>
    <w:rsid w:val="005601C1"/>
    <w:rsid w:val="00561675"/>
    <w:rsid w:val="005618CC"/>
    <w:rsid w:val="00562183"/>
    <w:rsid w:val="005624B8"/>
    <w:rsid w:val="005625DE"/>
    <w:rsid w:val="005638F6"/>
    <w:rsid w:val="00563B55"/>
    <w:rsid w:val="00564990"/>
    <w:rsid w:val="00564D4F"/>
    <w:rsid w:val="00565D75"/>
    <w:rsid w:val="005661FE"/>
    <w:rsid w:val="005667BC"/>
    <w:rsid w:val="0056697E"/>
    <w:rsid w:val="00566F09"/>
    <w:rsid w:val="005671E8"/>
    <w:rsid w:val="005677DE"/>
    <w:rsid w:val="00570484"/>
    <w:rsid w:val="00570BBB"/>
    <w:rsid w:val="00572310"/>
    <w:rsid w:val="005723F6"/>
    <w:rsid w:val="00573221"/>
    <w:rsid w:val="00573395"/>
    <w:rsid w:val="0057393D"/>
    <w:rsid w:val="0057490B"/>
    <w:rsid w:val="00574BE5"/>
    <w:rsid w:val="00574F30"/>
    <w:rsid w:val="00575252"/>
    <w:rsid w:val="00575DA1"/>
    <w:rsid w:val="005763E2"/>
    <w:rsid w:val="00577681"/>
    <w:rsid w:val="00577F48"/>
    <w:rsid w:val="0058064C"/>
    <w:rsid w:val="00580D11"/>
    <w:rsid w:val="005823B7"/>
    <w:rsid w:val="00582814"/>
    <w:rsid w:val="0058286C"/>
    <w:rsid w:val="005829CA"/>
    <w:rsid w:val="00582E96"/>
    <w:rsid w:val="00583283"/>
    <w:rsid w:val="00583355"/>
    <w:rsid w:val="005835BB"/>
    <w:rsid w:val="00584B3B"/>
    <w:rsid w:val="00586444"/>
    <w:rsid w:val="00586657"/>
    <w:rsid w:val="0058670E"/>
    <w:rsid w:val="00586867"/>
    <w:rsid w:val="00586F1C"/>
    <w:rsid w:val="00586F5D"/>
    <w:rsid w:val="00587203"/>
    <w:rsid w:val="00587337"/>
    <w:rsid w:val="00587857"/>
    <w:rsid w:val="005878CB"/>
    <w:rsid w:val="005900B4"/>
    <w:rsid w:val="00590720"/>
    <w:rsid w:val="0059089E"/>
    <w:rsid w:val="00590A41"/>
    <w:rsid w:val="00590AE8"/>
    <w:rsid w:val="00591521"/>
    <w:rsid w:val="00592571"/>
    <w:rsid w:val="005934FC"/>
    <w:rsid w:val="0059418F"/>
    <w:rsid w:val="0059450A"/>
    <w:rsid w:val="00594B82"/>
    <w:rsid w:val="005950B3"/>
    <w:rsid w:val="005957D5"/>
    <w:rsid w:val="00596235"/>
    <w:rsid w:val="00596AB0"/>
    <w:rsid w:val="00597BCB"/>
    <w:rsid w:val="00597E9B"/>
    <w:rsid w:val="005A0476"/>
    <w:rsid w:val="005A082F"/>
    <w:rsid w:val="005A0C01"/>
    <w:rsid w:val="005A1C16"/>
    <w:rsid w:val="005A200C"/>
    <w:rsid w:val="005A4904"/>
    <w:rsid w:val="005A4A81"/>
    <w:rsid w:val="005A4B8E"/>
    <w:rsid w:val="005A54BB"/>
    <w:rsid w:val="005A7210"/>
    <w:rsid w:val="005A725A"/>
    <w:rsid w:val="005A7777"/>
    <w:rsid w:val="005B0BAC"/>
    <w:rsid w:val="005B10E6"/>
    <w:rsid w:val="005B1775"/>
    <w:rsid w:val="005B1C63"/>
    <w:rsid w:val="005B20E8"/>
    <w:rsid w:val="005B263F"/>
    <w:rsid w:val="005B3E3B"/>
    <w:rsid w:val="005B5F11"/>
    <w:rsid w:val="005B6E9C"/>
    <w:rsid w:val="005B6F41"/>
    <w:rsid w:val="005C0087"/>
    <w:rsid w:val="005C2038"/>
    <w:rsid w:val="005C230C"/>
    <w:rsid w:val="005C29BD"/>
    <w:rsid w:val="005C32EA"/>
    <w:rsid w:val="005C34CA"/>
    <w:rsid w:val="005C3849"/>
    <w:rsid w:val="005C3E9F"/>
    <w:rsid w:val="005C4151"/>
    <w:rsid w:val="005C647D"/>
    <w:rsid w:val="005C74E5"/>
    <w:rsid w:val="005C7572"/>
    <w:rsid w:val="005C7ACE"/>
    <w:rsid w:val="005C7C84"/>
    <w:rsid w:val="005D02DA"/>
    <w:rsid w:val="005D116B"/>
    <w:rsid w:val="005D26D7"/>
    <w:rsid w:val="005D2A52"/>
    <w:rsid w:val="005D3B72"/>
    <w:rsid w:val="005D5619"/>
    <w:rsid w:val="005D77F6"/>
    <w:rsid w:val="005E02FA"/>
    <w:rsid w:val="005E12B0"/>
    <w:rsid w:val="005E1872"/>
    <w:rsid w:val="005E23A3"/>
    <w:rsid w:val="005E2670"/>
    <w:rsid w:val="005E3E8A"/>
    <w:rsid w:val="005E3F16"/>
    <w:rsid w:val="005E5ADB"/>
    <w:rsid w:val="005E689B"/>
    <w:rsid w:val="005E6C90"/>
    <w:rsid w:val="005E792D"/>
    <w:rsid w:val="005E7B00"/>
    <w:rsid w:val="005F0D7E"/>
    <w:rsid w:val="005F0F07"/>
    <w:rsid w:val="005F1A9D"/>
    <w:rsid w:val="005F1FC7"/>
    <w:rsid w:val="005F2975"/>
    <w:rsid w:val="005F2DD6"/>
    <w:rsid w:val="005F49BA"/>
    <w:rsid w:val="005F5691"/>
    <w:rsid w:val="005F5E94"/>
    <w:rsid w:val="005F6AEC"/>
    <w:rsid w:val="005F72D0"/>
    <w:rsid w:val="005F78B6"/>
    <w:rsid w:val="00600035"/>
    <w:rsid w:val="00600268"/>
    <w:rsid w:val="00600682"/>
    <w:rsid w:val="00601FA9"/>
    <w:rsid w:val="00602551"/>
    <w:rsid w:val="00602AE8"/>
    <w:rsid w:val="0060346F"/>
    <w:rsid w:val="006055A3"/>
    <w:rsid w:val="00605D65"/>
    <w:rsid w:val="0060726A"/>
    <w:rsid w:val="00607392"/>
    <w:rsid w:val="006073BF"/>
    <w:rsid w:val="00610A54"/>
    <w:rsid w:val="0061182E"/>
    <w:rsid w:val="00611DC3"/>
    <w:rsid w:val="00612ABA"/>
    <w:rsid w:val="00613B4B"/>
    <w:rsid w:val="00615BB9"/>
    <w:rsid w:val="00616737"/>
    <w:rsid w:val="00616AC0"/>
    <w:rsid w:val="00616C2E"/>
    <w:rsid w:val="00620AE6"/>
    <w:rsid w:val="00620F6B"/>
    <w:rsid w:val="00621CB6"/>
    <w:rsid w:val="00621CF4"/>
    <w:rsid w:val="00621F9D"/>
    <w:rsid w:val="006236A9"/>
    <w:rsid w:val="00625146"/>
    <w:rsid w:val="006262CA"/>
    <w:rsid w:val="006270A4"/>
    <w:rsid w:val="00627213"/>
    <w:rsid w:val="00627810"/>
    <w:rsid w:val="00627F40"/>
    <w:rsid w:val="006325B8"/>
    <w:rsid w:val="006343E5"/>
    <w:rsid w:val="00636049"/>
    <w:rsid w:val="0063653E"/>
    <w:rsid w:val="006405B2"/>
    <w:rsid w:val="00641603"/>
    <w:rsid w:val="006423D4"/>
    <w:rsid w:val="00642752"/>
    <w:rsid w:val="006428DA"/>
    <w:rsid w:val="00642908"/>
    <w:rsid w:val="00643504"/>
    <w:rsid w:val="00643EBF"/>
    <w:rsid w:val="00646DF2"/>
    <w:rsid w:val="006475DD"/>
    <w:rsid w:val="00647798"/>
    <w:rsid w:val="00650B3E"/>
    <w:rsid w:val="00651363"/>
    <w:rsid w:val="00651E76"/>
    <w:rsid w:val="0065277F"/>
    <w:rsid w:val="00653057"/>
    <w:rsid w:val="006531E8"/>
    <w:rsid w:val="00653595"/>
    <w:rsid w:val="0065370D"/>
    <w:rsid w:val="00653CED"/>
    <w:rsid w:val="00655EA7"/>
    <w:rsid w:val="00655F3A"/>
    <w:rsid w:val="006562AE"/>
    <w:rsid w:val="006569EF"/>
    <w:rsid w:val="006601DA"/>
    <w:rsid w:val="00660BAA"/>
    <w:rsid w:val="00661401"/>
    <w:rsid w:val="00661CA4"/>
    <w:rsid w:val="00661E23"/>
    <w:rsid w:val="006621AD"/>
    <w:rsid w:val="00662978"/>
    <w:rsid w:val="00662BCE"/>
    <w:rsid w:val="00662C64"/>
    <w:rsid w:val="00664074"/>
    <w:rsid w:val="00664A82"/>
    <w:rsid w:val="006658AB"/>
    <w:rsid w:val="00665B71"/>
    <w:rsid w:val="0067039D"/>
    <w:rsid w:val="006709B9"/>
    <w:rsid w:val="00670E7D"/>
    <w:rsid w:val="00671C2D"/>
    <w:rsid w:val="0067285F"/>
    <w:rsid w:val="00673F06"/>
    <w:rsid w:val="006748D3"/>
    <w:rsid w:val="00674BED"/>
    <w:rsid w:val="0067591D"/>
    <w:rsid w:val="00675EBE"/>
    <w:rsid w:val="00676702"/>
    <w:rsid w:val="006768A0"/>
    <w:rsid w:val="00676BD7"/>
    <w:rsid w:val="00677068"/>
    <w:rsid w:val="00677A16"/>
    <w:rsid w:val="00682232"/>
    <w:rsid w:val="006823B5"/>
    <w:rsid w:val="006834B7"/>
    <w:rsid w:val="0068470D"/>
    <w:rsid w:val="00684C04"/>
    <w:rsid w:val="00684D48"/>
    <w:rsid w:val="00685108"/>
    <w:rsid w:val="0068539E"/>
    <w:rsid w:val="00685C96"/>
    <w:rsid w:val="00686391"/>
    <w:rsid w:val="00686774"/>
    <w:rsid w:val="00686954"/>
    <w:rsid w:val="00687552"/>
    <w:rsid w:val="00687B4A"/>
    <w:rsid w:val="00687E8E"/>
    <w:rsid w:val="0069189D"/>
    <w:rsid w:val="00691C0F"/>
    <w:rsid w:val="00691F9A"/>
    <w:rsid w:val="006921F8"/>
    <w:rsid w:val="00692230"/>
    <w:rsid w:val="0069249A"/>
    <w:rsid w:val="00693E11"/>
    <w:rsid w:val="0069443E"/>
    <w:rsid w:val="00694857"/>
    <w:rsid w:val="00694CDE"/>
    <w:rsid w:val="00695929"/>
    <w:rsid w:val="00695DC1"/>
    <w:rsid w:val="006975AE"/>
    <w:rsid w:val="00697727"/>
    <w:rsid w:val="00697BAC"/>
    <w:rsid w:val="006A089C"/>
    <w:rsid w:val="006A142E"/>
    <w:rsid w:val="006A529A"/>
    <w:rsid w:val="006A5B12"/>
    <w:rsid w:val="006A64A8"/>
    <w:rsid w:val="006A6D45"/>
    <w:rsid w:val="006A7153"/>
    <w:rsid w:val="006A71E3"/>
    <w:rsid w:val="006B0803"/>
    <w:rsid w:val="006B13F8"/>
    <w:rsid w:val="006B3206"/>
    <w:rsid w:val="006B34CA"/>
    <w:rsid w:val="006B3E6B"/>
    <w:rsid w:val="006B6B61"/>
    <w:rsid w:val="006C0016"/>
    <w:rsid w:val="006C0422"/>
    <w:rsid w:val="006C05F7"/>
    <w:rsid w:val="006C082F"/>
    <w:rsid w:val="006C1351"/>
    <w:rsid w:val="006C201E"/>
    <w:rsid w:val="006C28E5"/>
    <w:rsid w:val="006C3DAB"/>
    <w:rsid w:val="006C4292"/>
    <w:rsid w:val="006C551A"/>
    <w:rsid w:val="006C5924"/>
    <w:rsid w:val="006C67AB"/>
    <w:rsid w:val="006C7D81"/>
    <w:rsid w:val="006C7DCF"/>
    <w:rsid w:val="006D109C"/>
    <w:rsid w:val="006D159F"/>
    <w:rsid w:val="006D22D2"/>
    <w:rsid w:val="006D2757"/>
    <w:rsid w:val="006D2869"/>
    <w:rsid w:val="006D4300"/>
    <w:rsid w:val="006D59FE"/>
    <w:rsid w:val="006D5CE2"/>
    <w:rsid w:val="006D6794"/>
    <w:rsid w:val="006D7C12"/>
    <w:rsid w:val="006D7EAC"/>
    <w:rsid w:val="006E0718"/>
    <w:rsid w:val="006E295C"/>
    <w:rsid w:val="006E2E94"/>
    <w:rsid w:val="006E41F7"/>
    <w:rsid w:val="006E4527"/>
    <w:rsid w:val="006E4C0A"/>
    <w:rsid w:val="006E572F"/>
    <w:rsid w:val="006E5F66"/>
    <w:rsid w:val="006E6B9A"/>
    <w:rsid w:val="006F14DE"/>
    <w:rsid w:val="006F1BBD"/>
    <w:rsid w:val="006F249A"/>
    <w:rsid w:val="006F2D86"/>
    <w:rsid w:val="006F2F5C"/>
    <w:rsid w:val="006F305E"/>
    <w:rsid w:val="006F3316"/>
    <w:rsid w:val="006F3833"/>
    <w:rsid w:val="006F5977"/>
    <w:rsid w:val="006F59AF"/>
    <w:rsid w:val="006F5E5A"/>
    <w:rsid w:val="006F63CB"/>
    <w:rsid w:val="006F6E8C"/>
    <w:rsid w:val="006F769F"/>
    <w:rsid w:val="006F796E"/>
    <w:rsid w:val="00701707"/>
    <w:rsid w:val="0070250E"/>
    <w:rsid w:val="0070306E"/>
    <w:rsid w:val="00706D88"/>
    <w:rsid w:val="00707E1B"/>
    <w:rsid w:val="007107D2"/>
    <w:rsid w:val="00710C75"/>
    <w:rsid w:val="00710DE8"/>
    <w:rsid w:val="0071163D"/>
    <w:rsid w:val="00711BC2"/>
    <w:rsid w:val="00711BFC"/>
    <w:rsid w:val="0071273A"/>
    <w:rsid w:val="007136FE"/>
    <w:rsid w:val="00713B48"/>
    <w:rsid w:val="007145CC"/>
    <w:rsid w:val="00714CE7"/>
    <w:rsid w:val="00715EFA"/>
    <w:rsid w:val="00716496"/>
    <w:rsid w:val="00720D47"/>
    <w:rsid w:val="00720DC4"/>
    <w:rsid w:val="00721040"/>
    <w:rsid w:val="00724768"/>
    <w:rsid w:val="00725718"/>
    <w:rsid w:val="00726F6D"/>
    <w:rsid w:val="0072782D"/>
    <w:rsid w:val="00730875"/>
    <w:rsid w:val="00730BD2"/>
    <w:rsid w:val="00730C96"/>
    <w:rsid w:val="00731374"/>
    <w:rsid w:val="00731FB0"/>
    <w:rsid w:val="00732EA8"/>
    <w:rsid w:val="00733193"/>
    <w:rsid w:val="00733D50"/>
    <w:rsid w:val="0073402C"/>
    <w:rsid w:val="0073413F"/>
    <w:rsid w:val="0073437A"/>
    <w:rsid w:val="00735014"/>
    <w:rsid w:val="0073508E"/>
    <w:rsid w:val="0073558C"/>
    <w:rsid w:val="0073692A"/>
    <w:rsid w:val="00736964"/>
    <w:rsid w:val="00736DFE"/>
    <w:rsid w:val="007374D5"/>
    <w:rsid w:val="00737705"/>
    <w:rsid w:val="00737B2A"/>
    <w:rsid w:val="00737C24"/>
    <w:rsid w:val="00740189"/>
    <w:rsid w:val="007406AA"/>
    <w:rsid w:val="00740BC6"/>
    <w:rsid w:val="0074134F"/>
    <w:rsid w:val="00742CD0"/>
    <w:rsid w:val="00746248"/>
    <w:rsid w:val="007462E9"/>
    <w:rsid w:val="00746DD1"/>
    <w:rsid w:val="00746FEC"/>
    <w:rsid w:val="00747771"/>
    <w:rsid w:val="00747914"/>
    <w:rsid w:val="00750EBB"/>
    <w:rsid w:val="00750F1B"/>
    <w:rsid w:val="0075136F"/>
    <w:rsid w:val="0075196F"/>
    <w:rsid w:val="00751B73"/>
    <w:rsid w:val="007533E0"/>
    <w:rsid w:val="007537B2"/>
    <w:rsid w:val="00753AC0"/>
    <w:rsid w:val="007545E2"/>
    <w:rsid w:val="00754A39"/>
    <w:rsid w:val="0075574D"/>
    <w:rsid w:val="00755FCB"/>
    <w:rsid w:val="007569A2"/>
    <w:rsid w:val="00756C18"/>
    <w:rsid w:val="007577F7"/>
    <w:rsid w:val="00757B1B"/>
    <w:rsid w:val="00757BAC"/>
    <w:rsid w:val="00760BEA"/>
    <w:rsid w:val="00761C7C"/>
    <w:rsid w:val="00761D78"/>
    <w:rsid w:val="00762236"/>
    <w:rsid w:val="007623FE"/>
    <w:rsid w:val="00762DDF"/>
    <w:rsid w:val="00762F35"/>
    <w:rsid w:val="00765A35"/>
    <w:rsid w:val="00765C9E"/>
    <w:rsid w:val="00766E8C"/>
    <w:rsid w:val="00766EE6"/>
    <w:rsid w:val="007674CC"/>
    <w:rsid w:val="0076798C"/>
    <w:rsid w:val="007705C5"/>
    <w:rsid w:val="007710D3"/>
    <w:rsid w:val="00771F49"/>
    <w:rsid w:val="00772B01"/>
    <w:rsid w:val="00772F6F"/>
    <w:rsid w:val="007736A9"/>
    <w:rsid w:val="00773935"/>
    <w:rsid w:val="00774559"/>
    <w:rsid w:val="00774F0A"/>
    <w:rsid w:val="0077626D"/>
    <w:rsid w:val="0077710D"/>
    <w:rsid w:val="007776F1"/>
    <w:rsid w:val="007816D6"/>
    <w:rsid w:val="00781E55"/>
    <w:rsid w:val="00781F5E"/>
    <w:rsid w:val="00782441"/>
    <w:rsid w:val="00782A0B"/>
    <w:rsid w:val="00783317"/>
    <w:rsid w:val="007838A3"/>
    <w:rsid w:val="00785984"/>
    <w:rsid w:val="007859F2"/>
    <w:rsid w:val="007862AA"/>
    <w:rsid w:val="00786700"/>
    <w:rsid w:val="00786B58"/>
    <w:rsid w:val="00790A34"/>
    <w:rsid w:val="007913A4"/>
    <w:rsid w:val="0079170C"/>
    <w:rsid w:val="007927BB"/>
    <w:rsid w:val="007928CA"/>
    <w:rsid w:val="00792AF1"/>
    <w:rsid w:val="00792F09"/>
    <w:rsid w:val="007931E8"/>
    <w:rsid w:val="007936A5"/>
    <w:rsid w:val="00794A96"/>
    <w:rsid w:val="007950C4"/>
    <w:rsid w:val="00795D67"/>
    <w:rsid w:val="00797136"/>
    <w:rsid w:val="007975FD"/>
    <w:rsid w:val="007A1644"/>
    <w:rsid w:val="007A2DA1"/>
    <w:rsid w:val="007A41D5"/>
    <w:rsid w:val="007A4399"/>
    <w:rsid w:val="007A49FE"/>
    <w:rsid w:val="007A4E8D"/>
    <w:rsid w:val="007A503B"/>
    <w:rsid w:val="007A5727"/>
    <w:rsid w:val="007A5D99"/>
    <w:rsid w:val="007A761A"/>
    <w:rsid w:val="007A78AD"/>
    <w:rsid w:val="007B0EE4"/>
    <w:rsid w:val="007B1C99"/>
    <w:rsid w:val="007B2233"/>
    <w:rsid w:val="007B2851"/>
    <w:rsid w:val="007B2A99"/>
    <w:rsid w:val="007B404C"/>
    <w:rsid w:val="007B4889"/>
    <w:rsid w:val="007B4930"/>
    <w:rsid w:val="007B5433"/>
    <w:rsid w:val="007B5BD9"/>
    <w:rsid w:val="007B6ED5"/>
    <w:rsid w:val="007C0ED3"/>
    <w:rsid w:val="007C0F28"/>
    <w:rsid w:val="007C121A"/>
    <w:rsid w:val="007C1B67"/>
    <w:rsid w:val="007C20E1"/>
    <w:rsid w:val="007C3752"/>
    <w:rsid w:val="007C3896"/>
    <w:rsid w:val="007C45B2"/>
    <w:rsid w:val="007C53D8"/>
    <w:rsid w:val="007C6768"/>
    <w:rsid w:val="007C71AE"/>
    <w:rsid w:val="007D04DF"/>
    <w:rsid w:val="007D06DB"/>
    <w:rsid w:val="007D0A9E"/>
    <w:rsid w:val="007D0E8A"/>
    <w:rsid w:val="007D1AFC"/>
    <w:rsid w:val="007D1C85"/>
    <w:rsid w:val="007D29AE"/>
    <w:rsid w:val="007D57A8"/>
    <w:rsid w:val="007D5D74"/>
    <w:rsid w:val="007D6722"/>
    <w:rsid w:val="007D6BF4"/>
    <w:rsid w:val="007D79DD"/>
    <w:rsid w:val="007D7C02"/>
    <w:rsid w:val="007E0DBD"/>
    <w:rsid w:val="007E114A"/>
    <w:rsid w:val="007E2852"/>
    <w:rsid w:val="007E4577"/>
    <w:rsid w:val="007E463E"/>
    <w:rsid w:val="007E58B3"/>
    <w:rsid w:val="007E5D0D"/>
    <w:rsid w:val="007E60FF"/>
    <w:rsid w:val="007E7B16"/>
    <w:rsid w:val="007E7F25"/>
    <w:rsid w:val="007F038A"/>
    <w:rsid w:val="007F105C"/>
    <w:rsid w:val="007F19AB"/>
    <w:rsid w:val="007F1F71"/>
    <w:rsid w:val="007F2344"/>
    <w:rsid w:val="007F27C2"/>
    <w:rsid w:val="007F2C0D"/>
    <w:rsid w:val="007F2E04"/>
    <w:rsid w:val="007F302E"/>
    <w:rsid w:val="007F324E"/>
    <w:rsid w:val="007F467A"/>
    <w:rsid w:val="007F47A2"/>
    <w:rsid w:val="007F5EDA"/>
    <w:rsid w:val="007F6740"/>
    <w:rsid w:val="007F6E80"/>
    <w:rsid w:val="007F7596"/>
    <w:rsid w:val="007F7B09"/>
    <w:rsid w:val="007F7DD5"/>
    <w:rsid w:val="008000B8"/>
    <w:rsid w:val="00800F38"/>
    <w:rsid w:val="008011B7"/>
    <w:rsid w:val="0080183F"/>
    <w:rsid w:val="00801906"/>
    <w:rsid w:val="0080327E"/>
    <w:rsid w:val="00804295"/>
    <w:rsid w:val="0080494E"/>
    <w:rsid w:val="00804FB2"/>
    <w:rsid w:val="00805025"/>
    <w:rsid w:val="008051E1"/>
    <w:rsid w:val="00805EC8"/>
    <w:rsid w:val="008063DD"/>
    <w:rsid w:val="008064A6"/>
    <w:rsid w:val="0080677C"/>
    <w:rsid w:val="00806FDF"/>
    <w:rsid w:val="00807D6F"/>
    <w:rsid w:val="008103E7"/>
    <w:rsid w:val="008105F5"/>
    <w:rsid w:val="00810E42"/>
    <w:rsid w:val="00811146"/>
    <w:rsid w:val="00811820"/>
    <w:rsid w:val="00812B6E"/>
    <w:rsid w:val="00812F4D"/>
    <w:rsid w:val="00814429"/>
    <w:rsid w:val="00815E0B"/>
    <w:rsid w:val="00815E9C"/>
    <w:rsid w:val="00821821"/>
    <w:rsid w:val="00822414"/>
    <w:rsid w:val="00822D5A"/>
    <w:rsid w:val="00825033"/>
    <w:rsid w:val="00825053"/>
    <w:rsid w:val="00825D0A"/>
    <w:rsid w:val="00825DFF"/>
    <w:rsid w:val="00826615"/>
    <w:rsid w:val="0082764B"/>
    <w:rsid w:val="0083136F"/>
    <w:rsid w:val="008318EF"/>
    <w:rsid w:val="00831B25"/>
    <w:rsid w:val="00832488"/>
    <w:rsid w:val="00833BCB"/>
    <w:rsid w:val="008341EB"/>
    <w:rsid w:val="00834468"/>
    <w:rsid w:val="00835505"/>
    <w:rsid w:val="0083609A"/>
    <w:rsid w:val="0083702B"/>
    <w:rsid w:val="00837541"/>
    <w:rsid w:val="00837D06"/>
    <w:rsid w:val="00840DBF"/>
    <w:rsid w:val="00841233"/>
    <w:rsid w:val="00841408"/>
    <w:rsid w:val="00842E3B"/>
    <w:rsid w:val="00843439"/>
    <w:rsid w:val="008447A2"/>
    <w:rsid w:val="00851A78"/>
    <w:rsid w:val="00852DFD"/>
    <w:rsid w:val="00857AB5"/>
    <w:rsid w:val="00860411"/>
    <w:rsid w:val="00860D89"/>
    <w:rsid w:val="00861A56"/>
    <w:rsid w:val="00862681"/>
    <w:rsid w:val="00862C5A"/>
    <w:rsid w:val="00863054"/>
    <w:rsid w:val="008636D0"/>
    <w:rsid w:val="00863E92"/>
    <w:rsid w:val="00864763"/>
    <w:rsid w:val="00865F20"/>
    <w:rsid w:val="00866AC4"/>
    <w:rsid w:val="00866C6D"/>
    <w:rsid w:val="00866EAF"/>
    <w:rsid w:val="00866F18"/>
    <w:rsid w:val="00867C4D"/>
    <w:rsid w:val="00867C71"/>
    <w:rsid w:val="008703E2"/>
    <w:rsid w:val="008706D6"/>
    <w:rsid w:val="00870B24"/>
    <w:rsid w:val="00871ECF"/>
    <w:rsid w:val="008720DB"/>
    <w:rsid w:val="00872569"/>
    <w:rsid w:val="00872E49"/>
    <w:rsid w:val="00873370"/>
    <w:rsid w:val="00876BCE"/>
    <w:rsid w:val="00880089"/>
    <w:rsid w:val="00881490"/>
    <w:rsid w:val="008814BB"/>
    <w:rsid w:val="00881A4F"/>
    <w:rsid w:val="00881BE8"/>
    <w:rsid w:val="00881F14"/>
    <w:rsid w:val="00882289"/>
    <w:rsid w:val="0088238F"/>
    <w:rsid w:val="00882547"/>
    <w:rsid w:val="00882D9F"/>
    <w:rsid w:val="008839B7"/>
    <w:rsid w:val="008843E3"/>
    <w:rsid w:val="008844BA"/>
    <w:rsid w:val="008848E4"/>
    <w:rsid w:val="00884F00"/>
    <w:rsid w:val="0088656A"/>
    <w:rsid w:val="008867FF"/>
    <w:rsid w:val="00886F43"/>
    <w:rsid w:val="00887378"/>
    <w:rsid w:val="00887D11"/>
    <w:rsid w:val="008909D8"/>
    <w:rsid w:val="00890D12"/>
    <w:rsid w:val="00891849"/>
    <w:rsid w:val="00894AFD"/>
    <w:rsid w:val="00895567"/>
    <w:rsid w:val="00895CFC"/>
    <w:rsid w:val="00896C93"/>
    <w:rsid w:val="00896CD2"/>
    <w:rsid w:val="00897090"/>
    <w:rsid w:val="008979E2"/>
    <w:rsid w:val="008A120C"/>
    <w:rsid w:val="008A1924"/>
    <w:rsid w:val="008A1CF8"/>
    <w:rsid w:val="008A2644"/>
    <w:rsid w:val="008A2FFC"/>
    <w:rsid w:val="008A320E"/>
    <w:rsid w:val="008A3F15"/>
    <w:rsid w:val="008A5B20"/>
    <w:rsid w:val="008A62C8"/>
    <w:rsid w:val="008A63A8"/>
    <w:rsid w:val="008A67DB"/>
    <w:rsid w:val="008A6DBC"/>
    <w:rsid w:val="008A7038"/>
    <w:rsid w:val="008A7D3F"/>
    <w:rsid w:val="008B07D3"/>
    <w:rsid w:val="008B1695"/>
    <w:rsid w:val="008B18EB"/>
    <w:rsid w:val="008B198C"/>
    <w:rsid w:val="008B3041"/>
    <w:rsid w:val="008B3098"/>
    <w:rsid w:val="008B4019"/>
    <w:rsid w:val="008B5A19"/>
    <w:rsid w:val="008B7606"/>
    <w:rsid w:val="008C04E0"/>
    <w:rsid w:val="008C0912"/>
    <w:rsid w:val="008C0F97"/>
    <w:rsid w:val="008C1D97"/>
    <w:rsid w:val="008C22D1"/>
    <w:rsid w:val="008C4754"/>
    <w:rsid w:val="008C7329"/>
    <w:rsid w:val="008C75A7"/>
    <w:rsid w:val="008D0481"/>
    <w:rsid w:val="008D059A"/>
    <w:rsid w:val="008D0AA9"/>
    <w:rsid w:val="008D1229"/>
    <w:rsid w:val="008D2474"/>
    <w:rsid w:val="008D264C"/>
    <w:rsid w:val="008D2850"/>
    <w:rsid w:val="008D28D1"/>
    <w:rsid w:val="008D2EC2"/>
    <w:rsid w:val="008D3382"/>
    <w:rsid w:val="008D5177"/>
    <w:rsid w:val="008D5471"/>
    <w:rsid w:val="008D560E"/>
    <w:rsid w:val="008D575D"/>
    <w:rsid w:val="008D5C89"/>
    <w:rsid w:val="008D6C49"/>
    <w:rsid w:val="008D71DB"/>
    <w:rsid w:val="008D75D9"/>
    <w:rsid w:val="008D7747"/>
    <w:rsid w:val="008D7CB1"/>
    <w:rsid w:val="008E08E1"/>
    <w:rsid w:val="008E129C"/>
    <w:rsid w:val="008E1861"/>
    <w:rsid w:val="008E1EFC"/>
    <w:rsid w:val="008E29EF"/>
    <w:rsid w:val="008E3771"/>
    <w:rsid w:val="008E42F0"/>
    <w:rsid w:val="008E46B7"/>
    <w:rsid w:val="008E48E5"/>
    <w:rsid w:val="008E52F9"/>
    <w:rsid w:val="008E5480"/>
    <w:rsid w:val="008E619E"/>
    <w:rsid w:val="008E6AE2"/>
    <w:rsid w:val="008E7A3B"/>
    <w:rsid w:val="008F08F6"/>
    <w:rsid w:val="008F10AF"/>
    <w:rsid w:val="008F1980"/>
    <w:rsid w:val="008F1C3A"/>
    <w:rsid w:val="008F1E78"/>
    <w:rsid w:val="008F2633"/>
    <w:rsid w:val="008F2807"/>
    <w:rsid w:val="008F2969"/>
    <w:rsid w:val="008F2C23"/>
    <w:rsid w:val="008F3CCD"/>
    <w:rsid w:val="008F3D89"/>
    <w:rsid w:val="008F427B"/>
    <w:rsid w:val="008F4536"/>
    <w:rsid w:val="008F46C2"/>
    <w:rsid w:val="008F5728"/>
    <w:rsid w:val="008F5E57"/>
    <w:rsid w:val="008F6E75"/>
    <w:rsid w:val="008F7639"/>
    <w:rsid w:val="008F764B"/>
    <w:rsid w:val="008F783C"/>
    <w:rsid w:val="009009DF"/>
    <w:rsid w:val="00901695"/>
    <w:rsid w:val="00903CE3"/>
    <w:rsid w:val="009041BA"/>
    <w:rsid w:val="009041C9"/>
    <w:rsid w:val="0090420E"/>
    <w:rsid w:val="00904872"/>
    <w:rsid w:val="0090550B"/>
    <w:rsid w:val="00905A62"/>
    <w:rsid w:val="00906C3B"/>
    <w:rsid w:val="009079CB"/>
    <w:rsid w:val="00911A2D"/>
    <w:rsid w:val="00911AEB"/>
    <w:rsid w:val="00911D2D"/>
    <w:rsid w:val="00912026"/>
    <w:rsid w:val="0091211F"/>
    <w:rsid w:val="00912230"/>
    <w:rsid w:val="0091226D"/>
    <w:rsid w:val="00913A66"/>
    <w:rsid w:val="00913E08"/>
    <w:rsid w:val="00914687"/>
    <w:rsid w:val="0091567F"/>
    <w:rsid w:val="00915A1B"/>
    <w:rsid w:val="009163C1"/>
    <w:rsid w:val="00916761"/>
    <w:rsid w:val="00917420"/>
    <w:rsid w:val="00917956"/>
    <w:rsid w:val="00920767"/>
    <w:rsid w:val="00921D4B"/>
    <w:rsid w:val="009220F6"/>
    <w:rsid w:val="00922125"/>
    <w:rsid w:val="009236F0"/>
    <w:rsid w:val="00923BB9"/>
    <w:rsid w:val="00923E36"/>
    <w:rsid w:val="00924380"/>
    <w:rsid w:val="009268AD"/>
    <w:rsid w:val="00930D61"/>
    <w:rsid w:val="0093132A"/>
    <w:rsid w:val="00931AFE"/>
    <w:rsid w:val="009322EA"/>
    <w:rsid w:val="00932E68"/>
    <w:rsid w:val="009332F0"/>
    <w:rsid w:val="00933480"/>
    <w:rsid w:val="009341E1"/>
    <w:rsid w:val="009355E3"/>
    <w:rsid w:val="00936492"/>
    <w:rsid w:val="009366A2"/>
    <w:rsid w:val="00940FF3"/>
    <w:rsid w:val="009419EE"/>
    <w:rsid w:val="00942976"/>
    <w:rsid w:val="00943102"/>
    <w:rsid w:val="009431EF"/>
    <w:rsid w:val="0094349B"/>
    <w:rsid w:val="00943550"/>
    <w:rsid w:val="00944140"/>
    <w:rsid w:val="0094498E"/>
    <w:rsid w:val="00944FA1"/>
    <w:rsid w:val="00945DA5"/>
    <w:rsid w:val="00947CF7"/>
    <w:rsid w:val="00947D07"/>
    <w:rsid w:val="00947D1A"/>
    <w:rsid w:val="00947DBE"/>
    <w:rsid w:val="009513BE"/>
    <w:rsid w:val="009519EB"/>
    <w:rsid w:val="00952D2E"/>
    <w:rsid w:val="0095440F"/>
    <w:rsid w:val="00954AF5"/>
    <w:rsid w:val="00955333"/>
    <w:rsid w:val="009563D7"/>
    <w:rsid w:val="00957B2F"/>
    <w:rsid w:val="0096070C"/>
    <w:rsid w:val="00960969"/>
    <w:rsid w:val="00960ADC"/>
    <w:rsid w:val="00962942"/>
    <w:rsid w:val="00962E6E"/>
    <w:rsid w:val="00962FC3"/>
    <w:rsid w:val="00963B79"/>
    <w:rsid w:val="0096411E"/>
    <w:rsid w:val="009646C4"/>
    <w:rsid w:val="009647A2"/>
    <w:rsid w:val="009649AD"/>
    <w:rsid w:val="00965951"/>
    <w:rsid w:val="009668D5"/>
    <w:rsid w:val="009679E5"/>
    <w:rsid w:val="00970222"/>
    <w:rsid w:val="009706B9"/>
    <w:rsid w:val="009708A8"/>
    <w:rsid w:val="00970A62"/>
    <w:rsid w:val="009711B3"/>
    <w:rsid w:val="009716F9"/>
    <w:rsid w:val="00971BB7"/>
    <w:rsid w:val="009726F9"/>
    <w:rsid w:val="00972BC5"/>
    <w:rsid w:val="00972E11"/>
    <w:rsid w:val="00975CFB"/>
    <w:rsid w:val="0097786B"/>
    <w:rsid w:val="00980213"/>
    <w:rsid w:val="00980266"/>
    <w:rsid w:val="0098169F"/>
    <w:rsid w:val="009820F0"/>
    <w:rsid w:val="00982B91"/>
    <w:rsid w:val="00982DA2"/>
    <w:rsid w:val="0098342C"/>
    <w:rsid w:val="0098363F"/>
    <w:rsid w:val="0098398B"/>
    <w:rsid w:val="009853D1"/>
    <w:rsid w:val="00985BC2"/>
    <w:rsid w:val="0098745C"/>
    <w:rsid w:val="009876F5"/>
    <w:rsid w:val="00987C32"/>
    <w:rsid w:val="00987E94"/>
    <w:rsid w:val="0099047F"/>
    <w:rsid w:val="009917EE"/>
    <w:rsid w:val="00992F76"/>
    <w:rsid w:val="00993129"/>
    <w:rsid w:val="00994006"/>
    <w:rsid w:val="00994026"/>
    <w:rsid w:val="009943FE"/>
    <w:rsid w:val="00994656"/>
    <w:rsid w:val="0099473F"/>
    <w:rsid w:val="00994F25"/>
    <w:rsid w:val="00995AF3"/>
    <w:rsid w:val="0099608A"/>
    <w:rsid w:val="00996979"/>
    <w:rsid w:val="00996DDD"/>
    <w:rsid w:val="009A070E"/>
    <w:rsid w:val="009A0F1C"/>
    <w:rsid w:val="009A1571"/>
    <w:rsid w:val="009A2E86"/>
    <w:rsid w:val="009A3301"/>
    <w:rsid w:val="009A42AD"/>
    <w:rsid w:val="009A4A43"/>
    <w:rsid w:val="009A5A35"/>
    <w:rsid w:val="009A5F83"/>
    <w:rsid w:val="009A6A76"/>
    <w:rsid w:val="009B0FCB"/>
    <w:rsid w:val="009B2EA9"/>
    <w:rsid w:val="009B3CE8"/>
    <w:rsid w:val="009B4CFB"/>
    <w:rsid w:val="009B4E35"/>
    <w:rsid w:val="009B58E0"/>
    <w:rsid w:val="009B5E9E"/>
    <w:rsid w:val="009B5F64"/>
    <w:rsid w:val="009B6106"/>
    <w:rsid w:val="009B63D5"/>
    <w:rsid w:val="009B6427"/>
    <w:rsid w:val="009B6B10"/>
    <w:rsid w:val="009B7027"/>
    <w:rsid w:val="009C08AB"/>
    <w:rsid w:val="009C165A"/>
    <w:rsid w:val="009C1774"/>
    <w:rsid w:val="009C2D5E"/>
    <w:rsid w:val="009C2DDC"/>
    <w:rsid w:val="009C3828"/>
    <w:rsid w:val="009C3893"/>
    <w:rsid w:val="009C3C07"/>
    <w:rsid w:val="009C4C9E"/>
    <w:rsid w:val="009C5D2F"/>
    <w:rsid w:val="009C7586"/>
    <w:rsid w:val="009C7B8F"/>
    <w:rsid w:val="009D10F2"/>
    <w:rsid w:val="009D2790"/>
    <w:rsid w:val="009D28E1"/>
    <w:rsid w:val="009D30E3"/>
    <w:rsid w:val="009D4705"/>
    <w:rsid w:val="009D5DCB"/>
    <w:rsid w:val="009D72BF"/>
    <w:rsid w:val="009E05DD"/>
    <w:rsid w:val="009E0B9E"/>
    <w:rsid w:val="009E143F"/>
    <w:rsid w:val="009E1883"/>
    <w:rsid w:val="009E1D5F"/>
    <w:rsid w:val="009E21F4"/>
    <w:rsid w:val="009E4771"/>
    <w:rsid w:val="009E557B"/>
    <w:rsid w:val="009E6913"/>
    <w:rsid w:val="009E6AA3"/>
    <w:rsid w:val="009E6DEC"/>
    <w:rsid w:val="009E7210"/>
    <w:rsid w:val="009E7526"/>
    <w:rsid w:val="009E7798"/>
    <w:rsid w:val="009E7AD3"/>
    <w:rsid w:val="009F0878"/>
    <w:rsid w:val="009F17A2"/>
    <w:rsid w:val="009F22E4"/>
    <w:rsid w:val="009F2339"/>
    <w:rsid w:val="009F2CD3"/>
    <w:rsid w:val="009F3170"/>
    <w:rsid w:val="009F376E"/>
    <w:rsid w:val="009F54B2"/>
    <w:rsid w:val="009F5B69"/>
    <w:rsid w:val="009F5B98"/>
    <w:rsid w:val="009F6682"/>
    <w:rsid w:val="009F6EF2"/>
    <w:rsid w:val="009F7E5C"/>
    <w:rsid w:val="009F7FDB"/>
    <w:rsid w:val="00A00140"/>
    <w:rsid w:val="00A00569"/>
    <w:rsid w:val="00A015E1"/>
    <w:rsid w:val="00A016D4"/>
    <w:rsid w:val="00A0180D"/>
    <w:rsid w:val="00A020B5"/>
    <w:rsid w:val="00A021DD"/>
    <w:rsid w:val="00A03527"/>
    <w:rsid w:val="00A03711"/>
    <w:rsid w:val="00A04DDE"/>
    <w:rsid w:val="00A07AD3"/>
    <w:rsid w:val="00A07C2F"/>
    <w:rsid w:val="00A10007"/>
    <w:rsid w:val="00A10876"/>
    <w:rsid w:val="00A12307"/>
    <w:rsid w:val="00A1238A"/>
    <w:rsid w:val="00A124E8"/>
    <w:rsid w:val="00A12CD7"/>
    <w:rsid w:val="00A14B57"/>
    <w:rsid w:val="00A15700"/>
    <w:rsid w:val="00A157C7"/>
    <w:rsid w:val="00A15D0B"/>
    <w:rsid w:val="00A20105"/>
    <w:rsid w:val="00A203EE"/>
    <w:rsid w:val="00A22690"/>
    <w:rsid w:val="00A228C7"/>
    <w:rsid w:val="00A2483E"/>
    <w:rsid w:val="00A24884"/>
    <w:rsid w:val="00A250E1"/>
    <w:rsid w:val="00A25331"/>
    <w:rsid w:val="00A26215"/>
    <w:rsid w:val="00A2640E"/>
    <w:rsid w:val="00A2649A"/>
    <w:rsid w:val="00A27062"/>
    <w:rsid w:val="00A27076"/>
    <w:rsid w:val="00A2781C"/>
    <w:rsid w:val="00A2796E"/>
    <w:rsid w:val="00A307AE"/>
    <w:rsid w:val="00A30AB0"/>
    <w:rsid w:val="00A31C22"/>
    <w:rsid w:val="00A32095"/>
    <w:rsid w:val="00A333C0"/>
    <w:rsid w:val="00A334EB"/>
    <w:rsid w:val="00A33728"/>
    <w:rsid w:val="00A34E69"/>
    <w:rsid w:val="00A35037"/>
    <w:rsid w:val="00A3715F"/>
    <w:rsid w:val="00A37387"/>
    <w:rsid w:val="00A405A3"/>
    <w:rsid w:val="00A4066F"/>
    <w:rsid w:val="00A41DFB"/>
    <w:rsid w:val="00A42AE6"/>
    <w:rsid w:val="00A433FD"/>
    <w:rsid w:val="00A443BB"/>
    <w:rsid w:val="00A458A0"/>
    <w:rsid w:val="00A4721A"/>
    <w:rsid w:val="00A47C5C"/>
    <w:rsid w:val="00A47F53"/>
    <w:rsid w:val="00A47FD7"/>
    <w:rsid w:val="00A50B7D"/>
    <w:rsid w:val="00A51168"/>
    <w:rsid w:val="00A51430"/>
    <w:rsid w:val="00A51CEC"/>
    <w:rsid w:val="00A52012"/>
    <w:rsid w:val="00A5213C"/>
    <w:rsid w:val="00A52B98"/>
    <w:rsid w:val="00A54A74"/>
    <w:rsid w:val="00A555DD"/>
    <w:rsid w:val="00A55C53"/>
    <w:rsid w:val="00A5607B"/>
    <w:rsid w:val="00A56E62"/>
    <w:rsid w:val="00A60771"/>
    <w:rsid w:val="00A61731"/>
    <w:rsid w:val="00A61B81"/>
    <w:rsid w:val="00A61E30"/>
    <w:rsid w:val="00A629D5"/>
    <w:rsid w:val="00A640FA"/>
    <w:rsid w:val="00A65865"/>
    <w:rsid w:val="00A664D0"/>
    <w:rsid w:val="00A671E5"/>
    <w:rsid w:val="00A6772F"/>
    <w:rsid w:val="00A7019C"/>
    <w:rsid w:val="00A70A27"/>
    <w:rsid w:val="00A7103E"/>
    <w:rsid w:val="00A7113E"/>
    <w:rsid w:val="00A714B4"/>
    <w:rsid w:val="00A71EED"/>
    <w:rsid w:val="00A734C4"/>
    <w:rsid w:val="00A743B0"/>
    <w:rsid w:val="00A7521C"/>
    <w:rsid w:val="00A759B9"/>
    <w:rsid w:val="00A75BB5"/>
    <w:rsid w:val="00A75E49"/>
    <w:rsid w:val="00A76720"/>
    <w:rsid w:val="00A7759F"/>
    <w:rsid w:val="00A80EFE"/>
    <w:rsid w:val="00A83176"/>
    <w:rsid w:val="00A84D11"/>
    <w:rsid w:val="00A84E5B"/>
    <w:rsid w:val="00A856B5"/>
    <w:rsid w:val="00A857EB"/>
    <w:rsid w:val="00A869ED"/>
    <w:rsid w:val="00A9189D"/>
    <w:rsid w:val="00A91B60"/>
    <w:rsid w:val="00A922A0"/>
    <w:rsid w:val="00A92434"/>
    <w:rsid w:val="00A92975"/>
    <w:rsid w:val="00A92A92"/>
    <w:rsid w:val="00A930F3"/>
    <w:rsid w:val="00A93BEB"/>
    <w:rsid w:val="00A94A16"/>
    <w:rsid w:val="00A94E0A"/>
    <w:rsid w:val="00A952A1"/>
    <w:rsid w:val="00A97A2E"/>
    <w:rsid w:val="00A97E70"/>
    <w:rsid w:val="00AA08BE"/>
    <w:rsid w:val="00AA191A"/>
    <w:rsid w:val="00AA1D80"/>
    <w:rsid w:val="00AA3298"/>
    <w:rsid w:val="00AA4384"/>
    <w:rsid w:val="00AA505A"/>
    <w:rsid w:val="00AA5444"/>
    <w:rsid w:val="00AA6084"/>
    <w:rsid w:val="00AA7150"/>
    <w:rsid w:val="00AA71A9"/>
    <w:rsid w:val="00AA78BC"/>
    <w:rsid w:val="00AB0706"/>
    <w:rsid w:val="00AB1BCC"/>
    <w:rsid w:val="00AB1E99"/>
    <w:rsid w:val="00AB2021"/>
    <w:rsid w:val="00AB42AC"/>
    <w:rsid w:val="00AB4924"/>
    <w:rsid w:val="00AB59B2"/>
    <w:rsid w:val="00AB69D9"/>
    <w:rsid w:val="00AC068A"/>
    <w:rsid w:val="00AC09F2"/>
    <w:rsid w:val="00AC12B6"/>
    <w:rsid w:val="00AC2657"/>
    <w:rsid w:val="00AC2949"/>
    <w:rsid w:val="00AC3041"/>
    <w:rsid w:val="00AC32BD"/>
    <w:rsid w:val="00AC4749"/>
    <w:rsid w:val="00AC4876"/>
    <w:rsid w:val="00AC5189"/>
    <w:rsid w:val="00AC6139"/>
    <w:rsid w:val="00AC6D6C"/>
    <w:rsid w:val="00AC77F2"/>
    <w:rsid w:val="00AC7DE0"/>
    <w:rsid w:val="00AD01FA"/>
    <w:rsid w:val="00AD0229"/>
    <w:rsid w:val="00AD0F0F"/>
    <w:rsid w:val="00AD1E12"/>
    <w:rsid w:val="00AD1F74"/>
    <w:rsid w:val="00AD2973"/>
    <w:rsid w:val="00AD322C"/>
    <w:rsid w:val="00AD347E"/>
    <w:rsid w:val="00AD361C"/>
    <w:rsid w:val="00AD4456"/>
    <w:rsid w:val="00AD4A53"/>
    <w:rsid w:val="00AD5574"/>
    <w:rsid w:val="00AD56E7"/>
    <w:rsid w:val="00AD58CD"/>
    <w:rsid w:val="00AE1FB3"/>
    <w:rsid w:val="00AE2873"/>
    <w:rsid w:val="00AE441B"/>
    <w:rsid w:val="00AE4C69"/>
    <w:rsid w:val="00AE5DF6"/>
    <w:rsid w:val="00AE69CD"/>
    <w:rsid w:val="00AE6A37"/>
    <w:rsid w:val="00AE7680"/>
    <w:rsid w:val="00AE7DEF"/>
    <w:rsid w:val="00AF1B49"/>
    <w:rsid w:val="00AF1E9D"/>
    <w:rsid w:val="00AF3010"/>
    <w:rsid w:val="00AF491C"/>
    <w:rsid w:val="00AF4D07"/>
    <w:rsid w:val="00AF4E87"/>
    <w:rsid w:val="00AF521D"/>
    <w:rsid w:val="00AF653D"/>
    <w:rsid w:val="00AF66EF"/>
    <w:rsid w:val="00AF72FD"/>
    <w:rsid w:val="00B00EE5"/>
    <w:rsid w:val="00B01ADA"/>
    <w:rsid w:val="00B02D60"/>
    <w:rsid w:val="00B04667"/>
    <w:rsid w:val="00B05990"/>
    <w:rsid w:val="00B05F64"/>
    <w:rsid w:val="00B0611E"/>
    <w:rsid w:val="00B06202"/>
    <w:rsid w:val="00B06237"/>
    <w:rsid w:val="00B0674A"/>
    <w:rsid w:val="00B06A73"/>
    <w:rsid w:val="00B076DF"/>
    <w:rsid w:val="00B07CE7"/>
    <w:rsid w:val="00B10036"/>
    <w:rsid w:val="00B10750"/>
    <w:rsid w:val="00B10B0C"/>
    <w:rsid w:val="00B117FC"/>
    <w:rsid w:val="00B126DA"/>
    <w:rsid w:val="00B13720"/>
    <w:rsid w:val="00B13B64"/>
    <w:rsid w:val="00B15088"/>
    <w:rsid w:val="00B15CE0"/>
    <w:rsid w:val="00B16134"/>
    <w:rsid w:val="00B16885"/>
    <w:rsid w:val="00B20AAE"/>
    <w:rsid w:val="00B20C36"/>
    <w:rsid w:val="00B211A7"/>
    <w:rsid w:val="00B21CC8"/>
    <w:rsid w:val="00B22728"/>
    <w:rsid w:val="00B23148"/>
    <w:rsid w:val="00B236A1"/>
    <w:rsid w:val="00B242A0"/>
    <w:rsid w:val="00B24467"/>
    <w:rsid w:val="00B25E86"/>
    <w:rsid w:val="00B26140"/>
    <w:rsid w:val="00B26421"/>
    <w:rsid w:val="00B3082B"/>
    <w:rsid w:val="00B3106E"/>
    <w:rsid w:val="00B31D3F"/>
    <w:rsid w:val="00B31F85"/>
    <w:rsid w:val="00B3366C"/>
    <w:rsid w:val="00B33B08"/>
    <w:rsid w:val="00B34ADC"/>
    <w:rsid w:val="00B357E9"/>
    <w:rsid w:val="00B358C1"/>
    <w:rsid w:val="00B35B08"/>
    <w:rsid w:val="00B35D2D"/>
    <w:rsid w:val="00B364A5"/>
    <w:rsid w:val="00B369FE"/>
    <w:rsid w:val="00B36F10"/>
    <w:rsid w:val="00B37A08"/>
    <w:rsid w:val="00B37A26"/>
    <w:rsid w:val="00B40743"/>
    <w:rsid w:val="00B40A8D"/>
    <w:rsid w:val="00B40D6F"/>
    <w:rsid w:val="00B424A2"/>
    <w:rsid w:val="00B4317E"/>
    <w:rsid w:val="00B43A30"/>
    <w:rsid w:val="00B446E3"/>
    <w:rsid w:val="00B44C7A"/>
    <w:rsid w:val="00B44E4F"/>
    <w:rsid w:val="00B45279"/>
    <w:rsid w:val="00B463EB"/>
    <w:rsid w:val="00B50AC5"/>
    <w:rsid w:val="00B512E8"/>
    <w:rsid w:val="00B51752"/>
    <w:rsid w:val="00B532F2"/>
    <w:rsid w:val="00B534CB"/>
    <w:rsid w:val="00B53950"/>
    <w:rsid w:val="00B53B9F"/>
    <w:rsid w:val="00B53E44"/>
    <w:rsid w:val="00B5470A"/>
    <w:rsid w:val="00B54940"/>
    <w:rsid w:val="00B55728"/>
    <w:rsid w:val="00B56085"/>
    <w:rsid w:val="00B56529"/>
    <w:rsid w:val="00B61AF5"/>
    <w:rsid w:val="00B6305E"/>
    <w:rsid w:val="00B63E5C"/>
    <w:rsid w:val="00B656B4"/>
    <w:rsid w:val="00B65B94"/>
    <w:rsid w:val="00B65F56"/>
    <w:rsid w:val="00B664B3"/>
    <w:rsid w:val="00B66C8D"/>
    <w:rsid w:val="00B702A4"/>
    <w:rsid w:val="00B71005"/>
    <w:rsid w:val="00B71478"/>
    <w:rsid w:val="00B744E4"/>
    <w:rsid w:val="00B75FE2"/>
    <w:rsid w:val="00B76CE0"/>
    <w:rsid w:val="00B77CC8"/>
    <w:rsid w:val="00B8059F"/>
    <w:rsid w:val="00B805FE"/>
    <w:rsid w:val="00B80DCB"/>
    <w:rsid w:val="00B8166B"/>
    <w:rsid w:val="00B82122"/>
    <w:rsid w:val="00B83003"/>
    <w:rsid w:val="00B83748"/>
    <w:rsid w:val="00B83E62"/>
    <w:rsid w:val="00B872E5"/>
    <w:rsid w:val="00B9076C"/>
    <w:rsid w:val="00B90B15"/>
    <w:rsid w:val="00B9201F"/>
    <w:rsid w:val="00B922BE"/>
    <w:rsid w:val="00B941CD"/>
    <w:rsid w:val="00B946C2"/>
    <w:rsid w:val="00B9587F"/>
    <w:rsid w:val="00B95BA6"/>
    <w:rsid w:val="00B967D2"/>
    <w:rsid w:val="00B968F7"/>
    <w:rsid w:val="00B978F9"/>
    <w:rsid w:val="00BA007A"/>
    <w:rsid w:val="00BA0A18"/>
    <w:rsid w:val="00BA0DB8"/>
    <w:rsid w:val="00BA13BE"/>
    <w:rsid w:val="00BA49A4"/>
    <w:rsid w:val="00BA54C0"/>
    <w:rsid w:val="00BA6B5A"/>
    <w:rsid w:val="00BA6E37"/>
    <w:rsid w:val="00BA7B6F"/>
    <w:rsid w:val="00BB0041"/>
    <w:rsid w:val="00BB0D1C"/>
    <w:rsid w:val="00BB1CB2"/>
    <w:rsid w:val="00BB372B"/>
    <w:rsid w:val="00BB4FAF"/>
    <w:rsid w:val="00BB5EEB"/>
    <w:rsid w:val="00BB611C"/>
    <w:rsid w:val="00BB6E5B"/>
    <w:rsid w:val="00BB7598"/>
    <w:rsid w:val="00BB7FA7"/>
    <w:rsid w:val="00BC0558"/>
    <w:rsid w:val="00BC0DCF"/>
    <w:rsid w:val="00BC115F"/>
    <w:rsid w:val="00BC192B"/>
    <w:rsid w:val="00BC2F47"/>
    <w:rsid w:val="00BC373F"/>
    <w:rsid w:val="00BC386C"/>
    <w:rsid w:val="00BC3A95"/>
    <w:rsid w:val="00BC4226"/>
    <w:rsid w:val="00BC5333"/>
    <w:rsid w:val="00BC59C7"/>
    <w:rsid w:val="00BC5F0B"/>
    <w:rsid w:val="00BC6C48"/>
    <w:rsid w:val="00BC6CC2"/>
    <w:rsid w:val="00BC731E"/>
    <w:rsid w:val="00BC73CD"/>
    <w:rsid w:val="00BC7C22"/>
    <w:rsid w:val="00BC7C33"/>
    <w:rsid w:val="00BD02A2"/>
    <w:rsid w:val="00BD0AB8"/>
    <w:rsid w:val="00BD11AF"/>
    <w:rsid w:val="00BD18AB"/>
    <w:rsid w:val="00BD27FC"/>
    <w:rsid w:val="00BD3CC0"/>
    <w:rsid w:val="00BD3E05"/>
    <w:rsid w:val="00BD401C"/>
    <w:rsid w:val="00BD40C6"/>
    <w:rsid w:val="00BD50E7"/>
    <w:rsid w:val="00BD57B5"/>
    <w:rsid w:val="00BD64FF"/>
    <w:rsid w:val="00BD6E77"/>
    <w:rsid w:val="00BD7947"/>
    <w:rsid w:val="00BE0615"/>
    <w:rsid w:val="00BE1581"/>
    <w:rsid w:val="00BE1868"/>
    <w:rsid w:val="00BE1B43"/>
    <w:rsid w:val="00BE1D6E"/>
    <w:rsid w:val="00BE300D"/>
    <w:rsid w:val="00BE3DF2"/>
    <w:rsid w:val="00BE422F"/>
    <w:rsid w:val="00BE4B98"/>
    <w:rsid w:val="00BE5372"/>
    <w:rsid w:val="00BE5535"/>
    <w:rsid w:val="00BE5C83"/>
    <w:rsid w:val="00BE7DFC"/>
    <w:rsid w:val="00BF07F0"/>
    <w:rsid w:val="00BF12CB"/>
    <w:rsid w:val="00BF21BF"/>
    <w:rsid w:val="00BF2BCF"/>
    <w:rsid w:val="00BF2D31"/>
    <w:rsid w:val="00BF3578"/>
    <w:rsid w:val="00BF3F89"/>
    <w:rsid w:val="00BF4A5F"/>
    <w:rsid w:val="00BF5C8E"/>
    <w:rsid w:val="00BF677A"/>
    <w:rsid w:val="00BF749B"/>
    <w:rsid w:val="00C00134"/>
    <w:rsid w:val="00C00F91"/>
    <w:rsid w:val="00C015A9"/>
    <w:rsid w:val="00C02A5E"/>
    <w:rsid w:val="00C02A95"/>
    <w:rsid w:val="00C02FF2"/>
    <w:rsid w:val="00C031DA"/>
    <w:rsid w:val="00C04A47"/>
    <w:rsid w:val="00C04FF1"/>
    <w:rsid w:val="00C05412"/>
    <w:rsid w:val="00C05582"/>
    <w:rsid w:val="00C062C3"/>
    <w:rsid w:val="00C062DC"/>
    <w:rsid w:val="00C06F7F"/>
    <w:rsid w:val="00C07E5A"/>
    <w:rsid w:val="00C11A22"/>
    <w:rsid w:val="00C12468"/>
    <w:rsid w:val="00C12641"/>
    <w:rsid w:val="00C13464"/>
    <w:rsid w:val="00C13D36"/>
    <w:rsid w:val="00C16719"/>
    <w:rsid w:val="00C16B8C"/>
    <w:rsid w:val="00C1731D"/>
    <w:rsid w:val="00C201FE"/>
    <w:rsid w:val="00C20643"/>
    <w:rsid w:val="00C20BCF"/>
    <w:rsid w:val="00C20F57"/>
    <w:rsid w:val="00C2117B"/>
    <w:rsid w:val="00C2160E"/>
    <w:rsid w:val="00C21836"/>
    <w:rsid w:val="00C21C3C"/>
    <w:rsid w:val="00C243E9"/>
    <w:rsid w:val="00C24C9A"/>
    <w:rsid w:val="00C24D75"/>
    <w:rsid w:val="00C26080"/>
    <w:rsid w:val="00C27C66"/>
    <w:rsid w:val="00C27C9E"/>
    <w:rsid w:val="00C300A6"/>
    <w:rsid w:val="00C30859"/>
    <w:rsid w:val="00C30F97"/>
    <w:rsid w:val="00C32168"/>
    <w:rsid w:val="00C3226F"/>
    <w:rsid w:val="00C32A46"/>
    <w:rsid w:val="00C32A75"/>
    <w:rsid w:val="00C34192"/>
    <w:rsid w:val="00C35471"/>
    <w:rsid w:val="00C35C42"/>
    <w:rsid w:val="00C3650B"/>
    <w:rsid w:val="00C36630"/>
    <w:rsid w:val="00C36BC4"/>
    <w:rsid w:val="00C4001F"/>
    <w:rsid w:val="00C420C3"/>
    <w:rsid w:val="00C42DA6"/>
    <w:rsid w:val="00C4442F"/>
    <w:rsid w:val="00C45455"/>
    <w:rsid w:val="00C46DA8"/>
    <w:rsid w:val="00C50051"/>
    <w:rsid w:val="00C50501"/>
    <w:rsid w:val="00C51CFE"/>
    <w:rsid w:val="00C51F4E"/>
    <w:rsid w:val="00C52381"/>
    <w:rsid w:val="00C52BEE"/>
    <w:rsid w:val="00C53103"/>
    <w:rsid w:val="00C5474E"/>
    <w:rsid w:val="00C55171"/>
    <w:rsid w:val="00C551AB"/>
    <w:rsid w:val="00C55580"/>
    <w:rsid w:val="00C55EAA"/>
    <w:rsid w:val="00C600F4"/>
    <w:rsid w:val="00C62016"/>
    <w:rsid w:val="00C6260C"/>
    <w:rsid w:val="00C63D98"/>
    <w:rsid w:val="00C64E9F"/>
    <w:rsid w:val="00C65159"/>
    <w:rsid w:val="00C653FE"/>
    <w:rsid w:val="00C657EF"/>
    <w:rsid w:val="00C6639E"/>
    <w:rsid w:val="00C66B34"/>
    <w:rsid w:val="00C67249"/>
    <w:rsid w:val="00C677D1"/>
    <w:rsid w:val="00C67CEB"/>
    <w:rsid w:val="00C71367"/>
    <w:rsid w:val="00C727F8"/>
    <w:rsid w:val="00C728C9"/>
    <w:rsid w:val="00C73C26"/>
    <w:rsid w:val="00C73EB2"/>
    <w:rsid w:val="00C740C8"/>
    <w:rsid w:val="00C758A6"/>
    <w:rsid w:val="00C75D22"/>
    <w:rsid w:val="00C7616C"/>
    <w:rsid w:val="00C763E5"/>
    <w:rsid w:val="00C766CC"/>
    <w:rsid w:val="00C76E16"/>
    <w:rsid w:val="00C77627"/>
    <w:rsid w:val="00C8209F"/>
    <w:rsid w:val="00C82188"/>
    <w:rsid w:val="00C82342"/>
    <w:rsid w:val="00C828BE"/>
    <w:rsid w:val="00C82D1D"/>
    <w:rsid w:val="00C83152"/>
    <w:rsid w:val="00C84378"/>
    <w:rsid w:val="00C866AC"/>
    <w:rsid w:val="00C866DC"/>
    <w:rsid w:val="00C871E9"/>
    <w:rsid w:val="00C87697"/>
    <w:rsid w:val="00C877C7"/>
    <w:rsid w:val="00C90708"/>
    <w:rsid w:val="00C9093E"/>
    <w:rsid w:val="00C90CF9"/>
    <w:rsid w:val="00C921B1"/>
    <w:rsid w:val="00C92501"/>
    <w:rsid w:val="00C925EC"/>
    <w:rsid w:val="00C9441C"/>
    <w:rsid w:val="00C95C0C"/>
    <w:rsid w:val="00C96066"/>
    <w:rsid w:val="00C962EE"/>
    <w:rsid w:val="00C9684E"/>
    <w:rsid w:val="00C973CC"/>
    <w:rsid w:val="00CA1C67"/>
    <w:rsid w:val="00CA2484"/>
    <w:rsid w:val="00CA35A1"/>
    <w:rsid w:val="00CA3CCD"/>
    <w:rsid w:val="00CA44D7"/>
    <w:rsid w:val="00CA4CDE"/>
    <w:rsid w:val="00CA5A55"/>
    <w:rsid w:val="00CA5AEE"/>
    <w:rsid w:val="00CA6A02"/>
    <w:rsid w:val="00CA77C5"/>
    <w:rsid w:val="00CB0650"/>
    <w:rsid w:val="00CB0A2D"/>
    <w:rsid w:val="00CB0CA7"/>
    <w:rsid w:val="00CB1A9C"/>
    <w:rsid w:val="00CB2920"/>
    <w:rsid w:val="00CB3223"/>
    <w:rsid w:val="00CB3707"/>
    <w:rsid w:val="00CB3A27"/>
    <w:rsid w:val="00CB51B9"/>
    <w:rsid w:val="00CB5C2A"/>
    <w:rsid w:val="00CB5EA3"/>
    <w:rsid w:val="00CB62A6"/>
    <w:rsid w:val="00CB68CB"/>
    <w:rsid w:val="00CB6ACD"/>
    <w:rsid w:val="00CB6F2C"/>
    <w:rsid w:val="00CC0AAD"/>
    <w:rsid w:val="00CC0FA5"/>
    <w:rsid w:val="00CC20C4"/>
    <w:rsid w:val="00CC3BD8"/>
    <w:rsid w:val="00CC3DF4"/>
    <w:rsid w:val="00CC4D8F"/>
    <w:rsid w:val="00CC4EBF"/>
    <w:rsid w:val="00CC6D4F"/>
    <w:rsid w:val="00CC715F"/>
    <w:rsid w:val="00CC7FC1"/>
    <w:rsid w:val="00CD01C4"/>
    <w:rsid w:val="00CD0AC8"/>
    <w:rsid w:val="00CD1AB7"/>
    <w:rsid w:val="00CD1E08"/>
    <w:rsid w:val="00CD23B8"/>
    <w:rsid w:val="00CD26DD"/>
    <w:rsid w:val="00CD2C69"/>
    <w:rsid w:val="00CD3BA0"/>
    <w:rsid w:val="00CD4069"/>
    <w:rsid w:val="00CD5208"/>
    <w:rsid w:val="00CD5237"/>
    <w:rsid w:val="00CD5933"/>
    <w:rsid w:val="00CD7A23"/>
    <w:rsid w:val="00CE284A"/>
    <w:rsid w:val="00CE4494"/>
    <w:rsid w:val="00CE4E02"/>
    <w:rsid w:val="00CE4FC3"/>
    <w:rsid w:val="00CE5459"/>
    <w:rsid w:val="00CE561D"/>
    <w:rsid w:val="00CE6CCF"/>
    <w:rsid w:val="00CE7030"/>
    <w:rsid w:val="00CE7228"/>
    <w:rsid w:val="00CE73AF"/>
    <w:rsid w:val="00CE76C9"/>
    <w:rsid w:val="00CE7706"/>
    <w:rsid w:val="00CE78CB"/>
    <w:rsid w:val="00CF00CE"/>
    <w:rsid w:val="00CF0C7E"/>
    <w:rsid w:val="00CF12A6"/>
    <w:rsid w:val="00CF14A6"/>
    <w:rsid w:val="00CF2162"/>
    <w:rsid w:val="00CF246F"/>
    <w:rsid w:val="00CF2D8E"/>
    <w:rsid w:val="00CF30B3"/>
    <w:rsid w:val="00CF3989"/>
    <w:rsid w:val="00CF3A2D"/>
    <w:rsid w:val="00CF4FD7"/>
    <w:rsid w:val="00CF5224"/>
    <w:rsid w:val="00CF5B15"/>
    <w:rsid w:val="00CF5D47"/>
    <w:rsid w:val="00CF74BE"/>
    <w:rsid w:val="00CF7924"/>
    <w:rsid w:val="00D00049"/>
    <w:rsid w:val="00D00AB4"/>
    <w:rsid w:val="00D018B7"/>
    <w:rsid w:val="00D02105"/>
    <w:rsid w:val="00D02913"/>
    <w:rsid w:val="00D02FC5"/>
    <w:rsid w:val="00D031BA"/>
    <w:rsid w:val="00D0331E"/>
    <w:rsid w:val="00D03A86"/>
    <w:rsid w:val="00D03B97"/>
    <w:rsid w:val="00D03ED9"/>
    <w:rsid w:val="00D04981"/>
    <w:rsid w:val="00D0554D"/>
    <w:rsid w:val="00D05BD9"/>
    <w:rsid w:val="00D05D8C"/>
    <w:rsid w:val="00D06BC6"/>
    <w:rsid w:val="00D06BD0"/>
    <w:rsid w:val="00D128A6"/>
    <w:rsid w:val="00D12E68"/>
    <w:rsid w:val="00D12F20"/>
    <w:rsid w:val="00D1586C"/>
    <w:rsid w:val="00D15D67"/>
    <w:rsid w:val="00D1626B"/>
    <w:rsid w:val="00D16AE5"/>
    <w:rsid w:val="00D1740A"/>
    <w:rsid w:val="00D20B7C"/>
    <w:rsid w:val="00D21266"/>
    <w:rsid w:val="00D220FF"/>
    <w:rsid w:val="00D2226E"/>
    <w:rsid w:val="00D226A2"/>
    <w:rsid w:val="00D230A8"/>
    <w:rsid w:val="00D232AD"/>
    <w:rsid w:val="00D2334F"/>
    <w:rsid w:val="00D238BD"/>
    <w:rsid w:val="00D2461A"/>
    <w:rsid w:val="00D24CF5"/>
    <w:rsid w:val="00D24F1F"/>
    <w:rsid w:val="00D25882"/>
    <w:rsid w:val="00D25A49"/>
    <w:rsid w:val="00D25B2C"/>
    <w:rsid w:val="00D272B6"/>
    <w:rsid w:val="00D27A3A"/>
    <w:rsid w:val="00D27F78"/>
    <w:rsid w:val="00D30073"/>
    <w:rsid w:val="00D31BFE"/>
    <w:rsid w:val="00D32865"/>
    <w:rsid w:val="00D34686"/>
    <w:rsid w:val="00D34B22"/>
    <w:rsid w:val="00D356AF"/>
    <w:rsid w:val="00D356B1"/>
    <w:rsid w:val="00D360AB"/>
    <w:rsid w:val="00D36440"/>
    <w:rsid w:val="00D36C29"/>
    <w:rsid w:val="00D371B7"/>
    <w:rsid w:val="00D374A4"/>
    <w:rsid w:val="00D377A3"/>
    <w:rsid w:val="00D37925"/>
    <w:rsid w:val="00D37DD1"/>
    <w:rsid w:val="00D400FD"/>
    <w:rsid w:val="00D402E6"/>
    <w:rsid w:val="00D40D2F"/>
    <w:rsid w:val="00D430D9"/>
    <w:rsid w:val="00D4372B"/>
    <w:rsid w:val="00D43EE6"/>
    <w:rsid w:val="00D4408F"/>
    <w:rsid w:val="00D45141"/>
    <w:rsid w:val="00D50809"/>
    <w:rsid w:val="00D50E04"/>
    <w:rsid w:val="00D510D7"/>
    <w:rsid w:val="00D56478"/>
    <w:rsid w:val="00D567BA"/>
    <w:rsid w:val="00D572CA"/>
    <w:rsid w:val="00D57313"/>
    <w:rsid w:val="00D573A4"/>
    <w:rsid w:val="00D579EF"/>
    <w:rsid w:val="00D61683"/>
    <w:rsid w:val="00D61D1B"/>
    <w:rsid w:val="00D62398"/>
    <w:rsid w:val="00D625DA"/>
    <w:rsid w:val="00D64479"/>
    <w:rsid w:val="00D6543D"/>
    <w:rsid w:val="00D655E7"/>
    <w:rsid w:val="00D66B60"/>
    <w:rsid w:val="00D67A3A"/>
    <w:rsid w:val="00D70EE4"/>
    <w:rsid w:val="00D71C67"/>
    <w:rsid w:val="00D71DCC"/>
    <w:rsid w:val="00D7278D"/>
    <w:rsid w:val="00D738E7"/>
    <w:rsid w:val="00D74A48"/>
    <w:rsid w:val="00D75421"/>
    <w:rsid w:val="00D75D4F"/>
    <w:rsid w:val="00D76456"/>
    <w:rsid w:val="00D77BD2"/>
    <w:rsid w:val="00D80029"/>
    <w:rsid w:val="00D8012B"/>
    <w:rsid w:val="00D80A94"/>
    <w:rsid w:val="00D80ABA"/>
    <w:rsid w:val="00D80FE2"/>
    <w:rsid w:val="00D8133F"/>
    <w:rsid w:val="00D817A9"/>
    <w:rsid w:val="00D81AB1"/>
    <w:rsid w:val="00D81E44"/>
    <w:rsid w:val="00D82B84"/>
    <w:rsid w:val="00D82D52"/>
    <w:rsid w:val="00D83A8B"/>
    <w:rsid w:val="00D85F8B"/>
    <w:rsid w:val="00D863EA"/>
    <w:rsid w:val="00D8714A"/>
    <w:rsid w:val="00D873E1"/>
    <w:rsid w:val="00D87743"/>
    <w:rsid w:val="00D87E7D"/>
    <w:rsid w:val="00D914D0"/>
    <w:rsid w:val="00D91523"/>
    <w:rsid w:val="00D916DC"/>
    <w:rsid w:val="00D91DAE"/>
    <w:rsid w:val="00D92A29"/>
    <w:rsid w:val="00D9336B"/>
    <w:rsid w:val="00D93727"/>
    <w:rsid w:val="00D94CEA"/>
    <w:rsid w:val="00D95097"/>
    <w:rsid w:val="00D9581E"/>
    <w:rsid w:val="00D96865"/>
    <w:rsid w:val="00D9706F"/>
    <w:rsid w:val="00D97D22"/>
    <w:rsid w:val="00DA02BA"/>
    <w:rsid w:val="00DA0B53"/>
    <w:rsid w:val="00DA28B6"/>
    <w:rsid w:val="00DA358B"/>
    <w:rsid w:val="00DA513D"/>
    <w:rsid w:val="00DA7B51"/>
    <w:rsid w:val="00DB1E93"/>
    <w:rsid w:val="00DB1F76"/>
    <w:rsid w:val="00DB21FC"/>
    <w:rsid w:val="00DB3124"/>
    <w:rsid w:val="00DB534E"/>
    <w:rsid w:val="00DB6004"/>
    <w:rsid w:val="00DB6953"/>
    <w:rsid w:val="00DB6FED"/>
    <w:rsid w:val="00DB7C71"/>
    <w:rsid w:val="00DB7CA4"/>
    <w:rsid w:val="00DC0D7C"/>
    <w:rsid w:val="00DC325F"/>
    <w:rsid w:val="00DC4DCB"/>
    <w:rsid w:val="00DC4FE3"/>
    <w:rsid w:val="00DC561F"/>
    <w:rsid w:val="00DD06A3"/>
    <w:rsid w:val="00DD0AE0"/>
    <w:rsid w:val="00DD0C05"/>
    <w:rsid w:val="00DD0D45"/>
    <w:rsid w:val="00DD142F"/>
    <w:rsid w:val="00DD20CA"/>
    <w:rsid w:val="00DD25A3"/>
    <w:rsid w:val="00DD2D30"/>
    <w:rsid w:val="00DD367E"/>
    <w:rsid w:val="00DD39D8"/>
    <w:rsid w:val="00DD3E08"/>
    <w:rsid w:val="00DD3E28"/>
    <w:rsid w:val="00DD4825"/>
    <w:rsid w:val="00DD4E67"/>
    <w:rsid w:val="00DD68D3"/>
    <w:rsid w:val="00DD6B68"/>
    <w:rsid w:val="00DD701D"/>
    <w:rsid w:val="00DD73B7"/>
    <w:rsid w:val="00DE03EB"/>
    <w:rsid w:val="00DE0FBC"/>
    <w:rsid w:val="00DE1967"/>
    <w:rsid w:val="00DE19A3"/>
    <w:rsid w:val="00DE2F75"/>
    <w:rsid w:val="00DE3040"/>
    <w:rsid w:val="00DE32A5"/>
    <w:rsid w:val="00DE519E"/>
    <w:rsid w:val="00DE5993"/>
    <w:rsid w:val="00DE6128"/>
    <w:rsid w:val="00DE664C"/>
    <w:rsid w:val="00DE6E0D"/>
    <w:rsid w:val="00DE6FA3"/>
    <w:rsid w:val="00DE7980"/>
    <w:rsid w:val="00DF1497"/>
    <w:rsid w:val="00DF14F0"/>
    <w:rsid w:val="00DF17DC"/>
    <w:rsid w:val="00DF2D95"/>
    <w:rsid w:val="00DF3A38"/>
    <w:rsid w:val="00DF42FB"/>
    <w:rsid w:val="00DF4427"/>
    <w:rsid w:val="00DF4D75"/>
    <w:rsid w:val="00DF514B"/>
    <w:rsid w:val="00DF5887"/>
    <w:rsid w:val="00DF5A86"/>
    <w:rsid w:val="00DF65D0"/>
    <w:rsid w:val="00DF6670"/>
    <w:rsid w:val="00DF754D"/>
    <w:rsid w:val="00E00189"/>
    <w:rsid w:val="00E00580"/>
    <w:rsid w:val="00E010F8"/>
    <w:rsid w:val="00E0263D"/>
    <w:rsid w:val="00E03EDD"/>
    <w:rsid w:val="00E04066"/>
    <w:rsid w:val="00E042DB"/>
    <w:rsid w:val="00E04482"/>
    <w:rsid w:val="00E0453F"/>
    <w:rsid w:val="00E04639"/>
    <w:rsid w:val="00E05508"/>
    <w:rsid w:val="00E06017"/>
    <w:rsid w:val="00E062F6"/>
    <w:rsid w:val="00E07BA1"/>
    <w:rsid w:val="00E108E6"/>
    <w:rsid w:val="00E1199B"/>
    <w:rsid w:val="00E11AA0"/>
    <w:rsid w:val="00E12268"/>
    <w:rsid w:val="00E134F4"/>
    <w:rsid w:val="00E13809"/>
    <w:rsid w:val="00E142B5"/>
    <w:rsid w:val="00E1440D"/>
    <w:rsid w:val="00E14B5B"/>
    <w:rsid w:val="00E14CCC"/>
    <w:rsid w:val="00E15FA9"/>
    <w:rsid w:val="00E17CDB"/>
    <w:rsid w:val="00E2020F"/>
    <w:rsid w:val="00E209AD"/>
    <w:rsid w:val="00E21E00"/>
    <w:rsid w:val="00E22242"/>
    <w:rsid w:val="00E22883"/>
    <w:rsid w:val="00E2351F"/>
    <w:rsid w:val="00E24380"/>
    <w:rsid w:val="00E243F1"/>
    <w:rsid w:val="00E258D7"/>
    <w:rsid w:val="00E26455"/>
    <w:rsid w:val="00E2710C"/>
    <w:rsid w:val="00E27411"/>
    <w:rsid w:val="00E27D63"/>
    <w:rsid w:val="00E30084"/>
    <w:rsid w:val="00E31C77"/>
    <w:rsid w:val="00E31C7B"/>
    <w:rsid w:val="00E31CB2"/>
    <w:rsid w:val="00E334FA"/>
    <w:rsid w:val="00E34D15"/>
    <w:rsid w:val="00E34F05"/>
    <w:rsid w:val="00E35003"/>
    <w:rsid w:val="00E3510E"/>
    <w:rsid w:val="00E35AC9"/>
    <w:rsid w:val="00E360C1"/>
    <w:rsid w:val="00E36523"/>
    <w:rsid w:val="00E3774F"/>
    <w:rsid w:val="00E378FB"/>
    <w:rsid w:val="00E37C06"/>
    <w:rsid w:val="00E4044B"/>
    <w:rsid w:val="00E421FD"/>
    <w:rsid w:val="00E432CD"/>
    <w:rsid w:val="00E43AA7"/>
    <w:rsid w:val="00E43FA6"/>
    <w:rsid w:val="00E45BA0"/>
    <w:rsid w:val="00E45E92"/>
    <w:rsid w:val="00E46621"/>
    <w:rsid w:val="00E46ADE"/>
    <w:rsid w:val="00E50115"/>
    <w:rsid w:val="00E507D4"/>
    <w:rsid w:val="00E51A01"/>
    <w:rsid w:val="00E51F1C"/>
    <w:rsid w:val="00E51F2E"/>
    <w:rsid w:val="00E5253D"/>
    <w:rsid w:val="00E530E0"/>
    <w:rsid w:val="00E54138"/>
    <w:rsid w:val="00E55D4C"/>
    <w:rsid w:val="00E56548"/>
    <w:rsid w:val="00E5721E"/>
    <w:rsid w:val="00E60A4F"/>
    <w:rsid w:val="00E617CD"/>
    <w:rsid w:val="00E62A93"/>
    <w:rsid w:val="00E632C5"/>
    <w:rsid w:val="00E63F22"/>
    <w:rsid w:val="00E66404"/>
    <w:rsid w:val="00E6686D"/>
    <w:rsid w:val="00E66945"/>
    <w:rsid w:val="00E67209"/>
    <w:rsid w:val="00E672FC"/>
    <w:rsid w:val="00E704D1"/>
    <w:rsid w:val="00E704F6"/>
    <w:rsid w:val="00E70976"/>
    <w:rsid w:val="00E72212"/>
    <w:rsid w:val="00E73E76"/>
    <w:rsid w:val="00E7524B"/>
    <w:rsid w:val="00E754B6"/>
    <w:rsid w:val="00E77160"/>
    <w:rsid w:val="00E77356"/>
    <w:rsid w:val="00E778DD"/>
    <w:rsid w:val="00E81488"/>
    <w:rsid w:val="00E81812"/>
    <w:rsid w:val="00E829A1"/>
    <w:rsid w:val="00E833A4"/>
    <w:rsid w:val="00E8360B"/>
    <w:rsid w:val="00E84C30"/>
    <w:rsid w:val="00E84FAC"/>
    <w:rsid w:val="00E85386"/>
    <w:rsid w:val="00E8697D"/>
    <w:rsid w:val="00E876DD"/>
    <w:rsid w:val="00E87B0C"/>
    <w:rsid w:val="00E91488"/>
    <w:rsid w:val="00E92B88"/>
    <w:rsid w:val="00E934FF"/>
    <w:rsid w:val="00E9502F"/>
    <w:rsid w:val="00E957B3"/>
    <w:rsid w:val="00E958E8"/>
    <w:rsid w:val="00E95C14"/>
    <w:rsid w:val="00E9681D"/>
    <w:rsid w:val="00E96967"/>
    <w:rsid w:val="00E97614"/>
    <w:rsid w:val="00E97DD7"/>
    <w:rsid w:val="00EA036B"/>
    <w:rsid w:val="00EA043D"/>
    <w:rsid w:val="00EA12E9"/>
    <w:rsid w:val="00EA19D0"/>
    <w:rsid w:val="00EA2FDC"/>
    <w:rsid w:val="00EA4C27"/>
    <w:rsid w:val="00EA4ED1"/>
    <w:rsid w:val="00EA5510"/>
    <w:rsid w:val="00EA685D"/>
    <w:rsid w:val="00EA6D44"/>
    <w:rsid w:val="00EA7187"/>
    <w:rsid w:val="00EA73A8"/>
    <w:rsid w:val="00EB0396"/>
    <w:rsid w:val="00EB2246"/>
    <w:rsid w:val="00EB289A"/>
    <w:rsid w:val="00EB3154"/>
    <w:rsid w:val="00EB4BDB"/>
    <w:rsid w:val="00EB4D34"/>
    <w:rsid w:val="00EB506D"/>
    <w:rsid w:val="00EB5ABB"/>
    <w:rsid w:val="00EB6D77"/>
    <w:rsid w:val="00EB7644"/>
    <w:rsid w:val="00EC0827"/>
    <w:rsid w:val="00EC0A43"/>
    <w:rsid w:val="00EC137E"/>
    <w:rsid w:val="00EC1B06"/>
    <w:rsid w:val="00EC1C03"/>
    <w:rsid w:val="00EC206D"/>
    <w:rsid w:val="00EC2AD5"/>
    <w:rsid w:val="00EC2BFC"/>
    <w:rsid w:val="00EC2C74"/>
    <w:rsid w:val="00EC3572"/>
    <w:rsid w:val="00EC4488"/>
    <w:rsid w:val="00EC4648"/>
    <w:rsid w:val="00EC4B36"/>
    <w:rsid w:val="00EC53A3"/>
    <w:rsid w:val="00EC5A83"/>
    <w:rsid w:val="00EC63C1"/>
    <w:rsid w:val="00EC6678"/>
    <w:rsid w:val="00EC7657"/>
    <w:rsid w:val="00EC7CED"/>
    <w:rsid w:val="00ED08D7"/>
    <w:rsid w:val="00ED117E"/>
    <w:rsid w:val="00ED1A2A"/>
    <w:rsid w:val="00ED26B7"/>
    <w:rsid w:val="00ED33EF"/>
    <w:rsid w:val="00ED3C29"/>
    <w:rsid w:val="00ED3CFB"/>
    <w:rsid w:val="00ED58C9"/>
    <w:rsid w:val="00ED59C1"/>
    <w:rsid w:val="00ED5E53"/>
    <w:rsid w:val="00ED6154"/>
    <w:rsid w:val="00ED65D0"/>
    <w:rsid w:val="00ED7152"/>
    <w:rsid w:val="00ED735C"/>
    <w:rsid w:val="00ED782D"/>
    <w:rsid w:val="00EE0689"/>
    <w:rsid w:val="00EE0D98"/>
    <w:rsid w:val="00EE34DB"/>
    <w:rsid w:val="00EE5613"/>
    <w:rsid w:val="00EE60D2"/>
    <w:rsid w:val="00EE676E"/>
    <w:rsid w:val="00EE6BA4"/>
    <w:rsid w:val="00EE731D"/>
    <w:rsid w:val="00EE7D91"/>
    <w:rsid w:val="00EF0D07"/>
    <w:rsid w:val="00EF1B8E"/>
    <w:rsid w:val="00EF2195"/>
    <w:rsid w:val="00EF28D3"/>
    <w:rsid w:val="00EF2A3D"/>
    <w:rsid w:val="00EF40D5"/>
    <w:rsid w:val="00EF48DD"/>
    <w:rsid w:val="00EF552D"/>
    <w:rsid w:val="00EF5974"/>
    <w:rsid w:val="00EF6FE6"/>
    <w:rsid w:val="00EF7FF2"/>
    <w:rsid w:val="00F00A52"/>
    <w:rsid w:val="00F0107E"/>
    <w:rsid w:val="00F029B1"/>
    <w:rsid w:val="00F031BE"/>
    <w:rsid w:val="00F032CF"/>
    <w:rsid w:val="00F0362A"/>
    <w:rsid w:val="00F044FB"/>
    <w:rsid w:val="00F04C65"/>
    <w:rsid w:val="00F0592B"/>
    <w:rsid w:val="00F05BD9"/>
    <w:rsid w:val="00F075F9"/>
    <w:rsid w:val="00F07699"/>
    <w:rsid w:val="00F11AB5"/>
    <w:rsid w:val="00F126ED"/>
    <w:rsid w:val="00F12F43"/>
    <w:rsid w:val="00F1357E"/>
    <w:rsid w:val="00F135CC"/>
    <w:rsid w:val="00F13810"/>
    <w:rsid w:val="00F13EBD"/>
    <w:rsid w:val="00F1413E"/>
    <w:rsid w:val="00F14EC9"/>
    <w:rsid w:val="00F15517"/>
    <w:rsid w:val="00F17273"/>
    <w:rsid w:val="00F17763"/>
    <w:rsid w:val="00F17D4A"/>
    <w:rsid w:val="00F201BF"/>
    <w:rsid w:val="00F21145"/>
    <w:rsid w:val="00F216F1"/>
    <w:rsid w:val="00F218A0"/>
    <w:rsid w:val="00F219BC"/>
    <w:rsid w:val="00F21B81"/>
    <w:rsid w:val="00F23DD0"/>
    <w:rsid w:val="00F23E05"/>
    <w:rsid w:val="00F24CC0"/>
    <w:rsid w:val="00F24ECA"/>
    <w:rsid w:val="00F260F9"/>
    <w:rsid w:val="00F2686D"/>
    <w:rsid w:val="00F26A03"/>
    <w:rsid w:val="00F271D2"/>
    <w:rsid w:val="00F27544"/>
    <w:rsid w:val="00F275AE"/>
    <w:rsid w:val="00F276C2"/>
    <w:rsid w:val="00F31B5F"/>
    <w:rsid w:val="00F322A4"/>
    <w:rsid w:val="00F3263B"/>
    <w:rsid w:val="00F33E80"/>
    <w:rsid w:val="00F3416A"/>
    <w:rsid w:val="00F341A0"/>
    <w:rsid w:val="00F34DA3"/>
    <w:rsid w:val="00F36E1B"/>
    <w:rsid w:val="00F371D7"/>
    <w:rsid w:val="00F378B3"/>
    <w:rsid w:val="00F37B8E"/>
    <w:rsid w:val="00F4076B"/>
    <w:rsid w:val="00F41340"/>
    <w:rsid w:val="00F416CE"/>
    <w:rsid w:val="00F42887"/>
    <w:rsid w:val="00F4357C"/>
    <w:rsid w:val="00F440E1"/>
    <w:rsid w:val="00F44211"/>
    <w:rsid w:val="00F44B26"/>
    <w:rsid w:val="00F45FED"/>
    <w:rsid w:val="00F46E6B"/>
    <w:rsid w:val="00F5020C"/>
    <w:rsid w:val="00F50BBA"/>
    <w:rsid w:val="00F50EF5"/>
    <w:rsid w:val="00F51842"/>
    <w:rsid w:val="00F53303"/>
    <w:rsid w:val="00F54F6A"/>
    <w:rsid w:val="00F55145"/>
    <w:rsid w:val="00F55463"/>
    <w:rsid w:val="00F56C38"/>
    <w:rsid w:val="00F57C26"/>
    <w:rsid w:val="00F57F6A"/>
    <w:rsid w:val="00F60400"/>
    <w:rsid w:val="00F62171"/>
    <w:rsid w:val="00F624DF"/>
    <w:rsid w:val="00F62BD1"/>
    <w:rsid w:val="00F63272"/>
    <w:rsid w:val="00F63FA6"/>
    <w:rsid w:val="00F65148"/>
    <w:rsid w:val="00F657FB"/>
    <w:rsid w:val="00F659D5"/>
    <w:rsid w:val="00F65B4F"/>
    <w:rsid w:val="00F66B22"/>
    <w:rsid w:val="00F67473"/>
    <w:rsid w:val="00F6767E"/>
    <w:rsid w:val="00F67E6A"/>
    <w:rsid w:val="00F70016"/>
    <w:rsid w:val="00F7082A"/>
    <w:rsid w:val="00F72559"/>
    <w:rsid w:val="00F728D9"/>
    <w:rsid w:val="00F75820"/>
    <w:rsid w:val="00F76364"/>
    <w:rsid w:val="00F7664E"/>
    <w:rsid w:val="00F76B82"/>
    <w:rsid w:val="00F772F6"/>
    <w:rsid w:val="00F80316"/>
    <w:rsid w:val="00F8182D"/>
    <w:rsid w:val="00F81B03"/>
    <w:rsid w:val="00F81CB5"/>
    <w:rsid w:val="00F8250C"/>
    <w:rsid w:val="00F82E09"/>
    <w:rsid w:val="00F82F26"/>
    <w:rsid w:val="00F83875"/>
    <w:rsid w:val="00F839A1"/>
    <w:rsid w:val="00F83D74"/>
    <w:rsid w:val="00F84AC0"/>
    <w:rsid w:val="00F85727"/>
    <w:rsid w:val="00F875FC"/>
    <w:rsid w:val="00F90A3B"/>
    <w:rsid w:val="00F910E2"/>
    <w:rsid w:val="00F912A9"/>
    <w:rsid w:val="00F923AD"/>
    <w:rsid w:val="00F92903"/>
    <w:rsid w:val="00F92C96"/>
    <w:rsid w:val="00F95A39"/>
    <w:rsid w:val="00F96420"/>
    <w:rsid w:val="00F979CD"/>
    <w:rsid w:val="00F97A8A"/>
    <w:rsid w:val="00F97CD8"/>
    <w:rsid w:val="00FA0EE1"/>
    <w:rsid w:val="00FA1745"/>
    <w:rsid w:val="00FA199A"/>
    <w:rsid w:val="00FA1ACF"/>
    <w:rsid w:val="00FA1CBD"/>
    <w:rsid w:val="00FA374B"/>
    <w:rsid w:val="00FA440B"/>
    <w:rsid w:val="00FA4576"/>
    <w:rsid w:val="00FA4648"/>
    <w:rsid w:val="00FA4BC6"/>
    <w:rsid w:val="00FA7A0E"/>
    <w:rsid w:val="00FB05AA"/>
    <w:rsid w:val="00FB062D"/>
    <w:rsid w:val="00FB07E4"/>
    <w:rsid w:val="00FB0E5A"/>
    <w:rsid w:val="00FB1059"/>
    <w:rsid w:val="00FB108F"/>
    <w:rsid w:val="00FB12F6"/>
    <w:rsid w:val="00FB4894"/>
    <w:rsid w:val="00FB521D"/>
    <w:rsid w:val="00FB6C53"/>
    <w:rsid w:val="00FB6FAC"/>
    <w:rsid w:val="00FB7870"/>
    <w:rsid w:val="00FB79B8"/>
    <w:rsid w:val="00FC00FE"/>
    <w:rsid w:val="00FC0967"/>
    <w:rsid w:val="00FC189A"/>
    <w:rsid w:val="00FC2C8E"/>
    <w:rsid w:val="00FC3281"/>
    <w:rsid w:val="00FC3AF9"/>
    <w:rsid w:val="00FC48B5"/>
    <w:rsid w:val="00FC5729"/>
    <w:rsid w:val="00FC71AE"/>
    <w:rsid w:val="00FD048E"/>
    <w:rsid w:val="00FD0AE7"/>
    <w:rsid w:val="00FD19EE"/>
    <w:rsid w:val="00FD1FBB"/>
    <w:rsid w:val="00FD2537"/>
    <w:rsid w:val="00FD656B"/>
    <w:rsid w:val="00FD78FC"/>
    <w:rsid w:val="00FE1692"/>
    <w:rsid w:val="00FE363A"/>
    <w:rsid w:val="00FE37A0"/>
    <w:rsid w:val="00FE4933"/>
    <w:rsid w:val="00FE4FB2"/>
    <w:rsid w:val="00FE59A2"/>
    <w:rsid w:val="00FE617E"/>
    <w:rsid w:val="00FE6396"/>
    <w:rsid w:val="00FE6FE6"/>
    <w:rsid w:val="00FE7752"/>
    <w:rsid w:val="00FF199E"/>
    <w:rsid w:val="00FF21B5"/>
    <w:rsid w:val="00FF3019"/>
    <w:rsid w:val="00FF321C"/>
    <w:rsid w:val="00FF3595"/>
    <w:rsid w:val="00FF46E0"/>
    <w:rsid w:val="00FF4CC1"/>
    <w:rsid w:val="00FF51BA"/>
    <w:rsid w:val="00FF5C56"/>
    <w:rsid w:val="00FF5F1E"/>
    <w:rsid w:val="00FF6104"/>
    <w:rsid w:val="01798AC8"/>
    <w:rsid w:val="13D727A0"/>
    <w:rsid w:val="22D04CEC"/>
    <w:rsid w:val="23A05493"/>
    <w:rsid w:val="2E74F381"/>
    <w:rsid w:val="35A40EAD"/>
    <w:rsid w:val="397E0F3F"/>
    <w:rsid w:val="3E2B8031"/>
    <w:rsid w:val="3FE0EC64"/>
    <w:rsid w:val="47C55C43"/>
    <w:rsid w:val="4D507147"/>
    <w:rsid w:val="4E59819F"/>
    <w:rsid w:val="50B89244"/>
    <w:rsid w:val="59BCA2E8"/>
    <w:rsid w:val="5A1042E0"/>
    <w:rsid w:val="5F58F12E"/>
    <w:rsid w:val="6C461A47"/>
    <w:rsid w:val="7547E9DB"/>
    <w:rsid w:val="75E97810"/>
    <w:rsid w:val="7692C001"/>
    <w:rsid w:val="7A5EC5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3997D0D"/>
  <w15:docId w15:val="{FACAB75E-5B0D-49EC-A3D3-9BF682B674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iPriority="99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A6218"/>
    <w:rPr>
      <w:sz w:val="24"/>
      <w:szCs w:val="24"/>
    </w:rPr>
  </w:style>
  <w:style w:type="paragraph" w:styleId="Heading1">
    <w:name w:val="heading 1"/>
    <w:basedOn w:val="Normal"/>
    <w:next w:val="BodyText"/>
    <w:qFormat/>
    <w:rsid w:val="00583355"/>
    <w:pPr>
      <w:keepNext/>
      <w:tabs>
        <w:tab w:val="right" w:pos="8640"/>
      </w:tabs>
      <w:spacing w:line="480" w:lineRule="auto"/>
      <w:jc w:val="center"/>
      <w:outlineLvl w:val="0"/>
    </w:pPr>
    <w:rPr>
      <w:szCs w:val="22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704F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E704F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583355"/>
    <w:pPr>
      <w:tabs>
        <w:tab w:val="right" w:pos="8640"/>
      </w:tabs>
      <w:spacing w:line="480" w:lineRule="auto"/>
      <w:ind w:firstLine="720"/>
    </w:pPr>
  </w:style>
  <w:style w:type="paragraph" w:customStyle="1" w:styleId="SectionHeading">
    <w:name w:val="SectionHeading"/>
    <w:rsid w:val="00583355"/>
    <w:pPr>
      <w:keepNext/>
      <w:pageBreakBefore/>
      <w:spacing w:line="480" w:lineRule="auto"/>
      <w:jc w:val="center"/>
    </w:pPr>
    <w:rPr>
      <w:rFonts w:ascii="Garamond" w:hAnsi="Garamond"/>
      <w:sz w:val="24"/>
      <w:szCs w:val="22"/>
    </w:rPr>
  </w:style>
  <w:style w:type="paragraph" w:styleId="Header">
    <w:name w:val="header"/>
    <w:basedOn w:val="Normal"/>
    <w:link w:val="HeaderChar"/>
    <w:uiPriority w:val="99"/>
    <w:rsid w:val="00583355"/>
    <w:pPr>
      <w:keepLines/>
      <w:tabs>
        <w:tab w:val="center" w:pos="4320"/>
        <w:tab w:val="right" w:pos="8640"/>
      </w:tabs>
      <w:spacing w:line="480" w:lineRule="auto"/>
      <w:jc w:val="center"/>
    </w:pPr>
  </w:style>
  <w:style w:type="character" w:styleId="PageNumber">
    <w:name w:val="page number"/>
    <w:rsid w:val="00583355"/>
    <w:rPr>
      <w:sz w:val="24"/>
    </w:rPr>
  </w:style>
  <w:style w:type="paragraph" w:styleId="Subtitle">
    <w:name w:val="Subtitle"/>
    <w:basedOn w:val="Normal"/>
    <w:next w:val="BodyText"/>
    <w:rsid w:val="00583355"/>
    <w:pPr>
      <w:keepNext/>
      <w:keepLines/>
      <w:tabs>
        <w:tab w:val="right" w:pos="8640"/>
      </w:tabs>
      <w:spacing w:line="480" w:lineRule="auto"/>
      <w:ind w:left="1915" w:right="1915"/>
      <w:jc w:val="center"/>
    </w:pPr>
    <w:rPr>
      <w:rFonts w:ascii="Garamond" w:hAnsi="Garamond"/>
      <w:kern w:val="28"/>
    </w:rPr>
  </w:style>
  <w:style w:type="character" w:styleId="Hyperlink">
    <w:name w:val="Hyperlink"/>
    <w:rsid w:val="00583355"/>
    <w:rPr>
      <w:color w:val="0000FF"/>
      <w:u w:val="single"/>
    </w:rPr>
  </w:style>
  <w:style w:type="paragraph" w:customStyle="1" w:styleId="StyleRight05">
    <w:name w:val="Style Right:  0.5&quot;"/>
    <w:basedOn w:val="Normal"/>
    <w:rsid w:val="00583355"/>
    <w:pPr>
      <w:tabs>
        <w:tab w:val="right" w:pos="8640"/>
      </w:tabs>
      <w:spacing w:line="480" w:lineRule="auto"/>
      <w:ind w:right="720"/>
    </w:pPr>
    <w:rPr>
      <w:rFonts w:ascii="Garamond" w:hAnsi="Garamond"/>
    </w:rPr>
  </w:style>
  <w:style w:type="paragraph" w:customStyle="1" w:styleId="AuthorInfo">
    <w:name w:val="Author Info"/>
    <w:basedOn w:val="Normal"/>
    <w:rsid w:val="00583355"/>
    <w:pPr>
      <w:tabs>
        <w:tab w:val="right" w:pos="8640"/>
      </w:tabs>
      <w:spacing w:line="480" w:lineRule="auto"/>
      <w:jc w:val="center"/>
    </w:pPr>
  </w:style>
  <w:style w:type="paragraph" w:customStyle="1" w:styleId="TitleOfPaperCover">
    <w:name w:val="TitleOfPaper_Cover"/>
    <w:basedOn w:val="Normal"/>
    <w:rsid w:val="00583355"/>
    <w:pPr>
      <w:keepNext/>
      <w:keepLines/>
      <w:tabs>
        <w:tab w:val="right" w:pos="8640"/>
      </w:tabs>
      <w:spacing w:line="480" w:lineRule="auto"/>
      <w:jc w:val="center"/>
    </w:pPr>
    <w:rPr>
      <w:szCs w:val="22"/>
    </w:rPr>
  </w:style>
  <w:style w:type="paragraph" w:customStyle="1" w:styleId="AbstractText">
    <w:name w:val="Abstract Text"/>
    <w:basedOn w:val="BodyText"/>
    <w:rsid w:val="00583355"/>
    <w:pPr>
      <w:keepNext/>
      <w:ind w:firstLine="0"/>
    </w:pPr>
    <w:rPr>
      <w:szCs w:val="22"/>
    </w:rPr>
  </w:style>
  <w:style w:type="paragraph" w:customStyle="1" w:styleId="Reference">
    <w:name w:val="Reference"/>
    <w:basedOn w:val="BodyText"/>
    <w:rsid w:val="00583355"/>
    <w:pPr>
      <w:keepNext/>
      <w:ind w:left="720" w:hanging="720"/>
    </w:pPr>
  </w:style>
  <w:style w:type="paragraph" w:customStyle="1" w:styleId="FigureCaptionLabel">
    <w:name w:val="Figure Caption Label"/>
    <w:basedOn w:val="Normal"/>
    <w:rsid w:val="00583355"/>
    <w:pPr>
      <w:keepNext/>
      <w:tabs>
        <w:tab w:val="right" w:pos="8640"/>
      </w:tabs>
      <w:spacing w:line="480" w:lineRule="auto"/>
    </w:pPr>
    <w:rPr>
      <w:i/>
    </w:rPr>
  </w:style>
  <w:style w:type="character" w:customStyle="1" w:styleId="FigureCaptionLabelChar">
    <w:name w:val="Figure Caption Label Char"/>
    <w:rsid w:val="00583355"/>
    <w:rPr>
      <w:rFonts w:ascii="Garamond" w:hAnsi="Garamond"/>
      <w:i/>
      <w:sz w:val="24"/>
      <w:szCs w:val="24"/>
      <w:lang w:val="en-US" w:eastAsia="en-US" w:bidi="ar-SA"/>
    </w:rPr>
  </w:style>
  <w:style w:type="paragraph" w:styleId="NormalWeb">
    <w:name w:val="Normal (Web)"/>
    <w:basedOn w:val="Normal"/>
    <w:rsid w:val="00583355"/>
    <w:pPr>
      <w:spacing w:before="100" w:beforeAutospacing="1" w:after="100" w:afterAutospacing="1"/>
    </w:pPr>
    <w:rPr>
      <w:color w:val="000000"/>
    </w:rPr>
  </w:style>
  <w:style w:type="paragraph" w:customStyle="1" w:styleId="TitleColumnHeading">
    <w:name w:val="Title Column Heading"/>
    <w:basedOn w:val="Normal"/>
    <w:rsid w:val="00583355"/>
    <w:pPr>
      <w:tabs>
        <w:tab w:val="right" w:pos="8640"/>
      </w:tabs>
      <w:spacing w:line="480" w:lineRule="auto"/>
      <w:jc w:val="center"/>
    </w:pPr>
    <w:rPr>
      <w:szCs w:val="20"/>
    </w:rPr>
  </w:style>
  <w:style w:type="paragraph" w:customStyle="1" w:styleId="TableNotes">
    <w:name w:val="Table Notes"/>
    <w:basedOn w:val="Normal"/>
    <w:rsid w:val="00583355"/>
    <w:pPr>
      <w:tabs>
        <w:tab w:val="right" w:pos="8640"/>
      </w:tabs>
      <w:spacing w:line="480" w:lineRule="auto"/>
      <w:jc w:val="center"/>
    </w:pPr>
    <w:rPr>
      <w:color w:val="000000"/>
    </w:rPr>
  </w:style>
  <w:style w:type="paragraph" w:customStyle="1" w:styleId="TableBody">
    <w:name w:val="Table Body"/>
    <w:basedOn w:val="Normal"/>
    <w:rsid w:val="00583355"/>
    <w:pPr>
      <w:tabs>
        <w:tab w:val="right" w:pos="8640"/>
      </w:tabs>
      <w:spacing w:line="480" w:lineRule="auto"/>
      <w:jc w:val="center"/>
    </w:pPr>
    <w:rPr>
      <w:color w:val="000000"/>
    </w:rPr>
  </w:style>
  <w:style w:type="paragraph" w:styleId="Footer">
    <w:name w:val="footer"/>
    <w:basedOn w:val="Normal"/>
    <w:rsid w:val="00583355"/>
    <w:pPr>
      <w:tabs>
        <w:tab w:val="center" w:pos="4320"/>
        <w:tab w:val="right" w:pos="8640"/>
      </w:tabs>
    </w:pPr>
  </w:style>
  <w:style w:type="character" w:styleId="FollowedHyperlink">
    <w:name w:val="FollowedHyperlink"/>
    <w:rsid w:val="0021478D"/>
    <w:rPr>
      <w:color w:val="800080"/>
      <w:u w:val="single"/>
    </w:rPr>
  </w:style>
  <w:style w:type="character" w:styleId="HTMLCite">
    <w:name w:val="HTML Cite"/>
    <w:uiPriority w:val="99"/>
    <w:unhideWhenUsed/>
    <w:rsid w:val="00181B36"/>
    <w:rPr>
      <w:i/>
      <w:iCs/>
    </w:rPr>
  </w:style>
  <w:style w:type="character" w:customStyle="1" w:styleId="BodyTextChar">
    <w:name w:val="Body Text Char"/>
    <w:link w:val="BodyText"/>
    <w:rsid w:val="0001516E"/>
    <w:rPr>
      <w:sz w:val="24"/>
      <w:szCs w:val="24"/>
    </w:rPr>
  </w:style>
  <w:style w:type="character" w:styleId="CommentReference">
    <w:name w:val="annotation reference"/>
    <w:rsid w:val="0065277F"/>
    <w:rPr>
      <w:sz w:val="16"/>
      <w:szCs w:val="16"/>
    </w:rPr>
  </w:style>
  <w:style w:type="paragraph" w:styleId="CommentText">
    <w:name w:val="annotation text"/>
    <w:basedOn w:val="Normal"/>
    <w:link w:val="CommentTextChar"/>
    <w:rsid w:val="0065277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65277F"/>
  </w:style>
  <w:style w:type="paragraph" w:styleId="CommentSubject">
    <w:name w:val="annotation subject"/>
    <w:basedOn w:val="CommentText"/>
    <w:next w:val="CommentText"/>
    <w:link w:val="CommentSubjectChar"/>
    <w:rsid w:val="0065277F"/>
    <w:rPr>
      <w:b/>
      <w:bCs/>
    </w:rPr>
  </w:style>
  <w:style w:type="character" w:customStyle="1" w:styleId="CommentSubjectChar">
    <w:name w:val="Comment Subject Char"/>
    <w:link w:val="CommentSubject"/>
    <w:rsid w:val="0065277F"/>
    <w:rPr>
      <w:b/>
      <w:bCs/>
    </w:rPr>
  </w:style>
  <w:style w:type="paragraph" w:styleId="BalloonText">
    <w:name w:val="Balloon Text"/>
    <w:basedOn w:val="Normal"/>
    <w:link w:val="BalloonTextChar"/>
    <w:rsid w:val="0065277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5277F"/>
    <w:rPr>
      <w:rFonts w:ascii="Tahoma" w:hAnsi="Tahoma" w:cs="Tahoma"/>
      <w:sz w:val="16"/>
      <w:szCs w:val="16"/>
    </w:rPr>
  </w:style>
  <w:style w:type="character" w:customStyle="1" w:styleId="Heading2Char">
    <w:name w:val="Heading 2 Char"/>
    <w:link w:val="Heading2"/>
    <w:semiHidden/>
    <w:rsid w:val="00E704F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semiHidden/>
    <w:rsid w:val="00E704F6"/>
    <w:rPr>
      <w:rFonts w:ascii="Cambria" w:eastAsia="Times New Roman" w:hAnsi="Cambria" w:cs="Times New Roman"/>
      <w:b/>
      <w:bCs/>
      <w:sz w:val="26"/>
      <w:szCs w:val="26"/>
    </w:rPr>
  </w:style>
  <w:style w:type="paragraph" w:customStyle="1" w:styleId="Level1">
    <w:name w:val="Level 1"/>
    <w:basedOn w:val="BodyText"/>
    <w:qFormat/>
    <w:rsid w:val="006F769F"/>
    <w:pPr>
      <w:ind w:firstLine="0"/>
      <w:jc w:val="center"/>
    </w:pPr>
    <w:rPr>
      <w:b/>
    </w:rPr>
  </w:style>
  <w:style w:type="paragraph" w:customStyle="1" w:styleId="Level2">
    <w:name w:val="Level 2"/>
    <w:basedOn w:val="BodyText"/>
    <w:qFormat/>
    <w:rsid w:val="006F769F"/>
    <w:pPr>
      <w:ind w:firstLine="0"/>
    </w:pPr>
    <w:rPr>
      <w:b/>
    </w:rPr>
  </w:style>
  <w:style w:type="paragraph" w:customStyle="1" w:styleId="Level3">
    <w:name w:val="Level 3"/>
    <w:basedOn w:val="BodyText"/>
    <w:link w:val="Level3Carattere"/>
    <w:qFormat/>
    <w:rsid w:val="006F769F"/>
    <w:rPr>
      <w:b/>
      <w:iCs/>
    </w:rPr>
  </w:style>
  <w:style w:type="character" w:customStyle="1" w:styleId="Level3Carattere">
    <w:name w:val="Level 3 Carattere"/>
    <w:basedOn w:val="BodyTextChar"/>
    <w:link w:val="Level3"/>
    <w:rsid w:val="006F769F"/>
    <w:rPr>
      <w:b/>
      <w:iCs/>
      <w:sz w:val="24"/>
      <w:szCs w:val="24"/>
    </w:rPr>
  </w:style>
  <w:style w:type="character" w:customStyle="1" w:styleId="Level4">
    <w:name w:val="Level 4"/>
    <w:basedOn w:val="DefaultParagraphFont"/>
    <w:uiPriority w:val="1"/>
    <w:qFormat/>
    <w:rsid w:val="006F769F"/>
    <w:rPr>
      <w:b/>
      <w:i/>
    </w:rPr>
  </w:style>
  <w:style w:type="character" w:customStyle="1" w:styleId="Level5">
    <w:name w:val="Level 5"/>
    <w:basedOn w:val="DefaultParagraphFont"/>
    <w:uiPriority w:val="1"/>
    <w:qFormat/>
    <w:rsid w:val="00895CFC"/>
    <w:rPr>
      <w:i/>
    </w:rPr>
  </w:style>
  <w:style w:type="paragraph" w:customStyle="1" w:styleId="bodyapa">
    <w:name w:val="body apa"/>
    <w:basedOn w:val="BodyText"/>
    <w:link w:val="bodyapaCarattere"/>
    <w:qFormat/>
    <w:rsid w:val="00213E99"/>
  </w:style>
  <w:style w:type="paragraph" w:customStyle="1" w:styleId="EndNoteBibliographyTitle">
    <w:name w:val="EndNote Bibliography Title"/>
    <w:basedOn w:val="Normal"/>
    <w:link w:val="EndNoteBibliographyTitleCarattere"/>
    <w:rsid w:val="00A54A74"/>
    <w:pPr>
      <w:jc w:val="center"/>
    </w:pPr>
    <w:rPr>
      <w:noProof/>
    </w:rPr>
  </w:style>
  <w:style w:type="character" w:customStyle="1" w:styleId="bodyapaCarattere">
    <w:name w:val="body apa Carattere"/>
    <w:basedOn w:val="BodyTextChar"/>
    <w:link w:val="bodyapa"/>
    <w:rsid w:val="00A54A74"/>
    <w:rPr>
      <w:sz w:val="24"/>
      <w:szCs w:val="24"/>
    </w:rPr>
  </w:style>
  <w:style w:type="character" w:customStyle="1" w:styleId="EndNoteBibliographyTitleCarattere">
    <w:name w:val="EndNote Bibliography Title Carattere"/>
    <w:basedOn w:val="bodyapaCarattere"/>
    <w:link w:val="EndNoteBibliographyTitle"/>
    <w:rsid w:val="00A54A74"/>
    <w:rPr>
      <w:noProof/>
      <w:sz w:val="24"/>
      <w:szCs w:val="24"/>
    </w:rPr>
  </w:style>
  <w:style w:type="paragraph" w:customStyle="1" w:styleId="EndNoteBibliography">
    <w:name w:val="EndNote Bibliography"/>
    <w:basedOn w:val="Normal"/>
    <w:link w:val="EndNoteBibliographyCarattere"/>
    <w:rsid w:val="00A54A74"/>
    <w:pPr>
      <w:spacing w:line="480" w:lineRule="auto"/>
    </w:pPr>
    <w:rPr>
      <w:noProof/>
    </w:rPr>
  </w:style>
  <w:style w:type="character" w:customStyle="1" w:styleId="EndNoteBibliographyCarattere">
    <w:name w:val="EndNote Bibliography Carattere"/>
    <w:basedOn w:val="bodyapaCarattere"/>
    <w:link w:val="EndNoteBibliography"/>
    <w:rsid w:val="00A54A74"/>
    <w:rPr>
      <w:noProof/>
      <w:sz w:val="24"/>
      <w:szCs w:val="24"/>
    </w:rPr>
  </w:style>
  <w:style w:type="character" w:customStyle="1" w:styleId="Menzionenonrisolta1">
    <w:name w:val="Menzione non risolta1"/>
    <w:basedOn w:val="DefaultParagraphFont"/>
    <w:uiPriority w:val="99"/>
    <w:semiHidden/>
    <w:unhideWhenUsed/>
    <w:rsid w:val="008E48E5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1A4F6A"/>
    <w:rPr>
      <w:color w:val="808080"/>
    </w:rPr>
  </w:style>
  <w:style w:type="paragraph" w:styleId="EndnoteText">
    <w:name w:val="endnote text"/>
    <w:basedOn w:val="Normal"/>
    <w:link w:val="EndnoteTextChar"/>
    <w:semiHidden/>
    <w:unhideWhenUsed/>
    <w:rsid w:val="004359FB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4359FB"/>
  </w:style>
  <w:style w:type="character" w:styleId="EndnoteReference">
    <w:name w:val="endnote reference"/>
    <w:basedOn w:val="DefaultParagraphFont"/>
    <w:semiHidden/>
    <w:unhideWhenUsed/>
    <w:rsid w:val="004359FB"/>
    <w:rPr>
      <w:vertAlign w:val="superscript"/>
    </w:rPr>
  </w:style>
  <w:style w:type="character" w:customStyle="1" w:styleId="Menzionenonrisolta2">
    <w:name w:val="Menzione non risolta2"/>
    <w:basedOn w:val="DefaultParagraphFont"/>
    <w:uiPriority w:val="99"/>
    <w:semiHidden/>
    <w:unhideWhenUsed/>
    <w:rsid w:val="00E2710C"/>
    <w:rPr>
      <w:color w:val="605E5C"/>
      <w:shd w:val="clear" w:color="auto" w:fill="E1DFDD"/>
    </w:rPr>
  </w:style>
  <w:style w:type="character" w:customStyle="1" w:styleId="undertitle">
    <w:name w:val="undertitle"/>
    <w:basedOn w:val="DefaultParagraphFont"/>
    <w:rsid w:val="00437327"/>
  </w:style>
  <w:style w:type="character" w:customStyle="1" w:styleId="HeaderChar">
    <w:name w:val="Header Char"/>
    <w:basedOn w:val="DefaultParagraphFont"/>
    <w:link w:val="Header"/>
    <w:uiPriority w:val="99"/>
    <w:rsid w:val="00E12268"/>
    <w:rPr>
      <w:sz w:val="24"/>
      <w:szCs w:val="24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93BEB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794A96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6E572F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251A06"/>
    <w:pPr>
      <w:ind w:left="720"/>
      <w:contextualSpacing/>
    </w:p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BE5372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397BE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424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0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067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69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1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64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2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RATI\Desktop\APA%20Format%206th%20Edition%20Templa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175480-6309-4E4D-9C25-C707325EF3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APA Format 6th Edition Templat</Template>
  <TotalTime>11</TotalTime>
  <Pages>2</Pages>
  <Words>178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SIUE</Company>
  <LinksUpToDate>false</LinksUpToDate>
  <CharactersWithSpaces>1194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 D</dc:creator>
  <cp:lastModifiedBy>Mancini, Anthony D.</cp:lastModifiedBy>
  <cp:revision>6</cp:revision>
  <dcterms:created xsi:type="dcterms:W3CDTF">2022-04-26T19:00:00Z</dcterms:created>
  <dcterms:modified xsi:type="dcterms:W3CDTF">2022-05-09T14:08:00Z</dcterms:modified>
</cp:coreProperties>
</file>