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Pr="00C61510" w:rsidRDefault="00654E8F" w:rsidP="0001436A">
      <w:pPr>
        <w:pStyle w:val="SupplementaryMaterial"/>
        <w:rPr>
          <w:b w:val="0"/>
        </w:rPr>
      </w:pPr>
      <w:r w:rsidRPr="00C61510">
        <w:t>Supplementary Material</w:t>
      </w:r>
    </w:p>
    <w:p w14:paraId="572015C4" w14:textId="1CCED8AF" w:rsidR="00B575C3" w:rsidRPr="00C61510" w:rsidRDefault="00596046" w:rsidP="002D27C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t xml:space="preserve">In the Supplementary Table 1 (S1), the means and relative standard deviations </w:t>
      </w:r>
      <w:r w:rsidR="00A24C84" w:rsidRPr="00C61510">
        <w:rPr>
          <w:rFonts w:cs="Times New Roman"/>
          <w:szCs w:val="24"/>
        </w:rPr>
        <w:t>of objective</w:t>
      </w:r>
      <w:r w:rsidR="005614F8" w:rsidRPr="00C61510">
        <w:rPr>
          <w:rFonts w:cs="Times New Roman"/>
          <w:szCs w:val="24"/>
        </w:rPr>
        <w:t xml:space="preserve"> (</w:t>
      </w:r>
      <w:r w:rsidR="00B72406" w:rsidRPr="00C61510">
        <w:rPr>
          <w:rFonts w:cs="Times New Roman"/>
          <w:szCs w:val="24"/>
        </w:rPr>
        <w:t xml:space="preserve">body </w:t>
      </w:r>
      <w:r w:rsidR="005614F8" w:rsidRPr="00C61510">
        <w:rPr>
          <w:rFonts w:cs="Times New Roman"/>
          <w:szCs w:val="24"/>
        </w:rPr>
        <w:t>temperature in °C)</w:t>
      </w:r>
      <w:r w:rsidR="00A24C84" w:rsidRPr="00C61510">
        <w:rPr>
          <w:rFonts w:cs="Times New Roman"/>
          <w:szCs w:val="24"/>
        </w:rPr>
        <w:t xml:space="preserve"> and subjective</w:t>
      </w:r>
      <w:r w:rsidR="005614F8" w:rsidRPr="00C61510">
        <w:rPr>
          <w:rFonts w:cs="Times New Roman"/>
          <w:szCs w:val="24"/>
        </w:rPr>
        <w:t xml:space="preserve"> (GVA vigor score)</w:t>
      </w:r>
      <w:r w:rsidR="00565D07" w:rsidRPr="00C61510">
        <w:rPr>
          <w:rFonts w:cs="Times New Roman"/>
          <w:szCs w:val="24"/>
        </w:rPr>
        <w:t xml:space="preserve"> </w:t>
      </w:r>
      <w:r w:rsidR="005614F8" w:rsidRPr="00C61510">
        <w:rPr>
          <w:rFonts w:cs="Times New Roman"/>
          <w:szCs w:val="24"/>
        </w:rPr>
        <w:t>alertness are reported.</w:t>
      </w:r>
    </w:p>
    <w:p w14:paraId="409AC214" w14:textId="4C2D6D7D" w:rsidR="006418AC" w:rsidRPr="00C61510" w:rsidRDefault="006418AC" w:rsidP="002D27C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b/>
          <w:bCs/>
          <w:szCs w:val="24"/>
        </w:rPr>
        <w:t>Table S1</w:t>
      </w:r>
      <w:r w:rsidRPr="00C61510">
        <w:rPr>
          <w:rFonts w:cs="Times New Roman"/>
          <w:szCs w:val="24"/>
        </w:rPr>
        <w:t xml:space="preserve">. The </w:t>
      </w:r>
      <w:r w:rsidR="00FC62B1" w:rsidRPr="00C61510">
        <w:rPr>
          <w:rFonts w:cs="Times New Roman"/>
          <w:szCs w:val="24"/>
        </w:rPr>
        <w:t>mean (M) and relative standard deviation (SD)</w:t>
      </w:r>
      <w:r w:rsidR="00B55694" w:rsidRPr="00C61510">
        <w:rPr>
          <w:rFonts w:cs="Times New Roman"/>
          <w:szCs w:val="24"/>
        </w:rPr>
        <w:t xml:space="preserve"> of </w:t>
      </w:r>
      <w:r w:rsidR="00B72406" w:rsidRPr="00C61510">
        <w:rPr>
          <w:rFonts w:cs="Times New Roman"/>
          <w:szCs w:val="24"/>
        </w:rPr>
        <w:t xml:space="preserve">body </w:t>
      </w:r>
      <w:r w:rsidR="00B55694" w:rsidRPr="00C61510">
        <w:rPr>
          <w:rFonts w:cs="Times New Roman"/>
          <w:szCs w:val="24"/>
        </w:rPr>
        <w:t>temperature (in °C) and GVA vigor score in both testing times for each circadian preference</w:t>
      </w:r>
      <w:r w:rsidR="00C77E87" w:rsidRPr="00C61510">
        <w:rPr>
          <w:rFonts w:cs="Times New Roman"/>
          <w:szCs w:val="24"/>
        </w:rPr>
        <w:t>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085"/>
        <w:gridCol w:w="1005"/>
        <w:gridCol w:w="846"/>
        <w:gridCol w:w="1074"/>
        <w:gridCol w:w="903"/>
        <w:gridCol w:w="934"/>
        <w:gridCol w:w="934"/>
        <w:gridCol w:w="998"/>
        <w:gridCol w:w="998"/>
      </w:tblGrid>
      <w:tr w:rsidR="00604735" w:rsidRPr="00C61510" w14:paraId="39FCB487" w14:textId="77777777" w:rsidTr="00C52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D00997" w14:textId="77777777" w:rsidR="00604735" w:rsidRPr="00C61510" w:rsidRDefault="00604735" w:rsidP="00FA2E7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7CA59A42" w14:textId="2AD1A533" w:rsidR="00604735" w:rsidRPr="00C61510" w:rsidRDefault="00604735" w:rsidP="00FA2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Body Temperature</w:t>
            </w:r>
          </w:p>
        </w:tc>
        <w:tc>
          <w:tcPr>
            <w:tcW w:w="0" w:type="auto"/>
            <w:gridSpan w:val="4"/>
            <w:vAlign w:val="center"/>
          </w:tcPr>
          <w:p w14:paraId="40028F6C" w14:textId="214E6715" w:rsidR="00604735" w:rsidRPr="00C61510" w:rsidRDefault="00B72406" w:rsidP="00FA2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GVA Vigor Score</w:t>
            </w:r>
          </w:p>
        </w:tc>
      </w:tr>
      <w:tr w:rsidR="00743DCC" w:rsidRPr="00C61510" w14:paraId="1618EBEE" w14:textId="77777777" w:rsidTr="00C52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7A9C3D9" w14:textId="77777777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40C4635" w14:textId="7FF59AA4" w:rsidR="00743DCC" w:rsidRPr="00C61510" w:rsidRDefault="00743DCC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Morning Session</w:t>
            </w:r>
          </w:p>
        </w:tc>
        <w:tc>
          <w:tcPr>
            <w:tcW w:w="0" w:type="auto"/>
            <w:gridSpan w:val="2"/>
            <w:vAlign w:val="center"/>
          </w:tcPr>
          <w:p w14:paraId="7A7F3406" w14:textId="1B228262" w:rsidR="00743DCC" w:rsidRPr="00C61510" w:rsidRDefault="00743DCC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Afternoon Session</w:t>
            </w:r>
          </w:p>
        </w:tc>
        <w:tc>
          <w:tcPr>
            <w:tcW w:w="0" w:type="auto"/>
            <w:gridSpan w:val="2"/>
            <w:vAlign w:val="center"/>
          </w:tcPr>
          <w:p w14:paraId="23C56A6F" w14:textId="5F0C181B" w:rsidR="00743DCC" w:rsidRPr="00C61510" w:rsidRDefault="00743DCC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Morning Session</w:t>
            </w:r>
          </w:p>
        </w:tc>
        <w:tc>
          <w:tcPr>
            <w:tcW w:w="0" w:type="auto"/>
            <w:gridSpan w:val="2"/>
            <w:vAlign w:val="center"/>
          </w:tcPr>
          <w:p w14:paraId="14A900BB" w14:textId="25B5417D" w:rsidR="00743DCC" w:rsidRPr="00C61510" w:rsidRDefault="00743DCC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Afternoon Session</w:t>
            </w:r>
          </w:p>
        </w:tc>
      </w:tr>
      <w:tr w:rsidR="00743DCC" w:rsidRPr="00C61510" w14:paraId="00228B20" w14:textId="77777777" w:rsidTr="00C52A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449ED5" w14:textId="77777777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8E2860" w14:textId="48400D29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7DAF99ED" w14:textId="7B5B73B2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SD</w:t>
            </w:r>
          </w:p>
        </w:tc>
        <w:tc>
          <w:tcPr>
            <w:tcW w:w="0" w:type="auto"/>
            <w:vAlign w:val="center"/>
          </w:tcPr>
          <w:p w14:paraId="54B11BFF" w14:textId="79BF5376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298BEC11" w14:textId="468ECF38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SD</w:t>
            </w:r>
          </w:p>
        </w:tc>
        <w:tc>
          <w:tcPr>
            <w:tcW w:w="0" w:type="auto"/>
            <w:vAlign w:val="center"/>
          </w:tcPr>
          <w:p w14:paraId="7FA302D4" w14:textId="6B0F85F5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6F2840BD" w14:textId="1BD434D5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SD</w:t>
            </w:r>
          </w:p>
        </w:tc>
        <w:tc>
          <w:tcPr>
            <w:tcW w:w="0" w:type="auto"/>
            <w:vAlign w:val="center"/>
          </w:tcPr>
          <w:p w14:paraId="33BCE458" w14:textId="36FB8FAB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70EAA515" w14:textId="4257B520" w:rsidR="00743DCC" w:rsidRPr="00C61510" w:rsidRDefault="00743DCC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SD</w:t>
            </w:r>
          </w:p>
        </w:tc>
      </w:tr>
      <w:tr w:rsidR="00743DCC" w:rsidRPr="00C61510" w14:paraId="1AA48533" w14:textId="77777777" w:rsidTr="00C52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6230073" w14:textId="77777777" w:rsidR="00B45052" w:rsidRPr="00C61510" w:rsidRDefault="00743DCC" w:rsidP="00FA2E76">
            <w:pPr>
              <w:jc w:val="center"/>
              <w:rPr>
                <w:rFonts w:cs="Times New Roman"/>
                <w:b w:val="0"/>
                <w:bCs w:val="0"/>
                <w:szCs w:val="24"/>
              </w:rPr>
            </w:pPr>
            <w:r w:rsidRPr="00C61510">
              <w:rPr>
                <w:rFonts w:cs="Times New Roman"/>
                <w:szCs w:val="24"/>
              </w:rPr>
              <w:t xml:space="preserve">Evening-types </w:t>
            </w:r>
          </w:p>
          <w:p w14:paraId="2EA66EC5" w14:textId="56DDCD8A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 xml:space="preserve">(n = </w:t>
            </w:r>
            <w:r w:rsidR="00B45052" w:rsidRPr="00C61510">
              <w:rPr>
                <w:rFonts w:cs="Times New Roman"/>
                <w:szCs w:val="24"/>
              </w:rPr>
              <w:t>20</w:t>
            </w:r>
            <w:r w:rsidRPr="00C61510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1F4393C" w14:textId="701BD8B1" w:rsidR="00743DCC" w:rsidRPr="00C61510" w:rsidRDefault="00680B3F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35.24</w:t>
            </w:r>
          </w:p>
        </w:tc>
        <w:tc>
          <w:tcPr>
            <w:tcW w:w="0" w:type="auto"/>
            <w:vAlign w:val="center"/>
          </w:tcPr>
          <w:p w14:paraId="51447914" w14:textId="74B3D095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0.39</w:t>
            </w:r>
          </w:p>
        </w:tc>
        <w:tc>
          <w:tcPr>
            <w:tcW w:w="0" w:type="auto"/>
            <w:vAlign w:val="center"/>
          </w:tcPr>
          <w:p w14:paraId="4AE5DCA4" w14:textId="44F0D559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35.27</w:t>
            </w:r>
          </w:p>
        </w:tc>
        <w:tc>
          <w:tcPr>
            <w:tcW w:w="0" w:type="auto"/>
            <w:vAlign w:val="center"/>
          </w:tcPr>
          <w:p w14:paraId="6F4E5A63" w14:textId="23F12D68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0.52</w:t>
            </w:r>
          </w:p>
        </w:tc>
        <w:tc>
          <w:tcPr>
            <w:tcW w:w="0" w:type="auto"/>
            <w:vAlign w:val="center"/>
          </w:tcPr>
          <w:p w14:paraId="7C611526" w14:textId="299EBF8E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43.48</w:t>
            </w:r>
          </w:p>
        </w:tc>
        <w:tc>
          <w:tcPr>
            <w:tcW w:w="0" w:type="auto"/>
            <w:vAlign w:val="center"/>
          </w:tcPr>
          <w:p w14:paraId="6CD33257" w14:textId="5E04A2AE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19.58</w:t>
            </w:r>
          </w:p>
        </w:tc>
        <w:tc>
          <w:tcPr>
            <w:tcW w:w="0" w:type="auto"/>
            <w:vAlign w:val="center"/>
          </w:tcPr>
          <w:p w14:paraId="2DA7907F" w14:textId="2CA365FD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63.19</w:t>
            </w:r>
          </w:p>
        </w:tc>
        <w:tc>
          <w:tcPr>
            <w:tcW w:w="0" w:type="auto"/>
            <w:vAlign w:val="center"/>
          </w:tcPr>
          <w:p w14:paraId="1717C700" w14:textId="7A7194ED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16.89</w:t>
            </w:r>
          </w:p>
        </w:tc>
      </w:tr>
      <w:tr w:rsidR="00743DCC" w:rsidRPr="00C61510" w14:paraId="407B8856" w14:textId="77777777" w:rsidTr="00C52A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63C086" w14:textId="77777777" w:rsidR="00B45052" w:rsidRPr="00C61510" w:rsidRDefault="00743DCC" w:rsidP="00FA2E76">
            <w:pPr>
              <w:jc w:val="center"/>
              <w:rPr>
                <w:rFonts w:cs="Times New Roman"/>
                <w:b w:val="0"/>
                <w:bCs w:val="0"/>
                <w:szCs w:val="24"/>
              </w:rPr>
            </w:pPr>
            <w:proofErr w:type="gramStart"/>
            <w:r w:rsidRPr="00C61510">
              <w:rPr>
                <w:rFonts w:cs="Times New Roman"/>
                <w:szCs w:val="24"/>
              </w:rPr>
              <w:t>Intermediate-types</w:t>
            </w:r>
            <w:proofErr w:type="gramEnd"/>
            <w:r w:rsidRPr="00C61510">
              <w:rPr>
                <w:rFonts w:cs="Times New Roman"/>
                <w:szCs w:val="24"/>
              </w:rPr>
              <w:t xml:space="preserve"> </w:t>
            </w:r>
          </w:p>
          <w:p w14:paraId="3496B5E4" w14:textId="55CE10B5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 xml:space="preserve">(n = </w:t>
            </w:r>
            <w:r w:rsidR="00B45052" w:rsidRPr="00C61510">
              <w:rPr>
                <w:rFonts w:cs="Times New Roman"/>
                <w:szCs w:val="24"/>
              </w:rPr>
              <w:t>67</w:t>
            </w:r>
            <w:r w:rsidRPr="00C61510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4CCC6CB" w14:textId="29CF10EC" w:rsidR="00743DCC" w:rsidRPr="00C61510" w:rsidRDefault="008231B8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35.13</w:t>
            </w:r>
          </w:p>
        </w:tc>
        <w:tc>
          <w:tcPr>
            <w:tcW w:w="0" w:type="auto"/>
            <w:vAlign w:val="center"/>
          </w:tcPr>
          <w:p w14:paraId="0EF320DB" w14:textId="0A526FB9" w:rsidR="00743DCC" w:rsidRPr="00C61510" w:rsidRDefault="008231B8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0.35</w:t>
            </w:r>
          </w:p>
        </w:tc>
        <w:tc>
          <w:tcPr>
            <w:tcW w:w="0" w:type="auto"/>
            <w:vAlign w:val="center"/>
          </w:tcPr>
          <w:p w14:paraId="2040337F" w14:textId="4AE18F8D" w:rsidR="00743DCC" w:rsidRPr="00C61510" w:rsidRDefault="008231B8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35.28</w:t>
            </w:r>
          </w:p>
        </w:tc>
        <w:tc>
          <w:tcPr>
            <w:tcW w:w="0" w:type="auto"/>
            <w:vAlign w:val="center"/>
          </w:tcPr>
          <w:p w14:paraId="5A0462FB" w14:textId="473BB95D" w:rsidR="00743DCC" w:rsidRPr="00C61510" w:rsidRDefault="008231B8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0.36</w:t>
            </w:r>
          </w:p>
        </w:tc>
        <w:tc>
          <w:tcPr>
            <w:tcW w:w="0" w:type="auto"/>
            <w:vAlign w:val="center"/>
          </w:tcPr>
          <w:p w14:paraId="0643BAD9" w14:textId="3A7AB5A7" w:rsidR="00743DCC" w:rsidRPr="00C61510" w:rsidRDefault="00C70049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54.54</w:t>
            </w:r>
          </w:p>
        </w:tc>
        <w:tc>
          <w:tcPr>
            <w:tcW w:w="0" w:type="auto"/>
            <w:vAlign w:val="center"/>
          </w:tcPr>
          <w:p w14:paraId="6C6B07BD" w14:textId="53EB4B36" w:rsidR="00743DCC" w:rsidRPr="00C61510" w:rsidRDefault="00C70049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16.70</w:t>
            </w:r>
          </w:p>
        </w:tc>
        <w:tc>
          <w:tcPr>
            <w:tcW w:w="0" w:type="auto"/>
            <w:vAlign w:val="center"/>
          </w:tcPr>
          <w:p w14:paraId="034C2ECC" w14:textId="214F5ABD" w:rsidR="00743DCC" w:rsidRPr="00C61510" w:rsidRDefault="00C70049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64.70</w:t>
            </w:r>
          </w:p>
        </w:tc>
        <w:tc>
          <w:tcPr>
            <w:tcW w:w="0" w:type="auto"/>
            <w:vAlign w:val="center"/>
          </w:tcPr>
          <w:p w14:paraId="54E3CD04" w14:textId="715DAD46" w:rsidR="00743DCC" w:rsidRPr="00C61510" w:rsidRDefault="00C70049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16.46</w:t>
            </w:r>
          </w:p>
        </w:tc>
      </w:tr>
      <w:tr w:rsidR="00743DCC" w:rsidRPr="00C61510" w14:paraId="44754335" w14:textId="77777777" w:rsidTr="00C52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1E24025" w14:textId="77777777" w:rsidR="00B45052" w:rsidRPr="00C61510" w:rsidRDefault="00743DCC" w:rsidP="00FA2E76">
            <w:pPr>
              <w:jc w:val="center"/>
              <w:rPr>
                <w:rFonts w:cs="Times New Roman"/>
                <w:b w:val="0"/>
                <w:bCs w:val="0"/>
                <w:szCs w:val="24"/>
              </w:rPr>
            </w:pPr>
            <w:r w:rsidRPr="00C61510">
              <w:rPr>
                <w:rFonts w:cs="Times New Roman"/>
                <w:szCs w:val="24"/>
              </w:rPr>
              <w:t xml:space="preserve">Morning-types </w:t>
            </w:r>
          </w:p>
          <w:p w14:paraId="5E2A2B27" w14:textId="57D50308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 xml:space="preserve">(n = </w:t>
            </w:r>
            <w:r w:rsidR="00B45052" w:rsidRPr="00C61510">
              <w:rPr>
                <w:rFonts w:cs="Times New Roman"/>
                <w:szCs w:val="24"/>
              </w:rPr>
              <w:t>26</w:t>
            </w:r>
            <w:r w:rsidRPr="00C61510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2C654D5" w14:textId="2F28BB47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35.58</w:t>
            </w:r>
          </w:p>
        </w:tc>
        <w:tc>
          <w:tcPr>
            <w:tcW w:w="0" w:type="auto"/>
            <w:vAlign w:val="center"/>
          </w:tcPr>
          <w:p w14:paraId="5DB124CD" w14:textId="206D22AD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1.77</w:t>
            </w:r>
          </w:p>
        </w:tc>
        <w:tc>
          <w:tcPr>
            <w:tcW w:w="0" w:type="auto"/>
            <w:vAlign w:val="center"/>
          </w:tcPr>
          <w:p w14:paraId="6FDDB9DE" w14:textId="4A35C87F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35.33</w:t>
            </w:r>
          </w:p>
        </w:tc>
        <w:tc>
          <w:tcPr>
            <w:tcW w:w="0" w:type="auto"/>
            <w:vAlign w:val="center"/>
          </w:tcPr>
          <w:p w14:paraId="28305AFB" w14:textId="125D4E89" w:rsidR="00743DCC" w:rsidRPr="00C61510" w:rsidRDefault="008231B8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0.37</w:t>
            </w:r>
          </w:p>
        </w:tc>
        <w:tc>
          <w:tcPr>
            <w:tcW w:w="0" w:type="auto"/>
            <w:vAlign w:val="center"/>
          </w:tcPr>
          <w:p w14:paraId="6540275D" w14:textId="422D2CEE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63.14</w:t>
            </w:r>
          </w:p>
        </w:tc>
        <w:tc>
          <w:tcPr>
            <w:tcW w:w="0" w:type="auto"/>
            <w:vAlign w:val="center"/>
          </w:tcPr>
          <w:p w14:paraId="25D27A4B" w14:textId="159F62CB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18.42</w:t>
            </w:r>
          </w:p>
        </w:tc>
        <w:tc>
          <w:tcPr>
            <w:tcW w:w="0" w:type="auto"/>
            <w:vAlign w:val="center"/>
          </w:tcPr>
          <w:p w14:paraId="72E4EAF3" w14:textId="28BC0710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66.71</w:t>
            </w:r>
          </w:p>
        </w:tc>
        <w:tc>
          <w:tcPr>
            <w:tcW w:w="0" w:type="auto"/>
            <w:vAlign w:val="center"/>
          </w:tcPr>
          <w:p w14:paraId="4A38FD40" w14:textId="021BD8A0" w:rsidR="00743DCC" w:rsidRPr="00C61510" w:rsidRDefault="00C70049" w:rsidP="00FA2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14.72</w:t>
            </w:r>
          </w:p>
        </w:tc>
      </w:tr>
      <w:tr w:rsidR="00743DCC" w:rsidRPr="00C61510" w14:paraId="281E5806" w14:textId="77777777" w:rsidTr="00C52A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1A033D9" w14:textId="4AF4A9F0" w:rsidR="00743DCC" w:rsidRPr="00C61510" w:rsidRDefault="00743DCC" w:rsidP="00FA2E76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Total sample</w:t>
            </w:r>
          </w:p>
        </w:tc>
        <w:tc>
          <w:tcPr>
            <w:tcW w:w="0" w:type="auto"/>
            <w:vAlign w:val="center"/>
          </w:tcPr>
          <w:p w14:paraId="59F205BD" w14:textId="1EF63942" w:rsidR="00743DCC" w:rsidRPr="00C61510" w:rsidRDefault="00E47356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35.32</w:t>
            </w:r>
          </w:p>
        </w:tc>
        <w:tc>
          <w:tcPr>
            <w:tcW w:w="0" w:type="auto"/>
            <w:vAlign w:val="center"/>
          </w:tcPr>
          <w:p w14:paraId="34D311CE" w14:textId="549401D0" w:rsidR="00743DCC" w:rsidRPr="00C61510" w:rsidRDefault="00E47356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0.84</w:t>
            </w:r>
          </w:p>
        </w:tc>
        <w:tc>
          <w:tcPr>
            <w:tcW w:w="0" w:type="auto"/>
            <w:vAlign w:val="center"/>
          </w:tcPr>
          <w:p w14:paraId="205EE620" w14:textId="035CEDA7" w:rsidR="00743DCC" w:rsidRPr="00C61510" w:rsidRDefault="00E47356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35.29</w:t>
            </w:r>
          </w:p>
        </w:tc>
        <w:tc>
          <w:tcPr>
            <w:tcW w:w="0" w:type="auto"/>
            <w:vAlign w:val="center"/>
          </w:tcPr>
          <w:p w14:paraId="73AF2EBE" w14:textId="110A8F87" w:rsidR="00743DCC" w:rsidRPr="00C61510" w:rsidRDefault="00E47356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0.42</w:t>
            </w:r>
          </w:p>
        </w:tc>
        <w:tc>
          <w:tcPr>
            <w:tcW w:w="0" w:type="auto"/>
            <w:vAlign w:val="center"/>
          </w:tcPr>
          <w:p w14:paraId="7810ACDC" w14:textId="68C1C49D" w:rsidR="00743DCC" w:rsidRPr="00C61510" w:rsidRDefault="007F4C54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53.72</w:t>
            </w:r>
          </w:p>
        </w:tc>
        <w:tc>
          <w:tcPr>
            <w:tcW w:w="0" w:type="auto"/>
            <w:vAlign w:val="center"/>
          </w:tcPr>
          <w:p w14:paraId="3F1FF4EB" w14:textId="1132A147" w:rsidR="00743DCC" w:rsidRPr="00C61510" w:rsidRDefault="007F4C54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18.23</w:t>
            </w:r>
          </w:p>
        </w:tc>
        <w:tc>
          <w:tcPr>
            <w:tcW w:w="0" w:type="auto"/>
            <w:vAlign w:val="center"/>
          </w:tcPr>
          <w:p w14:paraId="5855FBFF" w14:textId="7D447674" w:rsidR="00743DCC" w:rsidRPr="00C61510" w:rsidRDefault="007F4C54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64.87</w:t>
            </w:r>
          </w:p>
        </w:tc>
        <w:tc>
          <w:tcPr>
            <w:tcW w:w="0" w:type="auto"/>
            <w:vAlign w:val="center"/>
          </w:tcPr>
          <w:p w14:paraId="0329E914" w14:textId="41DDAFB8" w:rsidR="00743DCC" w:rsidRPr="00C61510" w:rsidRDefault="007F4C54" w:rsidP="00FA2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16.02</w:t>
            </w:r>
          </w:p>
        </w:tc>
      </w:tr>
    </w:tbl>
    <w:p w14:paraId="2B295FA3" w14:textId="77777777" w:rsidR="00C77E87" w:rsidRPr="00C61510" w:rsidRDefault="00C77E87" w:rsidP="00994A3D">
      <w:pPr>
        <w:jc w:val="both"/>
        <w:rPr>
          <w:rFonts w:cs="Times New Roman"/>
          <w:szCs w:val="24"/>
        </w:rPr>
      </w:pPr>
    </w:p>
    <w:p w14:paraId="635A68EC" w14:textId="6541DD02" w:rsidR="00FD5D4C" w:rsidRPr="00C61510" w:rsidRDefault="000F7E68" w:rsidP="002D27C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t>The mean RTs</w:t>
      </w:r>
      <w:r w:rsidR="00EC3B60" w:rsidRPr="00C61510">
        <w:rPr>
          <w:rFonts w:cs="Times New Roman"/>
          <w:szCs w:val="24"/>
        </w:rPr>
        <w:t xml:space="preserve"> and number of correct trials</w:t>
      </w:r>
      <w:r w:rsidRPr="00C61510">
        <w:rPr>
          <w:rFonts w:cs="Times New Roman"/>
          <w:szCs w:val="24"/>
        </w:rPr>
        <w:t xml:space="preserve"> (and relative </w:t>
      </w:r>
      <w:r w:rsidR="00842B7B" w:rsidRPr="00C61510">
        <w:rPr>
          <w:rFonts w:cs="Times New Roman"/>
          <w:szCs w:val="24"/>
        </w:rPr>
        <w:t>SD</w:t>
      </w:r>
      <w:r w:rsidR="00EC3B60" w:rsidRPr="00C61510">
        <w:rPr>
          <w:rFonts w:cs="Times New Roman"/>
          <w:szCs w:val="24"/>
        </w:rPr>
        <w:t>s</w:t>
      </w:r>
      <w:r w:rsidR="00842B7B" w:rsidRPr="00C61510">
        <w:rPr>
          <w:rFonts w:cs="Times New Roman"/>
          <w:szCs w:val="24"/>
        </w:rPr>
        <w:t>)</w:t>
      </w:r>
      <w:r w:rsidR="00D93976" w:rsidRPr="00C61510">
        <w:rPr>
          <w:rFonts w:cs="Times New Roman"/>
          <w:szCs w:val="24"/>
        </w:rPr>
        <w:t xml:space="preserve"> in the semantic </w:t>
      </w:r>
      <w:r w:rsidR="00E565B5" w:rsidRPr="00C61510">
        <w:rPr>
          <w:rFonts w:cs="Times New Roman"/>
          <w:szCs w:val="24"/>
        </w:rPr>
        <w:t>categorization task are reported in Table S2</w:t>
      </w:r>
      <w:r w:rsidR="00B56B0A" w:rsidRPr="00C61510">
        <w:rPr>
          <w:rFonts w:cs="Times New Roman"/>
          <w:szCs w:val="24"/>
        </w:rPr>
        <w:t>.</w:t>
      </w:r>
    </w:p>
    <w:p w14:paraId="1169DBD3" w14:textId="2522E3E7" w:rsidR="00B93B97" w:rsidRPr="00C61510" w:rsidRDefault="00B93B97">
      <w:pPr>
        <w:spacing w:before="0" w:after="200" w:line="276" w:lineRule="auto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br w:type="page"/>
      </w:r>
    </w:p>
    <w:p w14:paraId="6123A0BA" w14:textId="77777777" w:rsidR="00B93B97" w:rsidRPr="00C61510" w:rsidRDefault="00B93B97" w:rsidP="00994A3D">
      <w:pPr>
        <w:jc w:val="both"/>
        <w:rPr>
          <w:rFonts w:cs="Times New Roman"/>
          <w:szCs w:val="24"/>
        </w:rPr>
        <w:sectPr w:rsidR="00B93B97" w:rsidRPr="00C61510" w:rsidSect="0093429D">
          <w:headerReference w:type="even" r:id="rId12"/>
          <w:footerReference w:type="even" r:id="rId13"/>
          <w:footerReference w:type="default" r:id="rId14"/>
          <w:headerReference w:type="first" r:id="rId15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2F4D09DA" w14:textId="2F5762EC" w:rsidR="000F7E68" w:rsidRPr="00C61510" w:rsidRDefault="00FD5D4C" w:rsidP="00C61A15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b/>
          <w:bCs/>
          <w:szCs w:val="24"/>
        </w:rPr>
        <w:lastRenderedPageBreak/>
        <w:t xml:space="preserve">Table </w:t>
      </w:r>
      <w:r w:rsidR="00B56B0A" w:rsidRPr="00C61510">
        <w:rPr>
          <w:rFonts w:cs="Times New Roman"/>
          <w:b/>
          <w:bCs/>
          <w:szCs w:val="24"/>
        </w:rPr>
        <w:t>S</w:t>
      </w:r>
      <w:r w:rsidRPr="00C61510">
        <w:rPr>
          <w:rFonts w:cs="Times New Roman"/>
          <w:b/>
          <w:bCs/>
          <w:szCs w:val="24"/>
        </w:rPr>
        <w:t>2.</w:t>
      </w:r>
      <w:r w:rsidRPr="00C61510">
        <w:rPr>
          <w:rFonts w:cs="Times New Roman"/>
          <w:szCs w:val="24"/>
        </w:rPr>
        <w:t xml:space="preserve"> The mean RTs</w:t>
      </w:r>
      <w:r w:rsidR="00EC3B60" w:rsidRPr="00C61510">
        <w:rPr>
          <w:rFonts w:cs="Times New Roman"/>
          <w:szCs w:val="24"/>
        </w:rPr>
        <w:t xml:space="preserve"> in </w:t>
      </w:r>
      <w:proofErr w:type="spellStart"/>
      <w:r w:rsidR="00EC3B60" w:rsidRPr="00C61510">
        <w:rPr>
          <w:rFonts w:cs="Times New Roman"/>
          <w:szCs w:val="24"/>
        </w:rPr>
        <w:t>ms</w:t>
      </w:r>
      <w:proofErr w:type="spellEnd"/>
      <w:r w:rsidR="00EC3B60" w:rsidRPr="00C61510">
        <w:rPr>
          <w:rFonts w:cs="Times New Roman"/>
          <w:szCs w:val="24"/>
        </w:rPr>
        <w:t xml:space="preserve"> and numbers of correct trials, defined as accuracy,</w:t>
      </w:r>
      <w:r w:rsidRPr="00C61510">
        <w:rPr>
          <w:rFonts w:cs="Times New Roman"/>
          <w:szCs w:val="24"/>
        </w:rPr>
        <w:t xml:space="preserve"> (and relative SD</w:t>
      </w:r>
      <w:r w:rsidR="00EC3B60" w:rsidRPr="00C61510">
        <w:rPr>
          <w:rFonts w:cs="Times New Roman"/>
          <w:szCs w:val="24"/>
        </w:rPr>
        <w:t>s</w:t>
      </w:r>
      <w:r w:rsidRPr="00C61510">
        <w:rPr>
          <w:rFonts w:cs="Times New Roman"/>
          <w:szCs w:val="24"/>
        </w:rPr>
        <w:t>)</w:t>
      </w:r>
      <w:r w:rsidR="007A5EBD" w:rsidRPr="00C61510">
        <w:rPr>
          <w:rFonts w:cs="Times New Roman"/>
          <w:szCs w:val="24"/>
        </w:rPr>
        <w:t xml:space="preserve"> </w:t>
      </w:r>
      <w:r w:rsidR="00BF10D9" w:rsidRPr="00C61510">
        <w:rPr>
          <w:rFonts w:cs="Times New Roman"/>
          <w:szCs w:val="24"/>
        </w:rPr>
        <w:t xml:space="preserve">of semantic categorization task performed in </w:t>
      </w:r>
      <w:r w:rsidR="007A5EBD" w:rsidRPr="00C61510">
        <w:rPr>
          <w:rFonts w:cs="Times New Roman"/>
          <w:szCs w:val="24"/>
        </w:rPr>
        <w:t>both</w:t>
      </w:r>
      <w:r w:rsidR="00BF10D9" w:rsidRPr="00C61510">
        <w:rPr>
          <w:rFonts w:cs="Times New Roman"/>
          <w:szCs w:val="24"/>
        </w:rPr>
        <w:t xml:space="preserve"> testing sessions</w:t>
      </w:r>
      <w:r w:rsidR="00B56B0A" w:rsidRPr="00C61510">
        <w:rPr>
          <w:rFonts w:cs="Times New Roman"/>
          <w:szCs w:val="24"/>
        </w:rPr>
        <w:t xml:space="preserve"> by</w:t>
      </w:r>
      <w:r w:rsidR="00BF10D9" w:rsidRPr="00C61510">
        <w:rPr>
          <w:rFonts w:cs="Times New Roman"/>
          <w:szCs w:val="24"/>
        </w:rPr>
        <w:t xml:space="preserve"> </w:t>
      </w:r>
      <w:r w:rsidR="00B56B0A" w:rsidRPr="00C61510">
        <w:rPr>
          <w:rFonts w:cs="Times New Roman"/>
          <w:szCs w:val="24"/>
        </w:rPr>
        <w:t>each circadian preferences, for</w:t>
      </w:r>
      <w:r w:rsidR="007A5EBD" w:rsidRPr="00C61510">
        <w:rPr>
          <w:rFonts w:cs="Times New Roman"/>
          <w:szCs w:val="24"/>
        </w:rPr>
        <w:t xml:space="preserve"> high- and low-dominance items presented in the left- and right-visual field (LVF and RVF respectively) </w:t>
      </w:r>
      <w:r w:rsidR="001E0821" w:rsidRPr="00C61510">
        <w:rPr>
          <w:rFonts w:cs="Times New Roman"/>
          <w:szCs w:val="24"/>
        </w:rPr>
        <w:t>requiring</w:t>
      </w:r>
      <w:r w:rsidR="007A5EBD" w:rsidRPr="00C61510">
        <w:rPr>
          <w:rFonts w:cs="Times New Roman"/>
          <w:szCs w:val="24"/>
        </w:rPr>
        <w:t xml:space="preserve"> yes- and no-responses</w:t>
      </w:r>
      <w:r w:rsidR="00621027" w:rsidRPr="00C61510">
        <w:rPr>
          <w:rFonts w:cs="Times New Roman"/>
          <w:szCs w:val="24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98"/>
        <w:gridCol w:w="783"/>
        <w:gridCol w:w="783"/>
        <w:gridCol w:w="783"/>
        <w:gridCol w:w="783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</w:tblGrid>
      <w:tr w:rsidR="00DA1A9A" w:rsidRPr="00C61510" w14:paraId="7EA24141" w14:textId="77777777" w:rsidTr="003A1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AD28D1D" w14:textId="5DF35138" w:rsidR="00DA1A9A" w:rsidRPr="00C61510" w:rsidRDefault="00EC3B60" w:rsidP="00974D04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RTs</w:t>
            </w:r>
          </w:p>
        </w:tc>
        <w:tc>
          <w:tcPr>
            <w:tcW w:w="0" w:type="auto"/>
            <w:gridSpan w:val="8"/>
            <w:vAlign w:val="center"/>
          </w:tcPr>
          <w:p w14:paraId="5147A28B" w14:textId="2B2B312E" w:rsidR="00DA1A9A" w:rsidRPr="00C61510" w:rsidRDefault="00DA1A9A" w:rsidP="00974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 Session</w:t>
            </w:r>
          </w:p>
        </w:tc>
        <w:tc>
          <w:tcPr>
            <w:tcW w:w="0" w:type="auto"/>
            <w:gridSpan w:val="8"/>
            <w:vAlign w:val="center"/>
          </w:tcPr>
          <w:p w14:paraId="549135F3" w14:textId="15E16D2B" w:rsidR="00DA1A9A" w:rsidRPr="00C61510" w:rsidRDefault="00974D04" w:rsidP="00974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Afternoon Session</w:t>
            </w:r>
          </w:p>
        </w:tc>
      </w:tr>
      <w:tr w:rsidR="00DA1A9A" w:rsidRPr="00C61510" w14:paraId="0FFC9C0D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1AE5665" w14:textId="77777777" w:rsidR="00DA1A9A" w:rsidRPr="00C61510" w:rsidRDefault="00DA1A9A" w:rsidP="00974D0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D7AC06B" w14:textId="0527E57A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29C4E7A2" w14:textId="3F807FAA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7AB6D76E" w14:textId="3D11AEFE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1433323E" w14:textId="2AE6D557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2F6990AD" w14:textId="557027C3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527453E0" w14:textId="4AB2447F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6D83B637" w14:textId="33FAA21D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0561AD02" w14:textId="312A148B" w:rsidR="00DA1A9A" w:rsidRPr="00C61510" w:rsidRDefault="00DA1A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</w:tr>
      <w:tr w:rsidR="00DA1A9A" w:rsidRPr="00C61510" w14:paraId="5277720C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8FB642E" w14:textId="77777777" w:rsidR="00DA1A9A" w:rsidRPr="00C61510" w:rsidRDefault="00DA1A9A" w:rsidP="00974D0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3E803AE" w14:textId="0448A6A1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523ED7E5" w14:textId="16E89FA8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5B1D842A" w14:textId="3E99BAA1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1C933E2F" w14:textId="7984A08C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46901F23" w14:textId="5B3ADFCA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0CAF8686" w14:textId="3EE14544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5A21A5ED" w14:textId="2C94DD85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45AB972A" w14:textId="0A1657CF" w:rsidR="00DA1A9A" w:rsidRPr="00C61510" w:rsidRDefault="00DA1A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</w:tr>
      <w:tr w:rsidR="0066475B" w:rsidRPr="00C61510" w14:paraId="21A0F57E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B5F1C09" w14:textId="77777777" w:rsidR="0066475B" w:rsidRPr="00C61510" w:rsidRDefault="0066475B" w:rsidP="006647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C371C5" w14:textId="331BF878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56F046A4" w14:textId="00E03F7C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AD2E4A2" w14:textId="18563E15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6799F9A2" w14:textId="531265A7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190AB371" w14:textId="49E38CCB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4A92A5A1" w14:textId="5F5A23EB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76E8F870" w14:textId="3F9D6B58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628FD08E" w14:textId="4E7B56CC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4240B8C5" w14:textId="0F86E0BD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47FD2798" w14:textId="72EF8C39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5E4DDBD" w14:textId="520ABB2C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481B8E9A" w14:textId="2FCECCB4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643A75D9" w14:textId="38553CD8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31C7DFBF" w14:textId="1C5064E9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BDF7B07" w14:textId="2B1FAAB5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45E492AB" w14:textId="763D7315" w:rsidR="0066475B" w:rsidRPr="00C61510" w:rsidRDefault="0066475B" w:rsidP="0066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</w:tr>
      <w:tr w:rsidR="00DA1A9A" w:rsidRPr="00C61510" w14:paraId="603029DC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6F69A25" w14:textId="7AAC15F4" w:rsidR="00DA1A9A" w:rsidRPr="00C61510" w:rsidRDefault="00DA1A9A" w:rsidP="00974D04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Evening-types</w:t>
            </w:r>
          </w:p>
        </w:tc>
        <w:tc>
          <w:tcPr>
            <w:tcW w:w="0" w:type="auto"/>
            <w:vAlign w:val="center"/>
          </w:tcPr>
          <w:p w14:paraId="417B0901" w14:textId="77777777" w:rsidR="00DA1A9A" w:rsidRPr="00C61510" w:rsidRDefault="0090130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1449</w:t>
            </w:r>
          </w:p>
          <w:p w14:paraId="2D846033" w14:textId="32A2AEAD" w:rsidR="0090130C" w:rsidRPr="00C61510" w:rsidRDefault="0090130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(486)</w:t>
            </w:r>
          </w:p>
        </w:tc>
        <w:tc>
          <w:tcPr>
            <w:tcW w:w="0" w:type="auto"/>
            <w:vAlign w:val="center"/>
          </w:tcPr>
          <w:p w14:paraId="25C4FA47" w14:textId="77777777" w:rsidR="00DA1A9A" w:rsidRPr="00C61510" w:rsidRDefault="009D7879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1557</w:t>
            </w:r>
          </w:p>
          <w:p w14:paraId="4A6B4770" w14:textId="30B6B80D" w:rsidR="009D7879" w:rsidRPr="00C61510" w:rsidRDefault="009D7879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(416)</w:t>
            </w:r>
          </w:p>
        </w:tc>
        <w:tc>
          <w:tcPr>
            <w:tcW w:w="0" w:type="auto"/>
            <w:vAlign w:val="center"/>
          </w:tcPr>
          <w:p w14:paraId="68FAE219" w14:textId="77777777" w:rsidR="00DA1A9A" w:rsidRPr="00C61510" w:rsidRDefault="00D53578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1551</w:t>
            </w:r>
          </w:p>
          <w:p w14:paraId="10A07566" w14:textId="7030093C" w:rsidR="00D53578" w:rsidRPr="00C61510" w:rsidRDefault="00D53578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(604)</w:t>
            </w:r>
          </w:p>
        </w:tc>
        <w:tc>
          <w:tcPr>
            <w:tcW w:w="0" w:type="auto"/>
            <w:vAlign w:val="center"/>
          </w:tcPr>
          <w:p w14:paraId="6AB963BB" w14:textId="77777777" w:rsidR="00DA1A9A" w:rsidRPr="00C61510" w:rsidRDefault="005204CD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1526</w:t>
            </w:r>
          </w:p>
          <w:p w14:paraId="76C47822" w14:textId="5C336604" w:rsidR="005204CD" w:rsidRPr="00C61510" w:rsidRDefault="005204CD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(384)</w:t>
            </w:r>
          </w:p>
        </w:tc>
        <w:tc>
          <w:tcPr>
            <w:tcW w:w="0" w:type="auto"/>
            <w:vAlign w:val="center"/>
          </w:tcPr>
          <w:p w14:paraId="3A475221" w14:textId="77777777" w:rsidR="00DA1A9A" w:rsidRPr="00C61510" w:rsidRDefault="0042464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1346</w:t>
            </w:r>
          </w:p>
          <w:p w14:paraId="6A41A563" w14:textId="2898106F" w:rsidR="0042464B" w:rsidRPr="00C61510" w:rsidRDefault="0042464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(375)</w:t>
            </w:r>
          </w:p>
        </w:tc>
        <w:tc>
          <w:tcPr>
            <w:tcW w:w="0" w:type="auto"/>
            <w:vAlign w:val="center"/>
          </w:tcPr>
          <w:p w14:paraId="05D51DF4" w14:textId="77777777" w:rsidR="00DA1A9A" w:rsidRPr="00C61510" w:rsidRDefault="00C2505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1510</w:t>
            </w:r>
          </w:p>
          <w:p w14:paraId="7372BCAD" w14:textId="493438A4" w:rsidR="00C2505B" w:rsidRPr="00C61510" w:rsidRDefault="00C2505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(438)</w:t>
            </w:r>
          </w:p>
        </w:tc>
        <w:tc>
          <w:tcPr>
            <w:tcW w:w="0" w:type="auto"/>
            <w:vAlign w:val="center"/>
          </w:tcPr>
          <w:p w14:paraId="675AE8D4" w14:textId="77777777" w:rsidR="00DA1A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1437</w:t>
            </w:r>
          </w:p>
          <w:p w14:paraId="13BD2067" w14:textId="01F2A038" w:rsidR="00D236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(385)</w:t>
            </w:r>
          </w:p>
        </w:tc>
        <w:tc>
          <w:tcPr>
            <w:tcW w:w="0" w:type="auto"/>
            <w:vAlign w:val="center"/>
          </w:tcPr>
          <w:p w14:paraId="01F64A7B" w14:textId="77777777" w:rsidR="00DA1A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1469</w:t>
            </w:r>
          </w:p>
          <w:p w14:paraId="5990C417" w14:textId="69BBF18C" w:rsidR="00D236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(336)</w:t>
            </w:r>
          </w:p>
        </w:tc>
        <w:tc>
          <w:tcPr>
            <w:tcW w:w="0" w:type="auto"/>
            <w:vAlign w:val="center"/>
          </w:tcPr>
          <w:p w14:paraId="0FB4CD77" w14:textId="77777777" w:rsidR="00DA1A9A" w:rsidRPr="00C61510" w:rsidRDefault="007671EF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1373</w:t>
            </w:r>
          </w:p>
          <w:p w14:paraId="21BF9ACC" w14:textId="305175C6" w:rsidR="007671EF" w:rsidRPr="00C61510" w:rsidRDefault="007671EF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(326)</w:t>
            </w:r>
          </w:p>
        </w:tc>
        <w:tc>
          <w:tcPr>
            <w:tcW w:w="0" w:type="auto"/>
            <w:vAlign w:val="center"/>
          </w:tcPr>
          <w:p w14:paraId="041A3657" w14:textId="77777777" w:rsidR="00DA1A9A" w:rsidRPr="00C61510" w:rsidRDefault="00C90162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1537</w:t>
            </w:r>
          </w:p>
          <w:p w14:paraId="4EA241ED" w14:textId="4BE12E4B" w:rsidR="00C90162" w:rsidRPr="00C61510" w:rsidRDefault="00C90162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(588)</w:t>
            </w:r>
          </w:p>
        </w:tc>
        <w:tc>
          <w:tcPr>
            <w:tcW w:w="0" w:type="auto"/>
            <w:vAlign w:val="center"/>
          </w:tcPr>
          <w:p w14:paraId="0A3E3045" w14:textId="77777777" w:rsidR="00DA1A9A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1418</w:t>
            </w:r>
          </w:p>
          <w:p w14:paraId="41C7F551" w14:textId="114A1ECC" w:rsidR="0015764C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(339)</w:t>
            </w:r>
          </w:p>
        </w:tc>
        <w:tc>
          <w:tcPr>
            <w:tcW w:w="0" w:type="auto"/>
            <w:vAlign w:val="center"/>
          </w:tcPr>
          <w:p w14:paraId="12CF2A35" w14:textId="77777777" w:rsidR="00DA1A9A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1456</w:t>
            </w:r>
          </w:p>
          <w:p w14:paraId="2F1B048F" w14:textId="57A369BA" w:rsidR="0015764C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(433)</w:t>
            </w:r>
          </w:p>
        </w:tc>
        <w:tc>
          <w:tcPr>
            <w:tcW w:w="0" w:type="auto"/>
            <w:vAlign w:val="center"/>
          </w:tcPr>
          <w:p w14:paraId="41D23A47" w14:textId="77777777" w:rsidR="00DA1A9A" w:rsidRPr="00C61510" w:rsidRDefault="006A192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1226</w:t>
            </w:r>
          </w:p>
          <w:p w14:paraId="3A8ABD83" w14:textId="2AF82A24" w:rsidR="006A192C" w:rsidRPr="00C61510" w:rsidRDefault="006A192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(245)</w:t>
            </w:r>
          </w:p>
        </w:tc>
        <w:tc>
          <w:tcPr>
            <w:tcW w:w="0" w:type="auto"/>
            <w:vAlign w:val="center"/>
          </w:tcPr>
          <w:p w14:paraId="13CAAD29" w14:textId="77777777" w:rsidR="00DA1A9A" w:rsidRPr="00C61510" w:rsidRDefault="00700187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1423</w:t>
            </w:r>
          </w:p>
          <w:p w14:paraId="77952314" w14:textId="017EB7C1" w:rsidR="00700187" w:rsidRPr="00C61510" w:rsidRDefault="00700187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(416)</w:t>
            </w:r>
          </w:p>
        </w:tc>
        <w:tc>
          <w:tcPr>
            <w:tcW w:w="0" w:type="auto"/>
            <w:vAlign w:val="center"/>
          </w:tcPr>
          <w:p w14:paraId="3EB44953" w14:textId="77777777" w:rsidR="00DA1A9A" w:rsidRPr="00C61510" w:rsidRDefault="00265EEF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1356</w:t>
            </w:r>
          </w:p>
          <w:p w14:paraId="2F6FA3F6" w14:textId="245D252B" w:rsidR="00265EEF" w:rsidRPr="00C61510" w:rsidRDefault="00265EEF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</w:t>
            </w:r>
            <w:r w:rsidR="00CF7050" w:rsidRPr="00C61510">
              <w:rPr>
                <w:rFonts w:cs="Times New Roman"/>
                <w:szCs w:val="24"/>
              </w:rPr>
              <w:t>386)</w:t>
            </w:r>
          </w:p>
        </w:tc>
        <w:tc>
          <w:tcPr>
            <w:tcW w:w="0" w:type="auto"/>
            <w:vAlign w:val="center"/>
          </w:tcPr>
          <w:p w14:paraId="01047524" w14:textId="77777777" w:rsidR="00DA1A9A" w:rsidRPr="00C61510" w:rsidRDefault="00524BD1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1471</w:t>
            </w:r>
          </w:p>
          <w:p w14:paraId="125C0BDE" w14:textId="3126823D" w:rsidR="00524BD1" w:rsidRPr="00C61510" w:rsidRDefault="00524BD1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(452)</w:t>
            </w:r>
          </w:p>
        </w:tc>
      </w:tr>
      <w:tr w:rsidR="00DA1A9A" w:rsidRPr="00C61510" w14:paraId="35ACB2F4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2C2C287" w14:textId="63BD73B3" w:rsidR="00DA1A9A" w:rsidRPr="00C61510" w:rsidRDefault="00DA1A9A" w:rsidP="00974D04">
            <w:pPr>
              <w:jc w:val="center"/>
              <w:rPr>
                <w:rFonts w:cs="Times New Roman"/>
                <w:szCs w:val="24"/>
              </w:rPr>
            </w:pPr>
            <w:proofErr w:type="gramStart"/>
            <w:r w:rsidRPr="00C61510">
              <w:rPr>
                <w:rFonts w:cs="Times New Roman"/>
                <w:szCs w:val="24"/>
              </w:rPr>
              <w:t>Intermediate-types</w:t>
            </w:r>
            <w:proofErr w:type="gramEnd"/>
          </w:p>
        </w:tc>
        <w:tc>
          <w:tcPr>
            <w:tcW w:w="0" w:type="auto"/>
            <w:vAlign w:val="center"/>
          </w:tcPr>
          <w:p w14:paraId="18B6279E" w14:textId="77777777" w:rsidR="00DA1A9A" w:rsidRPr="00C61510" w:rsidRDefault="001A442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1513</w:t>
            </w:r>
          </w:p>
          <w:p w14:paraId="74AD7434" w14:textId="7782945B" w:rsidR="001A442B" w:rsidRPr="00C61510" w:rsidRDefault="001A442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(543)</w:t>
            </w:r>
          </w:p>
        </w:tc>
        <w:tc>
          <w:tcPr>
            <w:tcW w:w="0" w:type="auto"/>
            <w:vAlign w:val="center"/>
          </w:tcPr>
          <w:p w14:paraId="3503862F" w14:textId="77777777" w:rsidR="00DA1A9A" w:rsidRPr="00C61510" w:rsidRDefault="009D7879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1579</w:t>
            </w:r>
          </w:p>
          <w:p w14:paraId="3D4FF3D0" w14:textId="73235CC5" w:rsidR="009D7879" w:rsidRPr="00C61510" w:rsidRDefault="009D7879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(536)</w:t>
            </w:r>
          </w:p>
        </w:tc>
        <w:tc>
          <w:tcPr>
            <w:tcW w:w="0" w:type="auto"/>
            <w:vAlign w:val="center"/>
          </w:tcPr>
          <w:p w14:paraId="616C1041" w14:textId="77777777" w:rsidR="00DA1A9A" w:rsidRPr="00C61510" w:rsidRDefault="00D53578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1436</w:t>
            </w:r>
          </w:p>
          <w:p w14:paraId="3F495565" w14:textId="7609799C" w:rsidR="00D53578" w:rsidRPr="00C61510" w:rsidRDefault="00D53578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(470)</w:t>
            </w:r>
          </w:p>
        </w:tc>
        <w:tc>
          <w:tcPr>
            <w:tcW w:w="0" w:type="auto"/>
            <w:vAlign w:val="center"/>
          </w:tcPr>
          <w:p w14:paraId="1EBAA02D" w14:textId="77777777" w:rsidR="00DA1A9A" w:rsidRPr="00C61510" w:rsidRDefault="005204CD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1545</w:t>
            </w:r>
          </w:p>
          <w:p w14:paraId="7B5DCD91" w14:textId="340F2100" w:rsidR="005204CD" w:rsidRPr="00C61510" w:rsidRDefault="005204CD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(554)</w:t>
            </w:r>
          </w:p>
        </w:tc>
        <w:tc>
          <w:tcPr>
            <w:tcW w:w="0" w:type="auto"/>
            <w:vAlign w:val="center"/>
          </w:tcPr>
          <w:p w14:paraId="61EBEF8E" w14:textId="77777777" w:rsidR="00DA1A9A" w:rsidRPr="00C61510" w:rsidRDefault="0042464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1426</w:t>
            </w:r>
          </w:p>
          <w:p w14:paraId="58A437A0" w14:textId="73778699" w:rsidR="0042464B" w:rsidRPr="00C61510" w:rsidRDefault="0042464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(499)</w:t>
            </w:r>
          </w:p>
        </w:tc>
        <w:tc>
          <w:tcPr>
            <w:tcW w:w="0" w:type="auto"/>
            <w:vAlign w:val="center"/>
          </w:tcPr>
          <w:p w14:paraId="7D96ED00" w14:textId="77777777" w:rsidR="00DA1A9A" w:rsidRPr="00C61510" w:rsidRDefault="00C2505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1540</w:t>
            </w:r>
          </w:p>
          <w:p w14:paraId="2EF6CA05" w14:textId="42E921AD" w:rsidR="00C2505B" w:rsidRPr="00C61510" w:rsidRDefault="00C2505B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(507)</w:t>
            </w:r>
          </w:p>
        </w:tc>
        <w:tc>
          <w:tcPr>
            <w:tcW w:w="0" w:type="auto"/>
            <w:vAlign w:val="center"/>
          </w:tcPr>
          <w:p w14:paraId="55DB437F" w14:textId="77777777" w:rsidR="00DA1A9A" w:rsidRPr="00C61510" w:rsidRDefault="00D236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1494</w:t>
            </w:r>
          </w:p>
          <w:p w14:paraId="4CB0F3F0" w14:textId="01A1FBA6" w:rsidR="00D2369A" w:rsidRPr="00C61510" w:rsidRDefault="00D236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(548)</w:t>
            </w:r>
          </w:p>
        </w:tc>
        <w:tc>
          <w:tcPr>
            <w:tcW w:w="0" w:type="auto"/>
            <w:vAlign w:val="center"/>
          </w:tcPr>
          <w:p w14:paraId="497B72DB" w14:textId="77777777" w:rsidR="00DA1A9A" w:rsidRPr="00C61510" w:rsidRDefault="00D236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1556</w:t>
            </w:r>
          </w:p>
          <w:p w14:paraId="3B8B1B06" w14:textId="5E1C5AB9" w:rsidR="00D2369A" w:rsidRPr="00C61510" w:rsidRDefault="00D2369A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(536)</w:t>
            </w:r>
          </w:p>
        </w:tc>
        <w:tc>
          <w:tcPr>
            <w:tcW w:w="0" w:type="auto"/>
            <w:vAlign w:val="center"/>
          </w:tcPr>
          <w:p w14:paraId="143BBB15" w14:textId="77777777" w:rsidR="00DA1A9A" w:rsidRPr="00C61510" w:rsidRDefault="00B11363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1572</w:t>
            </w:r>
          </w:p>
          <w:p w14:paraId="6298910A" w14:textId="1394317E" w:rsidR="00B11363" w:rsidRPr="00C61510" w:rsidRDefault="00B11363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(478)</w:t>
            </w:r>
          </w:p>
        </w:tc>
        <w:tc>
          <w:tcPr>
            <w:tcW w:w="0" w:type="auto"/>
            <w:vAlign w:val="center"/>
          </w:tcPr>
          <w:p w14:paraId="3CAEAF9E" w14:textId="77777777" w:rsidR="00DA1A9A" w:rsidRPr="00C61510" w:rsidRDefault="00C90162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1547</w:t>
            </w:r>
          </w:p>
          <w:p w14:paraId="12012100" w14:textId="06F81CA0" w:rsidR="00C90162" w:rsidRPr="00C61510" w:rsidRDefault="00C90162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(449)</w:t>
            </w:r>
          </w:p>
        </w:tc>
        <w:tc>
          <w:tcPr>
            <w:tcW w:w="0" w:type="auto"/>
            <w:vAlign w:val="center"/>
          </w:tcPr>
          <w:p w14:paraId="5A03BF64" w14:textId="77777777" w:rsidR="00DA1A9A" w:rsidRPr="00C61510" w:rsidRDefault="0015764C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1447</w:t>
            </w:r>
          </w:p>
          <w:p w14:paraId="505BB3D9" w14:textId="16710314" w:rsidR="0015764C" w:rsidRPr="00C61510" w:rsidRDefault="0015764C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(393)</w:t>
            </w:r>
          </w:p>
        </w:tc>
        <w:tc>
          <w:tcPr>
            <w:tcW w:w="0" w:type="auto"/>
            <w:vAlign w:val="center"/>
          </w:tcPr>
          <w:p w14:paraId="7F864FC2" w14:textId="77777777" w:rsidR="00DA1A9A" w:rsidRPr="00C61510" w:rsidRDefault="00E91916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1494</w:t>
            </w:r>
          </w:p>
          <w:p w14:paraId="690F642C" w14:textId="165EB3BE" w:rsidR="00E91916" w:rsidRPr="00C61510" w:rsidRDefault="00E91916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(420)</w:t>
            </w:r>
          </w:p>
        </w:tc>
        <w:tc>
          <w:tcPr>
            <w:tcW w:w="0" w:type="auto"/>
            <w:vAlign w:val="center"/>
          </w:tcPr>
          <w:p w14:paraId="4D0E4344" w14:textId="77777777" w:rsidR="00DA1A9A" w:rsidRPr="00C61510" w:rsidRDefault="006A192C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1394</w:t>
            </w:r>
          </w:p>
          <w:p w14:paraId="0E82CBBF" w14:textId="039D17D5" w:rsidR="006A192C" w:rsidRPr="00C61510" w:rsidRDefault="006A192C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(373)</w:t>
            </w:r>
          </w:p>
        </w:tc>
        <w:tc>
          <w:tcPr>
            <w:tcW w:w="0" w:type="auto"/>
            <w:vAlign w:val="center"/>
          </w:tcPr>
          <w:p w14:paraId="0ADF4514" w14:textId="77777777" w:rsidR="00DA1A9A" w:rsidRPr="00C61510" w:rsidRDefault="00700187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1504</w:t>
            </w:r>
          </w:p>
          <w:p w14:paraId="4ACF171B" w14:textId="3573BAF1" w:rsidR="00700187" w:rsidRPr="00C61510" w:rsidRDefault="00700187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(436)</w:t>
            </w:r>
          </w:p>
        </w:tc>
        <w:tc>
          <w:tcPr>
            <w:tcW w:w="0" w:type="auto"/>
            <w:vAlign w:val="center"/>
          </w:tcPr>
          <w:p w14:paraId="0E42A329" w14:textId="77777777" w:rsidR="00DA1A9A" w:rsidRPr="00C61510" w:rsidRDefault="00CF7050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1439</w:t>
            </w:r>
          </w:p>
          <w:p w14:paraId="05B653E8" w14:textId="7760E49C" w:rsidR="00CF7050" w:rsidRPr="00C61510" w:rsidRDefault="00CF7050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(392)</w:t>
            </w:r>
          </w:p>
        </w:tc>
        <w:tc>
          <w:tcPr>
            <w:tcW w:w="0" w:type="auto"/>
            <w:vAlign w:val="center"/>
          </w:tcPr>
          <w:p w14:paraId="270993E3" w14:textId="77777777" w:rsidR="00DA1A9A" w:rsidRPr="00C61510" w:rsidRDefault="00524BD1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1522</w:t>
            </w:r>
          </w:p>
          <w:p w14:paraId="06B36BA7" w14:textId="6CA22F75" w:rsidR="00524BD1" w:rsidRPr="00C61510" w:rsidRDefault="00524BD1" w:rsidP="00974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(400)</w:t>
            </w:r>
          </w:p>
        </w:tc>
      </w:tr>
      <w:tr w:rsidR="00DA1A9A" w:rsidRPr="00C61510" w14:paraId="16C6DF8F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5A160E" w14:textId="1C2ECD8F" w:rsidR="00DA1A9A" w:rsidRPr="00C61510" w:rsidRDefault="00DA1A9A" w:rsidP="00974D04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Morning-types</w:t>
            </w:r>
          </w:p>
        </w:tc>
        <w:tc>
          <w:tcPr>
            <w:tcW w:w="0" w:type="auto"/>
            <w:vAlign w:val="center"/>
          </w:tcPr>
          <w:p w14:paraId="5ED707E1" w14:textId="77777777" w:rsidR="00DA1A9A" w:rsidRPr="00C61510" w:rsidRDefault="001A442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1339</w:t>
            </w:r>
          </w:p>
          <w:p w14:paraId="440CE1A4" w14:textId="7F4D7CFF" w:rsidR="001A442B" w:rsidRPr="00C61510" w:rsidRDefault="001A442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(310)</w:t>
            </w:r>
          </w:p>
        </w:tc>
        <w:tc>
          <w:tcPr>
            <w:tcW w:w="0" w:type="auto"/>
            <w:vAlign w:val="center"/>
          </w:tcPr>
          <w:p w14:paraId="73F95D56" w14:textId="77777777" w:rsidR="00DA1A9A" w:rsidRPr="00C61510" w:rsidRDefault="00AB7F79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1422</w:t>
            </w:r>
          </w:p>
          <w:p w14:paraId="3D392027" w14:textId="61725242" w:rsidR="00AB7F79" w:rsidRPr="00C61510" w:rsidRDefault="00AB7F79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(367)</w:t>
            </w:r>
          </w:p>
        </w:tc>
        <w:tc>
          <w:tcPr>
            <w:tcW w:w="0" w:type="auto"/>
            <w:vAlign w:val="center"/>
          </w:tcPr>
          <w:p w14:paraId="2D88FB7D" w14:textId="77777777" w:rsidR="00DA1A9A" w:rsidRPr="00C61510" w:rsidRDefault="00D53578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1354</w:t>
            </w:r>
          </w:p>
          <w:p w14:paraId="53934E42" w14:textId="04E5CD00" w:rsidR="00D53578" w:rsidRPr="00C61510" w:rsidRDefault="00D53578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(323)</w:t>
            </w:r>
          </w:p>
        </w:tc>
        <w:tc>
          <w:tcPr>
            <w:tcW w:w="0" w:type="auto"/>
            <w:vAlign w:val="center"/>
          </w:tcPr>
          <w:p w14:paraId="34D77BDE" w14:textId="77777777" w:rsidR="00DA1A9A" w:rsidRPr="00C61510" w:rsidRDefault="005204CD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1440</w:t>
            </w:r>
          </w:p>
          <w:p w14:paraId="552E2EDD" w14:textId="1643DE21" w:rsidR="005204CD" w:rsidRPr="00C61510" w:rsidRDefault="005204CD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(396)</w:t>
            </w:r>
          </w:p>
        </w:tc>
        <w:tc>
          <w:tcPr>
            <w:tcW w:w="0" w:type="auto"/>
            <w:vAlign w:val="center"/>
          </w:tcPr>
          <w:p w14:paraId="34EAF34E" w14:textId="77777777" w:rsidR="00DA1A9A" w:rsidRPr="00C61510" w:rsidRDefault="0042464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1325</w:t>
            </w:r>
          </w:p>
          <w:p w14:paraId="67C8BBE9" w14:textId="347252D8" w:rsidR="0042464B" w:rsidRPr="00C61510" w:rsidRDefault="0042464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(374)</w:t>
            </w:r>
          </w:p>
        </w:tc>
        <w:tc>
          <w:tcPr>
            <w:tcW w:w="0" w:type="auto"/>
            <w:vAlign w:val="center"/>
          </w:tcPr>
          <w:p w14:paraId="139104BC" w14:textId="77777777" w:rsidR="00DA1A9A" w:rsidRPr="00C61510" w:rsidRDefault="00C2505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1446</w:t>
            </w:r>
          </w:p>
          <w:p w14:paraId="1ADDBB81" w14:textId="1010F3F0" w:rsidR="00C2505B" w:rsidRPr="00C61510" w:rsidRDefault="00C2505B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(394)</w:t>
            </w:r>
          </w:p>
        </w:tc>
        <w:tc>
          <w:tcPr>
            <w:tcW w:w="0" w:type="auto"/>
            <w:vAlign w:val="center"/>
          </w:tcPr>
          <w:p w14:paraId="0206919C" w14:textId="77777777" w:rsidR="00DA1A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1374</w:t>
            </w:r>
          </w:p>
          <w:p w14:paraId="476EFFE1" w14:textId="0F59EFB1" w:rsidR="00D2369A" w:rsidRPr="00C61510" w:rsidRDefault="00D2369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(380)</w:t>
            </w:r>
          </w:p>
        </w:tc>
        <w:tc>
          <w:tcPr>
            <w:tcW w:w="0" w:type="auto"/>
            <w:vAlign w:val="center"/>
          </w:tcPr>
          <w:p w14:paraId="4E9FEE53" w14:textId="77777777" w:rsidR="00DA1A9A" w:rsidRPr="00C61510" w:rsidRDefault="00813D2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1436</w:t>
            </w:r>
          </w:p>
          <w:p w14:paraId="085B478A" w14:textId="4BE0577E" w:rsidR="00813D2A" w:rsidRPr="00C61510" w:rsidRDefault="00813D2A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(353)</w:t>
            </w:r>
          </w:p>
        </w:tc>
        <w:tc>
          <w:tcPr>
            <w:tcW w:w="0" w:type="auto"/>
            <w:vAlign w:val="center"/>
          </w:tcPr>
          <w:p w14:paraId="12A484DB" w14:textId="77777777" w:rsidR="00DA1A9A" w:rsidRPr="00C61510" w:rsidRDefault="00B11363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1441</w:t>
            </w:r>
          </w:p>
          <w:p w14:paraId="30D422B8" w14:textId="11CBBF48" w:rsidR="00B11363" w:rsidRPr="00C61510" w:rsidRDefault="00B11363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(481)</w:t>
            </w:r>
          </w:p>
        </w:tc>
        <w:tc>
          <w:tcPr>
            <w:tcW w:w="0" w:type="auto"/>
            <w:vAlign w:val="center"/>
          </w:tcPr>
          <w:p w14:paraId="04A80085" w14:textId="77777777" w:rsidR="00DA1A9A" w:rsidRPr="00C61510" w:rsidRDefault="00C90162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1485</w:t>
            </w:r>
          </w:p>
          <w:p w14:paraId="5544BF6A" w14:textId="42C78798" w:rsidR="00C90162" w:rsidRPr="00C61510" w:rsidRDefault="00C90162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(440)</w:t>
            </w:r>
          </w:p>
        </w:tc>
        <w:tc>
          <w:tcPr>
            <w:tcW w:w="0" w:type="auto"/>
            <w:vAlign w:val="center"/>
          </w:tcPr>
          <w:p w14:paraId="4C6140F8" w14:textId="77777777" w:rsidR="00DA1A9A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1476</w:t>
            </w:r>
          </w:p>
          <w:p w14:paraId="497025CA" w14:textId="6ACB5489" w:rsidR="0015764C" w:rsidRPr="00C61510" w:rsidRDefault="0015764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(524)</w:t>
            </w:r>
          </w:p>
        </w:tc>
        <w:tc>
          <w:tcPr>
            <w:tcW w:w="0" w:type="auto"/>
            <w:vAlign w:val="center"/>
          </w:tcPr>
          <w:p w14:paraId="36801BFE" w14:textId="77777777" w:rsidR="00DA1A9A" w:rsidRPr="00C61510" w:rsidRDefault="00E91916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1482</w:t>
            </w:r>
          </w:p>
          <w:p w14:paraId="6E669FE1" w14:textId="4AA6D5BA" w:rsidR="00E91916" w:rsidRPr="00C61510" w:rsidRDefault="00E91916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(368)</w:t>
            </w:r>
          </w:p>
        </w:tc>
        <w:tc>
          <w:tcPr>
            <w:tcW w:w="0" w:type="auto"/>
            <w:vAlign w:val="center"/>
          </w:tcPr>
          <w:p w14:paraId="22A7D614" w14:textId="77777777" w:rsidR="00DA1A9A" w:rsidRPr="00C61510" w:rsidRDefault="006A192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1356</w:t>
            </w:r>
          </w:p>
          <w:p w14:paraId="72107159" w14:textId="75E1B51C" w:rsidR="006A192C" w:rsidRPr="00C61510" w:rsidRDefault="006A192C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(440)</w:t>
            </w:r>
          </w:p>
        </w:tc>
        <w:tc>
          <w:tcPr>
            <w:tcW w:w="0" w:type="auto"/>
            <w:vAlign w:val="center"/>
          </w:tcPr>
          <w:p w14:paraId="7AE5FEA6" w14:textId="77777777" w:rsidR="00DA1A9A" w:rsidRPr="00C61510" w:rsidRDefault="00700187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1494</w:t>
            </w:r>
          </w:p>
          <w:p w14:paraId="7BD951D9" w14:textId="4DC4FFE0" w:rsidR="00700187" w:rsidRPr="00C61510" w:rsidRDefault="00700187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(426)</w:t>
            </w:r>
          </w:p>
        </w:tc>
        <w:tc>
          <w:tcPr>
            <w:tcW w:w="0" w:type="auto"/>
            <w:vAlign w:val="center"/>
          </w:tcPr>
          <w:p w14:paraId="7D4A891B" w14:textId="77777777" w:rsidR="00DA1A9A" w:rsidRPr="00C61510" w:rsidRDefault="00CF7050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1474</w:t>
            </w:r>
          </w:p>
          <w:p w14:paraId="5B25EF09" w14:textId="04F52599" w:rsidR="00CF7050" w:rsidRPr="00C61510" w:rsidRDefault="00CF7050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(507)</w:t>
            </w:r>
          </w:p>
        </w:tc>
        <w:tc>
          <w:tcPr>
            <w:tcW w:w="0" w:type="auto"/>
            <w:vAlign w:val="center"/>
          </w:tcPr>
          <w:p w14:paraId="1CE37413" w14:textId="77777777" w:rsidR="00DA1A9A" w:rsidRPr="00C61510" w:rsidRDefault="00524BD1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1491</w:t>
            </w:r>
          </w:p>
          <w:p w14:paraId="5CB19E1D" w14:textId="26BD4170" w:rsidR="00524BD1" w:rsidRPr="00C61510" w:rsidRDefault="00524BD1" w:rsidP="00974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(421)</w:t>
            </w:r>
          </w:p>
        </w:tc>
      </w:tr>
      <w:tr w:rsidR="00EC3B60" w:rsidRPr="00C61510" w14:paraId="5DBF9CDA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7"/>
            <w:vAlign w:val="center"/>
          </w:tcPr>
          <w:p w14:paraId="49690A5E" w14:textId="77777777" w:rsidR="00EC3B60" w:rsidRPr="00C61510" w:rsidRDefault="00EC3B60" w:rsidP="00974D04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C3B60" w:rsidRPr="00C61510" w14:paraId="468CDD3E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7E049F2" w14:textId="5B250BDF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Numbers of Correct Trials</w:t>
            </w:r>
          </w:p>
        </w:tc>
        <w:tc>
          <w:tcPr>
            <w:tcW w:w="0" w:type="auto"/>
            <w:gridSpan w:val="8"/>
            <w:vAlign w:val="center"/>
          </w:tcPr>
          <w:p w14:paraId="739C62AD" w14:textId="0833F89E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Morning Session</w:t>
            </w:r>
          </w:p>
        </w:tc>
        <w:tc>
          <w:tcPr>
            <w:tcW w:w="0" w:type="auto"/>
            <w:gridSpan w:val="8"/>
            <w:vAlign w:val="center"/>
          </w:tcPr>
          <w:p w14:paraId="6DC20027" w14:textId="4CD56BCC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Afternoon Session</w:t>
            </w:r>
          </w:p>
        </w:tc>
      </w:tr>
      <w:tr w:rsidR="00EC3B60" w:rsidRPr="00C61510" w14:paraId="31C4CCEB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FA0C5F0" w14:textId="77777777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70F16AE" w14:textId="5CDE4543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06BF2BAD" w14:textId="5613FC39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36EFEDE1" w14:textId="57BFEB3A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79196206" w14:textId="78AFE5B6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6FEA3D77" w14:textId="0F0C6890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59941D7D" w14:textId="6A141016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76BD764A" w14:textId="1EBA098A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High-dominance</w:t>
            </w:r>
            <w:proofErr w:type="gramEnd"/>
          </w:p>
        </w:tc>
        <w:tc>
          <w:tcPr>
            <w:tcW w:w="0" w:type="auto"/>
            <w:gridSpan w:val="2"/>
            <w:vAlign w:val="center"/>
          </w:tcPr>
          <w:p w14:paraId="2BBDF74B" w14:textId="620CBC09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proofErr w:type="gramStart"/>
            <w:r w:rsidRPr="00C61510">
              <w:rPr>
                <w:rFonts w:cs="Times New Roman"/>
                <w:b/>
                <w:bCs/>
                <w:szCs w:val="24"/>
              </w:rPr>
              <w:t>Low-dominance</w:t>
            </w:r>
            <w:proofErr w:type="gramEnd"/>
          </w:p>
        </w:tc>
      </w:tr>
      <w:tr w:rsidR="00EC3B60" w:rsidRPr="00C61510" w14:paraId="44343AB2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7AAE6D0" w14:textId="77777777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027AD78" w14:textId="5DF017CF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467B223D" w14:textId="5ECE5BC1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4FE527EF" w14:textId="2DA2E91C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377EA427" w14:textId="5DD5A386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256D44E6" w14:textId="67EF290A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49EC5566" w14:textId="5D064AE9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138F252D" w14:textId="5574A429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77925783" w14:textId="76CA98BA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</w:tr>
      <w:tr w:rsidR="00EC3B60" w:rsidRPr="00C61510" w14:paraId="5EDBEF58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7AF03C8" w14:textId="77777777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30EFDD" w14:textId="38B9296A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206ED3D1" w14:textId="32769AC1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6C0CD5E" w14:textId="0B1BB063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3D938430" w14:textId="404A8A60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F42F4A3" w14:textId="06AB5880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26AFEAD5" w14:textId="766ECEE2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45D0AA25" w14:textId="1403B0A3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711C3331" w14:textId="6C9C0C7E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61E4D243" w14:textId="39982F37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22635119" w14:textId="1E582B1F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572AF01E" w14:textId="377B0B72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254A860B" w14:textId="0672DD53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370510FD" w14:textId="7FA16282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58698E34" w14:textId="6D4D1F9E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14:paraId="648147FD" w14:textId="42C2DD1F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Yes</w:t>
            </w:r>
          </w:p>
        </w:tc>
        <w:tc>
          <w:tcPr>
            <w:tcW w:w="0" w:type="auto"/>
            <w:vAlign w:val="center"/>
          </w:tcPr>
          <w:p w14:paraId="4EB3B2B7" w14:textId="48A9B751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No</w:t>
            </w:r>
          </w:p>
        </w:tc>
      </w:tr>
      <w:tr w:rsidR="00EC3B60" w:rsidRPr="00C61510" w14:paraId="3175EA8A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05AB34" w14:textId="4894BF64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Evening-types</w:t>
            </w:r>
          </w:p>
        </w:tc>
        <w:tc>
          <w:tcPr>
            <w:tcW w:w="0" w:type="auto"/>
            <w:vAlign w:val="center"/>
          </w:tcPr>
          <w:p w14:paraId="44C78A42" w14:textId="77777777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8.05</w:t>
            </w:r>
          </w:p>
          <w:p w14:paraId="2885B5DF" w14:textId="43F0A5A0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(0.83)</w:t>
            </w:r>
          </w:p>
        </w:tc>
        <w:tc>
          <w:tcPr>
            <w:tcW w:w="0" w:type="auto"/>
            <w:vAlign w:val="center"/>
          </w:tcPr>
          <w:p w14:paraId="6E62FBA3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9.55</w:t>
            </w:r>
          </w:p>
          <w:p w14:paraId="2C9EE688" w14:textId="47E02D24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(0.69)</w:t>
            </w:r>
          </w:p>
        </w:tc>
        <w:tc>
          <w:tcPr>
            <w:tcW w:w="0" w:type="auto"/>
            <w:vAlign w:val="center"/>
          </w:tcPr>
          <w:p w14:paraId="3731A449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9.40</w:t>
            </w:r>
          </w:p>
          <w:p w14:paraId="66FEC3EC" w14:textId="65E037B8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(0.78)</w:t>
            </w:r>
          </w:p>
        </w:tc>
        <w:tc>
          <w:tcPr>
            <w:tcW w:w="0" w:type="auto"/>
            <w:vAlign w:val="center"/>
          </w:tcPr>
          <w:p w14:paraId="51CFB19A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9.50</w:t>
            </w:r>
          </w:p>
          <w:p w14:paraId="56AF30BD" w14:textId="36BE7BB5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(0.61)</w:t>
            </w:r>
          </w:p>
        </w:tc>
        <w:tc>
          <w:tcPr>
            <w:tcW w:w="0" w:type="auto"/>
            <w:vAlign w:val="center"/>
          </w:tcPr>
          <w:p w14:paraId="7019A958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8.90</w:t>
            </w:r>
          </w:p>
          <w:p w14:paraId="19EDB41B" w14:textId="5BD68268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(1.02)</w:t>
            </w:r>
          </w:p>
        </w:tc>
        <w:tc>
          <w:tcPr>
            <w:tcW w:w="0" w:type="auto"/>
            <w:vAlign w:val="center"/>
          </w:tcPr>
          <w:p w14:paraId="16C9571D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9.25</w:t>
            </w:r>
          </w:p>
          <w:p w14:paraId="4F23236F" w14:textId="0A477F88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(0.97)</w:t>
            </w:r>
          </w:p>
        </w:tc>
        <w:tc>
          <w:tcPr>
            <w:tcW w:w="0" w:type="auto"/>
            <w:vAlign w:val="center"/>
          </w:tcPr>
          <w:p w14:paraId="4BA7CEDB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8.55</w:t>
            </w:r>
          </w:p>
          <w:p w14:paraId="121338F0" w14:textId="68FF39DF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(1.32)</w:t>
            </w:r>
          </w:p>
        </w:tc>
        <w:tc>
          <w:tcPr>
            <w:tcW w:w="0" w:type="auto"/>
            <w:vAlign w:val="center"/>
          </w:tcPr>
          <w:p w14:paraId="6FF3C87C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9.25</w:t>
            </w:r>
          </w:p>
          <w:p w14:paraId="067BF9FA" w14:textId="1EA9F750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(0.85)</w:t>
            </w:r>
          </w:p>
        </w:tc>
        <w:tc>
          <w:tcPr>
            <w:tcW w:w="0" w:type="auto"/>
            <w:vAlign w:val="center"/>
          </w:tcPr>
          <w:p w14:paraId="5D3A68CE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8.10</w:t>
            </w:r>
          </w:p>
          <w:p w14:paraId="5D31946E" w14:textId="43510066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(0.91)</w:t>
            </w:r>
          </w:p>
        </w:tc>
        <w:tc>
          <w:tcPr>
            <w:tcW w:w="0" w:type="auto"/>
            <w:vAlign w:val="center"/>
          </w:tcPr>
          <w:p w14:paraId="585DB510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9.45</w:t>
            </w:r>
          </w:p>
          <w:p w14:paraId="52182B08" w14:textId="2F3DD049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(0.69)</w:t>
            </w:r>
          </w:p>
        </w:tc>
        <w:tc>
          <w:tcPr>
            <w:tcW w:w="0" w:type="auto"/>
            <w:vAlign w:val="center"/>
          </w:tcPr>
          <w:p w14:paraId="1029D0E0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9.80</w:t>
            </w:r>
          </w:p>
          <w:p w14:paraId="0437C167" w14:textId="31AA3161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(0.41)</w:t>
            </w:r>
          </w:p>
        </w:tc>
        <w:tc>
          <w:tcPr>
            <w:tcW w:w="0" w:type="auto"/>
            <w:vAlign w:val="center"/>
          </w:tcPr>
          <w:p w14:paraId="341050CD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9.15</w:t>
            </w:r>
          </w:p>
          <w:p w14:paraId="6A034AAE" w14:textId="40AA546B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(0.75)</w:t>
            </w:r>
          </w:p>
        </w:tc>
        <w:tc>
          <w:tcPr>
            <w:tcW w:w="0" w:type="auto"/>
            <w:vAlign w:val="center"/>
          </w:tcPr>
          <w:p w14:paraId="2F1049F4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9.05</w:t>
            </w:r>
          </w:p>
          <w:p w14:paraId="1B54F33E" w14:textId="10067361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(0.69)</w:t>
            </w:r>
          </w:p>
        </w:tc>
        <w:tc>
          <w:tcPr>
            <w:tcW w:w="0" w:type="auto"/>
            <w:vAlign w:val="center"/>
          </w:tcPr>
          <w:p w14:paraId="60EB5352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9.05</w:t>
            </w:r>
          </w:p>
          <w:p w14:paraId="250458EF" w14:textId="33CD55DE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(1.19)</w:t>
            </w:r>
          </w:p>
        </w:tc>
        <w:tc>
          <w:tcPr>
            <w:tcW w:w="0" w:type="auto"/>
            <w:vAlign w:val="center"/>
          </w:tcPr>
          <w:p w14:paraId="68195744" w14:textId="77777777" w:rsidR="00EC3B6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8.95</w:t>
            </w:r>
          </w:p>
          <w:p w14:paraId="32D48046" w14:textId="60A304C6" w:rsidR="0058307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(1.05)</w:t>
            </w:r>
          </w:p>
        </w:tc>
        <w:tc>
          <w:tcPr>
            <w:tcW w:w="0" w:type="auto"/>
            <w:vAlign w:val="center"/>
          </w:tcPr>
          <w:p w14:paraId="66D943D3" w14:textId="77777777" w:rsidR="00EC3B6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9.40</w:t>
            </w:r>
          </w:p>
          <w:p w14:paraId="1D49C0CB" w14:textId="3CA1BD12" w:rsidR="0058307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(0.68)</w:t>
            </w:r>
          </w:p>
        </w:tc>
      </w:tr>
      <w:tr w:rsidR="00EC3B60" w:rsidRPr="00C61510" w14:paraId="2E349DE2" w14:textId="77777777" w:rsidTr="003A1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419CA9A" w14:textId="0D7F2E75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  <w:proofErr w:type="gramStart"/>
            <w:r w:rsidRPr="00C61510">
              <w:rPr>
                <w:rFonts w:cs="Times New Roman"/>
                <w:szCs w:val="24"/>
              </w:rPr>
              <w:t>Intermediate-types</w:t>
            </w:r>
            <w:proofErr w:type="gramEnd"/>
          </w:p>
        </w:tc>
        <w:tc>
          <w:tcPr>
            <w:tcW w:w="0" w:type="auto"/>
            <w:vAlign w:val="center"/>
          </w:tcPr>
          <w:p w14:paraId="76C0495A" w14:textId="77777777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7.58</w:t>
            </w:r>
          </w:p>
          <w:p w14:paraId="4C7E58A0" w14:textId="2FCFE2C6" w:rsidR="00EC3B60" w:rsidRPr="00C61510" w:rsidRDefault="00EC3B6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(1.16)</w:t>
            </w:r>
          </w:p>
        </w:tc>
        <w:tc>
          <w:tcPr>
            <w:tcW w:w="0" w:type="auto"/>
            <w:vAlign w:val="center"/>
          </w:tcPr>
          <w:p w14:paraId="1B9E06E5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9.37</w:t>
            </w:r>
          </w:p>
          <w:p w14:paraId="261AD46F" w14:textId="6ED99EE2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(0.87)</w:t>
            </w:r>
          </w:p>
        </w:tc>
        <w:tc>
          <w:tcPr>
            <w:tcW w:w="0" w:type="auto"/>
            <w:vAlign w:val="center"/>
          </w:tcPr>
          <w:p w14:paraId="1BABA44A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9.19</w:t>
            </w:r>
          </w:p>
          <w:p w14:paraId="6E5465C9" w14:textId="24DC6B88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(0.89)</w:t>
            </w:r>
          </w:p>
        </w:tc>
        <w:tc>
          <w:tcPr>
            <w:tcW w:w="0" w:type="auto"/>
            <w:vAlign w:val="center"/>
          </w:tcPr>
          <w:p w14:paraId="3124557F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9.33</w:t>
            </w:r>
          </w:p>
          <w:p w14:paraId="36D1CA74" w14:textId="557DC157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(0.77)</w:t>
            </w:r>
          </w:p>
        </w:tc>
        <w:tc>
          <w:tcPr>
            <w:tcW w:w="0" w:type="auto"/>
            <w:vAlign w:val="center"/>
          </w:tcPr>
          <w:p w14:paraId="1D4757EF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9.01</w:t>
            </w:r>
          </w:p>
          <w:p w14:paraId="2950967D" w14:textId="721A8084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(0.98)</w:t>
            </w:r>
          </w:p>
        </w:tc>
        <w:tc>
          <w:tcPr>
            <w:tcW w:w="0" w:type="auto"/>
            <w:vAlign w:val="center"/>
          </w:tcPr>
          <w:p w14:paraId="56D479A1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9.34</w:t>
            </w:r>
          </w:p>
          <w:p w14:paraId="13AA04CB" w14:textId="382DBD80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(0.64)</w:t>
            </w:r>
          </w:p>
        </w:tc>
        <w:tc>
          <w:tcPr>
            <w:tcW w:w="0" w:type="auto"/>
            <w:vAlign w:val="center"/>
          </w:tcPr>
          <w:p w14:paraId="65A220FF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8.12</w:t>
            </w:r>
          </w:p>
          <w:p w14:paraId="7C8688E1" w14:textId="11BC692A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(1.20)</w:t>
            </w:r>
          </w:p>
        </w:tc>
        <w:tc>
          <w:tcPr>
            <w:tcW w:w="0" w:type="auto"/>
            <w:vAlign w:val="center"/>
          </w:tcPr>
          <w:p w14:paraId="4BCE3A43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9.24</w:t>
            </w:r>
          </w:p>
          <w:p w14:paraId="503E153A" w14:textId="46A3DFB8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(0.85)</w:t>
            </w:r>
          </w:p>
        </w:tc>
        <w:tc>
          <w:tcPr>
            <w:tcW w:w="0" w:type="auto"/>
            <w:vAlign w:val="center"/>
          </w:tcPr>
          <w:p w14:paraId="68880125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7.67</w:t>
            </w:r>
          </w:p>
          <w:p w14:paraId="78C124B7" w14:textId="21A31998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(0.98)</w:t>
            </w:r>
          </w:p>
        </w:tc>
        <w:tc>
          <w:tcPr>
            <w:tcW w:w="0" w:type="auto"/>
            <w:vAlign w:val="center"/>
          </w:tcPr>
          <w:p w14:paraId="31CF85DC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9.21</w:t>
            </w:r>
          </w:p>
          <w:p w14:paraId="24AA67BC" w14:textId="082C679C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(0.84)</w:t>
            </w:r>
          </w:p>
        </w:tc>
        <w:tc>
          <w:tcPr>
            <w:tcW w:w="0" w:type="auto"/>
            <w:vAlign w:val="center"/>
          </w:tcPr>
          <w:p w14:paraId="2490CAD3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9.30</w:t>
            </w:r>
          </w:p>
          <w:p w14:paraId="385A5676" w14:textId="2CDBA47A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(0.92)</w:t>
            </w:r>
          </w:p>
        </w:tc>
        <w:tc>
          <w:tcPr>
            <w:tcW w:w="0" w:type="auto"/>
            <w:vAlign w:val="center"/>
          </w:tcPr>
          <w:p w14:paraId="35AEA041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9.27</w:t>
            </w:r>
          </w:p>
          <w:p w14:paraId="7CB3CB6C" w14:textId="2BED363A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(1.02)</w:t>
            </w:r>
          </w:p>
        </w:tc>
        <w:tc>
          <w:tcPr>
            <w:tcW w:w="0" w:type="auto"/>
            <w:vAlign w:val="center"/>
          </w:tcPr>
          <w:p w14:paraId="34A89260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8.70</w:t>
            </w:r>
          </w:p>
          <w:p w14:paraId="188FF748" w14:textId="756F21B3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(1.33)</w:t>
            </w:r>
          </w:p>
        </w:tc>
        <w:tc>
          <w:tcPr>
            <w:tcW w:w="0" w:type="auto"/>
            <w:vAlign w:val="center"/>
          </w:tcPr>
          <w:p w14:paraId="07B97DE4" w14:textId="77777777" w:rsidR="00EC3B60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9.27</w:t>
            </w:r>
          </w:p>
          <w:p w14:paraId="660E412C" w14:textId="10A05EE5" w:rsidR="003A16EE" w:rsidRPr="00C61510" w:rsidRDefault="003A16EE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(1.02)</w:t>
            </w:r>
          </w:p>
        </w:tc>
        <w:tc>
          <w:tcPr>
            <w:tcW w:w="0" w:type="auto"/>
            <w:vAlign w:val="center"/>
          </w:tcPr>
          <w:p w14:paraId="25BDEE33" w14:textId="77777777" w:rsidR="00EC3B60" w:rsidRPr="00C61510" w:rsidRDefault="0058307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8.04</w:t>
            </w:r>
          </w:p>
          <w:p w14:paraId="4BE721C8" w14:textId="15231249" w:rsidR="00583070" w:rsidRPr="00C61510" w:rsidRDefault="0058307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(1.27)</w:t>
            </w:r>
          </w:p>
        </w:tc>
        <w:tc>
          <w:tcPr>
            <w:tcW w:w="0" w:type="auto"/>
            <w:vAlign w:val="center"/>
          </w:tcPr>
          <w:p w14:paraId="27AECAE9" w14:textId="77777777" w:rsidR="00EC3B60" w:rsidRPr="00C61510" w:rsidRDefault="0058307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9.36</w:t>
            </w:r>
          </w:p>
          <w:p w14:paraId="7D07C59A" w14:textId="5B946AEB" w:rsidR="00583070" w:rsidRPr="00C61510" w:rsidRDefault="00583070" w:rsidP="00EC3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(0.71)</w:t>
            </w:r>
          </w:p>
        </w:tc>
      </w:tr>
      <w:tr w:rsidR="00EC3B60" w:rsidRPr="00C61510" w14:paraId="6D242DF5" w14:textId="77777777" w:rsidTr="003A1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EA22F17" w14:textId="6325EAC9" w:rsidR="00EC3B60" w:rsidRPr="00C61510" w:rsidRDefault="00EC3B60" w:rsidP="00EC3B60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Morning-types</w:t>
            </w:r>
          </w:p>
        </w:tc>
        <w:tc>
          <w:tcPr>
            <w:tcW w:w="0" w:type="auto"/>
            <w:vAlign w:val="center"/>
          </w:tcPr>
          <w:p w14:paraId="2CF98D3C" w14:textId="77777777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7.69</w:t>
            </w:r>
          </w:p>
          <w:p w14:paraId="5EF5816F" w14:textId="626FE228" w:rsidR="00EC3B60" w:rsidRPr="00C61510" w:rsidRDefault="00EC3B6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(0.88)</w:t>
            </w:r>
          </w:p>
        </w:tc>
        <w:tc>
          <w:tcPr>
            <w:tcW w:w="0" w:type="auto"/>
            <w:vAlign w:val="center"/>
          </w:tcPr>
          <w:p w14:paraId="5CE8E331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9.62</w:t>
            </w:r>
          </w:p>
          <w:p w14:paraId="0B7377BD" w14:textId="05675D7F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(0.50)</w:t>
            </w:r>
          </w:p>
        </w:tc>
        <w:tc>
          <w:tcPr>
            <w:tcW w:w="0" w:type="auto"/>
            <w:vAlign w:val="center"/>
          </w:tcPr>
          <w:p w14:paraId="7A9A5DD1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9.65</w:t>
            </w:r>
          </w:p>
          <w:p w14:paraId="67C53D2A" w14:textId="3EEFF169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(0.59)</w:t>
            </w:r>
          </w:p>
        </w:tc>
        <w:tc>
          <w:tcPr>
            <w:tcW w:w="0" w:type="auto"/>
            <w:vAlign w:val="center"/>
          </w:tcPr>
          <w:p w14:paraId="6C2BC161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9.54</w:t>
            </w:r>
          </w:p>
          <w:p w14:paraId="14C8543E" w14:textId="3B56309A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(0.76)</w:t>
            </w:r>
          </w:p>
        </w:tc>
        <w:tc>
          <w:tcPr>
            <w:tcW w:w="0" w:type="auto"/>
            <w:vAlign w:val="center"/>
          </w:tcPr>
          <w:p w14:paraId="4A77D660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9.19</w:t>
            </w:r>
          </w:p>
          <w:p w14:paraId="64549C26" w14:textId="4D2DE46C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(0.80)</w:t>
            </w:r>
          </w:p>
        </w:tc>
        <w:tc>
          <w:tcPr>
            <w:tcW w:w="0" w:type="auto"/>
            <w:vAlign w:val="center"/>
          </w:tcPr>
          <w:p w14:paraId="3523128A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9.42</w:t>
            </w:r>
          </w:p>
          <w:p w14:paraId="1CF73E8A" w14:textId="0D5DDF1E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(0.64)</w:t>
            </w:r>
          </w:p>
        </w:tc>
        <w:tc>
          <w:tcPr>
            <w:tcW w:w="0" w:type="auto"/>
            <w:vAlign w:val="center"/>
          </w:tcPr>
          <w:p w14:paraId="0857EA85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8.46</w:t>
            </w:r>
          </w:p>
          <w:p w14:paraId="5426FAB7" w14:textId="59E35A8E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(1.21)</w:t>
            </w:r>
          </w:p>
        </w:tc>
        <w:tc>
          <w:tcPr>
            <w:tcW w:w="0" w:type="auto"/>
            <w:vAlign w:val="center"/>
          </w:tcPr>
          <w:p w14:paraId="2749D229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9.58</w:t>
            </w:r>
          </w:p>
          <w:p w14:paraId="766D1C5D" w14:textId="296DB34C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(0.76)</w:t>
            </w:r>
          </w:p>
        </w:tc>
        <w:tc>
          <w:tcPr>
            <w:tcW w:w="0" w:type="auto"/>
            <w:vAlign w:val="center"/>
          </w:tcPr>
          <w:p w14:paraId="66B40AEF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7.58</w:t>
            </w:r>
          </w:p>
          <w:p w14:paraId="52E60C7A" w14:textId="7B537F3B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(1.24)</w:t>
            </w:r>
          </w:p>
        </w:tc>
        <w:tc>
          <w:tcPr>
            <w:tcW w:w="0" w:type="auto"/>
            <w:vAlign w:val="center"/>
          </w:tcPr>
          <w:p w14:paraId="60DD927C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9.27</w:t>
            </w:r>
          </w:p>
          <w:p w14:paraId="5E79855A" w14:textId="366C077E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(0.83)</w:t>
            </w:r>
          </w:p>
        </w:tc>
        <w:tc>
          <w:tcPr>
            <w:tcW w:w="0" w:type="auto"/>
            <w:vAlign w:val="center"/>
          </w:tcPr>
          <w:p w14:paraId="1CF10DF3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9.46</w:t>
            </w:r>
          </w:p>
          <w:p w14:paraId="76FDB026" w14:textId="2AC82957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(0.81)</w:t>
            </w:r>
          </w:p>
        </w:tc>
        <w:tc>
          <w:tcPr>
            <w:tcW w:w="0" w:type="auto"/>
            <w:vAlign w:val="center"/>
          </w:tcPr>
          <w:p w14:paraId="245331B4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9.27</w:t>
            </w:r>
          </w:p>
          <w:p w14:paraId="7D5B9591" w14:textId="16692B5F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(0.96)</w:t>
            </w:r>
          </w:p>
        </w:tc>
        <w:tc>
          <w:tcPr>
            <w:tcW w:w="0" w:type="auto"/>
            <w:vAlign w:val="center"/>
          </w:tcPr>
          <w:p w14:paraId="28953B5C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8.81</w:t>
            </w:r>
          </w:p>
          <w:p w14:paraId="3D85CDF1" w14:textId="2CBBF571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(0.98)</w:t>
            </w:r>
          </w:p>
        </w:tc>
        <w:tc>
          <w:tcPr>
            <w:tcW w:w="0" w:type="auto"/>
            <w:vAlign w:val="center"/>
          </w:tcPr>
          <w:p w14:paraId="371ECC5D" w14:textId="77777777" w:rsidR="00EC3B60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9.31</w:t>
            </w:r>
          </w:p>
          <w:p w14:paraId="513A708A" w14:textId="37C45BBE" w:rsidR="003A16EE" w:rsidRPr="00C61510" w:rsidRDefault="003A16EE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(0.93)</w:t>
            </w:r>
          </w:p>
        </w:tc>
        <w:tc>
          <w:tcPr>
            <w:tcW w:w="0" w:type="auto"/>
            <w:vAlign w:val="center"/>
          </w:tcPr>
          <w:p w14:paraId="098D7783" w14:textId="77777777" w:rsidR="00EC3B6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8.15</w:t>
            </w:r>
          </w:p>
          <w:p w14:paraId="49FC3DBE" w14:textId="4292981B" w:rsidR="0058307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(1.49)</w:t>
            </w:r>
          </w:p>
        </w:tc>
        <w:tc>
          <w:tcPr>
            <w:tcW w:w="0" w:type="auto"/>
            <w:vAlign w:val="center"/>
          </w:tcPr>
          <w:p w14:paraId="33DE6168" w14:textId="77777777" w:rsidR="00EC3B6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9.58</w:t>
            </w:r>
          </w:p>
          <w:p w14:paraId="6CD9732B" w14:textId="5F527C2E" w:rsidR="00583070" w:rsidRPr="00C61510" w:rsidRDefault="00583070" w:rsidP="00EC3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(0.58)</w:t>
            </w:r>
          </w:p>
        </w:tc>
      </w:tr>
    </w:tbl>
    <w:p w14:paraId="38304818" w14:textId="7FD468B2" w:rsidR="00B93B97" w:rsidRPr="00C61510" w:rsidRDefault="00B93B97">
      <w:pPr>
        <w:spacing w:before="0" w:after="200" w:line="276" w:lineRule="auto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br w:type="page"/>
      </w:r>
    </w:p>
    <w:p w14:paraId="331FA581" w14:textId="77777777" w:rsidR="00B93B97" w:rsidRPr="00C61510" w:rsidRDefault="00B93B97" w:rsidP="00994A3D">
      <w:pPr>
        <w:jc w:val="both"/>
        <w:rPr>
          <w:rFonts w:cs="Times New Roman"/>
          <w:szCs w:val="24"/>
        </w:rPr>
        <w:sectPr w:rsidR="00B93B97" w:rsidRPr="00C61510" w:rsidSect="00583070">
          <w:pgSz w:w="15840" w:h="12240" w:orient="landscape"/>
          <w:pgMar w:top="1021" w:right="851" w:bottom="1021" w:left="851" w:header="720" w:footer="720" w:gutter="0"/>
          <w:cols w:space="720"/>
          <w:titlePg/>
          <w:docGrid w:linePitch="360"/>
        </w:sectPr>
      </w:pPr>
    </w:p>
    <w:p w14:paraId="35A02087" w14:textId="046173A8" w:rsidR="00D63AF4" w:rsidRPr="00C61510" w:rsidRDefault="00D63AF4" w:rsidP="00C61A15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lastRenderedPageBreak/>
        <w:t xml:space="preserve">In </w:t>
      </w:r>
      <w:r w:rsidR="00A2383C" w:rsidRPr="00C61510">
        <w:rPr>
          <w:rFonts w:cs="Times New Roman"/>
          <w:szCs w:val="24"/>
        </w:rPr>
        <w:t>Table</w:t>
      </w:r>
      <w:r w:rsidRPr="00C61510">
        <w:rPr>
          <w:rFonts w:cs="Times New Roman"/>
          <w:szCs w:val="24"/>
        </w:rPr>
        <w:t xml:space="preserve"> </w:t>
      </w:r>
      <w:r w:rsidR="007F4C54" w:rsidRPr="00C61510">
        <w:rPr>
          <w:rFonts w:cs="Times New Roman"/>
          <w:szCs w:val="24"/>
        </w:rPr>
        <w:t>S</w:t>
      </w:r>
      <w:r w:rsidR="000F7E68" w:rsidRPr="00C61510">
        <w:rPr>
          <w:rFonts w:cs="Times New Roman"/>
          <w:szCs w:val="24"/>
        </w:rPr>
        <w:t>3</w:t>
      </w:r>
      <w:r w:rsidRPr="00C61510">
        <w:rPr>
          <w:rFonts w:cs="Times New Roman"/>
          <w:szCs w:val="24"/>
        </w:rPr>
        <w:t>, the statistical results of the mixed ANCOVA on mean RTs</w:t>
      </w:r>
      <w:r w:rsidR="00583070" w:rsidRPr="00C61510">
        <w:rPr>
          <w:rFonts w:cs="Times New Roman"/>
          <w:szCs w:val="24"/>
        </w:rPr>
        <w:t xml:space="preserve"> and accuracy</w:t>
      </w:r>
      <w:r w:rsidRPr="00C61510">
        <w:rPr>
          <w:rFonts w:cs="Times New Roman"/>
          <w:szCs w:val="24"/>
        </w:rPr>
        <w:t xml:space="preserve"> for the semantic categorization task are reported.</w:t>
      </w:r>
    </w:p>
    <w:p w14:paraId="5B0CAB37" w14:textId="6B388E1F" w:rsidR="00D63AF4" w:rsidRPr="00C61510" w:rsidRDefault="00D63AF4" w:rsidP="00C61A15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color w:val="auto"/>
          <w:lang w:val="en-GB"/>
        </w:rPr>
      </w:pPr>
      <w:r w:rsidRPr="00C61510">
        <w:rPr>
          <w:rFonts w:ascii="Times New Roman" w:hAnsi="Times New Roman" w:cs="Times New Roman"/>
          <w:b/>
          <w:bCs/>
          <w:color w:val="auto"/>
          <w:lang w:val="en-GB"/>
        </w:rPr>
        <w:t>Table S</w:t>
      </w:r>
      <w:r w:rsidR="0040590D" w:rsidRPr="00C61510">
        <w:rPr>
          <w:rFonts w:ascii="Times New Roman" w:hAnsi="Times New Roman" w:cs="Times New Roman"/>
          <w:b/>
          <w:bCs/>
          <w:color w:val="auto"/>
          <w:lang w:val="en-GB"/>
        </w:rPr>
        <w:t>3</w:t>
      </w:r>
      <w:r w:rsidRPr="00C61510">
        <w:rPr>
          <w:rFonts w:ascii="Times New Roman" w:hAnsi="Times New Roman" w:cs="Times New Roman"/>
          <w:b/>
          <w:bCs/>
          <w:color w:val="auto"/>
          <w:lang w:val="en-GB"/>
        </w:rPr>
        <w:t>.</w:t>
      </w:r>
      <w:r w:rsidRPr="00C61510">
        <w:rPr>
          <w:rFonts w:ascii="Times New Roman" w:hAnsi="Times New Roman" w:cs="Times New Roman"/>
          <w:color w:val="auto"/>
          <w:lang w:val="en-GB"/>
        </w:rPr>
        <w:t xml:space="preserve"> The F value, the degrees of freedom (</w:t>
      </w:r>
      <w:proofErr w:type="spellStart"/>
      <w:r w:rsidRPr="00C61510">
        <w:rPr>
          <w:rFonts w:ascii="Times New Roman" w:hAnsi="Times New Roman" w:cs="Times New Roman"/>
          <w:color w:val="auto"/>
          <w:lang w:val="en-GB"/>
        </w:rPr>
        <w:t>Df</w:t>
      </w:r>
      <w:proofErr w:type="spellEnd"/>
      <w:r w:rsidRPr="00C61510">
        <w:rPr>
          <w:rFonts w:ascii="Times New Roman" w:hAnsi="Times New Roman" w:cs="Times New Roman"/>
          <w:color w:val="auto"/>
          <w:lang w:val="en-GB"/>
        </w:rPr>
        <w:t>), p value and partial eta-squared (ƞ</w:t>
      </w:r>
      <w:r w:rsidRPr="00C61510">
        <w:rPr>
          <w:rFonts w:ascii="Times New Roman" w:hAnsi="Times New Roman" w:cs="Times New Roman"/>
          <w:color w:val="auto"/>
          <w:vertAlign w:val="superscript"/>
          <w:lang w:val="en-GB"/>
        </w:rPr>
        <w:t>2</w:t>
      </w:r>
      <w:r w:rsidRPr="00C61510">
        <w:rPr>
          <w:rFonts w:ascii="Times New Roman" w:hAnsi="Times New Roman" w:cs="Times New Roman"/>
          <w:color w:val="auto"/>
          <w:vertAlign w:val="subscript"/>
          <w:lang w:val="en-GB"/>
        </w:rPr>
        <w:t>p</w:t>
      </w:r>
      <w:r w:rsidRPr="00C61510">
        <w:rPr>
          <w:rFonts w:ascii="Times New Roman" w:hAnsi="Times New Roman" w:cs="Times New Roman"/>
          <w:color w:val="auto"/>
          <w:lang w:val="en-GB"/>
        </w:rPr>
        <w:t xml:space="preserve">) are reported for main effects and all interactions. In bold the </w:t>
      </w:r>
      <w:r w:rsidR="00082A04" w:rsidRPr="00C61510">
        <w:rPr>
          <w:rFonts w:ascii="Times New Roman" w:hAnsi="Times New Roman" w:cs="Times New Roman"/>
          <w:color w:val="auto"/>
          <w:lang w:val="en-GB"/>
        </w:rPr>
        <w:t>statistically</w:t>
      </w:r>
      <w:r w:rsidRPr="00C61510">
        <w:rPr>
          <w:rFonts w:ascii="Times New Roman" w:hAnsi="Times New Roman" w:cs="Times New Roman"/>
          <w:color w:val="auto"/>
          <w:lang w:val="en-GB"/>
        </w:rPr>
        <w:t xml:space="preserve"> significant results</w:t>
      </w:r>
      <w:r w:rsidR="00C26679" w:rsidRPr="00C61510">
        <w:rPr>
          <w:rFonts w:ascii="Times New Roman" w:hAnsi="Times New Roman" w:cs="Times New Roman"/>
          <w:color w:val="auto"/>
          <w:lang w:val="en-GB"/>
        </w:rPr>
        <w:t xml:space="preserve">, while in italics results </w:t>
      </w:r>
      <w:r w:rsidR="008C5635" w:rsidRPr="00C61510">
        <w:rPr>
          <w:rFonts w:ascii="Times New Roman" w:hAnsi="Times New Roman" w:cs="Times New Roman"/>
          <w:color w:val="auto"/>
          <w:lang w:val="en-GB"/>
        </w:rPr>
        <w:t>approaching statistical significance</w:t>
      </w:r>
      <w:r w:rsidRPr="00C61510">
        <w:rPr>
          <w:rFonts w:ascii="Times New Roman" w:hAnsi="Times New Roman" w:cs="Times New Roman"/>
          <w:color w:val="auto"/>
          <w:lang w:val="en-GB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302"/>
        <w:gridCol w:w="1048"/>
        <w:gridCol w:w="762"/>
        <w:gridCol w:w="762"/>
        <w:gridCol w:w="762"/>
        <w:gridCol w:w="876"/>
        <w:gridCol w:w="756"/>
        <w:gridCol w:w="756"/>
        <w:gridCol w:w="756"/>
      </w:tblGrid>
      <w:tr w:rsidR="00583070" w:rsidRPr="00C61510" w14:paraId="5F03016F" w14:textId="75D1904D" w:rsidTr="005830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B1C91E0" w14:textId="77777777" w:rsidR="00583070" w:rsidRPr="00C61510" w:rsidRDefault="00583070" w:rsidP="00FE08F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</w:p>
        </w:tc>
        <w:tc>
          <w:tcPr>
            <w:tcW w:w="3502" w:type="dxa"/>
            <w:gridSpan w:val="4"/>
            <w:tcBorders>
              <w:right w:val="single" w:sz="4" w:space="0" w:color="auto"/>
            </w:tcBorders>
            <w:vAlign w:val="center"/>
          </w:tcPr>
          <w:p w14:paraId="420F4626" w14:textId="4B167D01" w:rsidR="00583070" w:rsidRPr="00C61510" w:rsidRDefault="00583070" w:rsidP="00FE08F6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RTs</w:t>
            </w:r>
          </w:p>
        </w:tc>
        <w:tc>
          <w:tcPr>
            <w:tcW w:w="1938" w:type="dxa"/>
            <w:gridSpan w:val="4"/>
            <w:tcBorders>
              <w:left w:val="single" w:sz="4" w:space="0" w:color="auto"/>
            </w:tcBorders>
          </w:tcPr>
          <w:p w14:paraId="0399D6E2" w14:textId="7EAB7FB7" w:rsidR="00583070" w:rsidRPr="00C61510" w:rsidRDefault="00583070" w:rsidP="00FE08F6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Accuracy</w:t>
            </w:r>
          </w:p>
        </w:tc>
      </w:tr>
      <w:tr w:rsidR="00583070" w:rsidRPr="00C61510" w14:paraId="23704C6C" w14:textId="3FD547C9" w:rsidTr="005830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751A08BF" w14:textId="77777777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</w:p>
        </w:tc>
        <w:tc>
          <w:tcPr>
            <w:tcW w:w="1204" w:type="dxa"/>
            <w:vAlign w:val="center"/>
          </w:tcPr>
          <w:p w14:paraId="02CE7277" w14:textId="7D3AC47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F</w:t>
            </w:r>
          </w:p>
        </w:tc>
        <w:tc>
          <w:tcPr>
            <w:tcW w:w="766" w:type="dxa"/>
            <w:vAlign w:val="center"/>
          </w:tcPr>
          <w:p w14:paraId="4509E212" w14:textId="75ECF0F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Df</w:t>
            </w:r>
            <w:proofErr w:type="spellEnd"/>
          </w:p>
        </w:tc>
        <w:tc>
          <w:tcPr>
            <w:tcW w:w="766" w:type="dxa"/>
            <w:vAlign w:val="center"/>
          </w:tcPr>
          <w:p w14:paraId="2732B824" w14:textId="3A33C4A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p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5FCF0143" w14:textId="0A73AC5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ƞ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perscript"/>
                <w:lang w:val="en-GB"/>
              </w:rPr>
              <w:t>2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bscript"/>
                <w:lang w:val="en-GB"/>
              </w:rPr>
              <w:t>p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9F186F7" w14:textId="7853456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F</w:t>
            </w:r>
          </w:p>
        </w:tc>
        <w:tc>
          <w:tcPr>
            <w:tcW w:w="470" w:type="dxa"/>
            <w:vAlign w:val="center"/>
          </w:tcPr>
          <w:p w14:paraId="5B23F637" w14:textId="2D9B363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proofErr w:type="spellStart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Df</w:t>
            </w:r>
            <w:proofErr w:type="spellEnd"/>
          </w:p>
        </w:tc>
        <w:tc>
          <w:tcPr>
            <w:tcW w:w="336" w:type="dxa"/>
            <w:vAlign w:val="center"/>
          </w:tcPr>
          <w:p w14:paraId="0E26FBDF" w14:textId="367CEC0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p</w:t>
            </w:r>
          </w:p>
        </w:tc>
        <w:tc>
          <w:tcPr>
            <w:tcW w:w="496" w:type="dxa"/>
            <w:vAlign w:val="center"/>
          </w:tcPr>
          <w:p w14:paraId="742FBFE2" w14:textId="7177738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ƞ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perscript"/>
                <w:lang w:val="en-GB"/>
              </w:rPr>
              <w:t>2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bscript"/>
                <w:lang w:val="en-GB"/>
              </w:rPr>
              <w:t>p</w:t>
            </w:r>
          </w:p>
        </w:tc>
      </w:tr>
      <w:tr w:rsidR="00583070" w:rsidRPr="00C61510" w14:paraId="79CD5CE7" w14:textId="66E14772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26307FFC" w14:textId="33ECEA46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lang w:val="en-GB"/>
              </w:rPr>
              <w:t>Circadian Preference</w:t>
            </w:r>
          </w:p>
        </w:tc>
        <w:tc>
          <w:tcPr>
            <w:tcW w:w="1204" w:type="dxa"/>
            <w:vAlign w:val="center"/>
          </w:tcPr>
          <w:p w14:paraId="2DAABB98" w14:textId="69C8194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0.52</w:t>
            </w:r>
          </w:p>
        </w:tc>
        <w:tc>
          <w:tcPr>
            <w:tcW w:w="766" w:type="dxa"/>
            <w:vAlign w:val="center"/>
          </w:tcPr>
          <w:p w14:paraId="09EB6FEB" w14:textId="353938D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2831389B" w14:textId="61C4CB9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3554890" w14:textId="1662BAE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.009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A9E5D39" w14:textId="286F67D1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3.02</w:t>
            </w:r>
          </w:p>
        </w:tc>
        <w:tc>
          <w:tcPr>
            <w:tcW w:w="470" w:type="dxa"/>
            <w:vAlign w:val="center"/>
          </w:tcPr>
          <w:p w14:paraId="3C1388B1" w14:textId="424DB4F4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7E131100" w14:textId="4DDA546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.053</w:t>
            </w:r>
          </w:p>
        </w:tc>
        <w:tc>
          <w:tcPr>
            <w:tcW w:w="496" w:type="dxa"/>
            <w:vAlign w:val="center"/>
          </w:tcPr>
          <w:p w14:paraId="6B7ED47A" w14:textId="183B300D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.052</w:t>
            </w:r>
          </w:p>
        </w:tc>
      </w:tr>
      <w:tr w:rsidR="00583070" w:rsidRPr="00C61510" w14:paraId="58BF09B3" w14:textId="7BAA3405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6720AA5" w14:textId="5F7208D6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</w:t>
            </w:r>
          </w:p>
        </w:tc>
        <w:tc>
          <w:tcPr>
            <w:tcW w:w="1204" w:type="dxa"/>
            <w:vAlign w:val="center"/>
          </w:tcPr>
          <w:p w14:paraId="700F4F1B" w14:textId="1CBB3462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0.001</w:t>
            </w:r>
          </w:p>
        </w:tc>
        <w:tc>
          <w:tcPr>
            <w:tcW w:w="766" w:type="dxa"/>
            <w:vAlign w:val="center"/>
          </w:tcPr>
          <w:p w14:paraId="165A9F9E" w14:textId="6D53A43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2DAA3DF3" w14:textId="43AC2C2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77176D0A" w14:textId="79423B17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0273A68" w14:textId="7585AD8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1.09</w:t>
            </w:r>
          </w:p>
        </w:tc>
        <w:tc>
          <w:tcPr>
            <w:tcW w:w="470" w:type="dxa"/>
            <w:vAlign w:val="center"/>
          </w:tcPr>
          <w:p w14:paraId="5C9D9E6F" w14:textId="3A23C47A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19537818" w14:textId="6F739F1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.30</w:t>
            </w:r>
          </w:p>
        </w:tc>
        <w:tc>
          <w:tcPr>
            <w:tcW w:w="496" w:type="dxa"/>
            <w:vAlign w:val="center"/>
          </w:tcPr>
          <w:p w14:paraId="4B9A8CA4" w14:textId="3ADD278D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.012</w:t>
            </w:r>
          </w:p>
        </w:tc>
      </w:tr>
      <w:tr w:rsidR="00583070" w:rsidRPr="00C61510" w14:paraId="33DEF8DA" w14:textId="03124DEB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33E3F59D" w14:textId="4BA8205B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Dominance</w:t>
            </w:r>
          </w:p>
        </w:tc>
        <w:tc>
          <w:tcPr>
            <w:tcW w:w="1204" w:type="dxa"/>
            <w:vAlign w:val="center"/>
          </w:tcPr>
          <w:p w14:paraId="4B525CDB" w14:textId="15CE6C5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1.33</w:t>
            </w:r>
          </w:p>
        </w:tc>
        <w:tc>
          <w:tcPr>
            <w:tcW w:w="766" w:type="dxa"/>
            <w:vAlign w:val="center"/>
          </w:tcPr>
          <w:p w14:paraId="31C108B6" w14:textId="0C5E396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55780F13" w14:textId="0B61915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.25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79E72763" w14:textId="1900D46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AD31CED" w14:textId="47F0DE6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31.98</w:t>
            </w:r>
          </w:p>
        </w:tc>
        <w:tc>
          <w:tcPr>
            <w:tcW w:w="470" w:type="dxa"/>
            <w:vAlign w:val="center"/>
          </w:tcPr>
          <w:p w14:paraId="4E5B82A0" w14:textId="09355796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6943177A" w14:textId="7A8FF4AB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496" w:type="dxa"/>
            <w:vAlign w:val="center"/>
          </w:tcPr>
          <w:p w14:paraId="7043D7C8" w14:textId="5684E1A5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.23</w:t>
            </w:r>
          </w:p>
        </w:tc>
      </w:tr>
      <w:tr w:rsidR="00583070" w:rsidRPr="00C61510" w14:paraId="6EE4C44C" w14:textId="75BA0253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0BFD8EA7" w14:textId="6B87C7C2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Stimulus Position</w:t>
            </w:r>
          </w:p>
        </w:tc>
        <w:tc>
          <w:tcPr>
            <w:tcW w:w="1204" w:type="dxa"/>
            <w:vAlign w:val="center"/>
          </w:tcPr>
          <w:p w14:paraId="19564CC6" w14:textId="2D0A120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19.03</w:t>
            </w:r>
          </w:p>
        </w:tc>
        <w:tc>
          <w:tcPr>
            <w:tcW w:w="766" w:type="dxa"/>
            <w:vAlign w:val="center"/>
          </w:tcPr>
          <w:p w14:paraId="1ECC12EF" w14:textId="19BA9EB7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15FF2DD9" w14:textId="59C6907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798E9B32" w14:textId="0922F1D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.15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DCBD695" w14:textId="3B0CAA45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0.001</w:t>
            </w:r>
          </w:p>
        </w:tc>
        <w:tc>
          <w:tcPr>
            <w:tcW w:w="470" w:type="dxa"/>
            <w:vAlign w:val="center"/>
          </w:tcPr>
          <w:p w14:paraId="026CA642" w14:textId="5E6DD21C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6BE83620" w14:textId="1A8C6A20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.97</w:t>
            </w:r>
          </w:p>
        </w:tc>
        <w:tc>
          <w:tcPr>
            <w:tcW w:w="496" w:type="dxa"/>
            <w:vAlign w:val="center"/>
          </w:tcPr>
          <w:p w14:paraId="7BF825DB" w14:textId="5B59C89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</w:tr>
      <w:tr w:rsidR="00583070" w:rsidRPr="00C61510" w14:paraId="6B7C00EA" w14:textId="79D13E90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94B909E" w14:textId="1FF72BD6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Response Type</w:t>
            </w:r>
          </w:p>
        </w:tc>
        <w:tc>
          <w:tcPr>
            <w:tcW w:w="1204" w:type="dxa"/>
            <w:vAlign w:val="center"/>
          </w:tcPr>
          <w:p w14:paraId="42F7E4BA" w14:textId="709C9DB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30.15</w:t>
            </w:r>
          </w:p>
        </w:tc>
        <w:tc>
          <w:tcPr>
            <w:tcW w:w="766" w:type="dxa"/>
            <w:vAlign w:val="center"/>
          </w:tcPr>
          <w:p w14:paraId="3B0E798E" w14:textId="1F1DDEA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355A0917" w14:textId="307A53C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5A1B7C4A" w14:textId="69BBD05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.22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CCCEDF6" w14:textId="1D6650CD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56.26</w:t>
            </w:r>
          </w:p>
        </w:tc>
        <w:tc>
          <w:tcPr>
            <w:tcW w:w="470" w:type="dxa"/>
            <w:vAlign w:val="center"/>
          </w:tcPr>
          <w:p w14:paraId="45DE3633" w14:textId="362253FD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030D945B" w14:textId="7B969ED1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496" w:type="dxa"/>
            <w:vAlign w:val="center"/>
          </w:tcPr>
          <w:p w14:paraId="6B5A0BD4" w14:textId="0BC4FE9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.34</w:t>
            </w:r>
          </w:p>
        </w:tc>
      </w:tr>
      <w:tr w:rsidR="00583070" w:rsidRPr="00C61510" w14:paraId="1A309D93" w14:textId="7884A50B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0F3C0FA4" w14:textId="23F22113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</w:t>
            </w:r>
          </w:p>
        </w:tc>
        <w:tc>
          <w:tcPr>
            <w:tcW w:w="1204" w:type="dxa"/>
            <w:vAlign w:val="center"/>
          </w:tcPr>
          <w:p w14:paraId="0E30B928" w14:textId="2097EEF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0.62</w:t>
            </w:r>
          </w:p>
        </w:tc>
        <w:tc>
          <w:tcPr>
            <w:tcW w:w="766" w:type="dxa"/>
            <w:vAlign w:val="center"/>
          </w:tcPr>
          <w:p w14:paraId="7E3BFE4E" w14:textId="3B1DC6D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5E98012D" w14:textId="46AABEB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.54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8720B85" w14:textId="2A15D84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A359B84" w14:textId="1F6F06E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1.27</w:t>
            </w:r>
          </w:p>
        </w:tc>
        <w:tc>
          <w:tcPr>
            <w:tcW w:w="470" w:type="dxa"/>
            <w:vAlign w:val="center"/>
          </w:tcPr>
          <w:p w14:paraId="322C3614" w14:textId="5DFCE641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3615D7EB" w14:textId="4BF2DB0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.29</w:t>
            </w:r>
          </w:p>
        </w:tc>
        <w:tc>
          <w:tcPr>
            <w:tcW w:w="496" w:type="dxa"/>
            <w:vAlign w:val="center"/>
          </w:tcPr>
          <w:p w14:paraId="13BC9FE5" w14:textId="396C3EBB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</w:tr>
      <w:tr w:rsidR="00583070" w:rsidRPr="00C61510" w14:paraId="5E326580" w14:textId="464EC246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619C2FA" w14:textId="033DB94E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Dominance</w:t>
            </w:r>
          </w:p>
        </w:tc>
        <w:tc>
          <w:tcPr>
            <w:tcW w:w="1204" w:type="dxa"/>
            <w:vAlign w:val="center"/>
          </w:tcPr>
          <w:p w14:paraId="3559E1F7" w14:textId="1115843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2.80</w:t>
            </w:r>
          </w:p>
        </w:tc>
        <w:tc>
          <w:tcPr>
            <w:tcW w:w="766" w:type="dxa"/>
            <w:vAlign w:val="center"/>
          </w:tcPr>
          <w:p w14:paraId="543E7ED8" w14:textId="64E45DE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7C95148F" w14:textId="17C8FA0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.07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7E42A7F5" w14:textId="3D4CCE3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D936955" w14:textId="0135FD8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0.68</w:t>
            </w:r>
          </w:p>
        </w:tc>
        <w:tc>
          <w:tcPr>
            <w:tcW w:w="470" w:type="dxa"/>
            <w:vAlign w:val="center"/>
          </w:tcPr>
          <w:p w14:paraId="187B4813" w14:textId="4A1A212E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1A4E8F31" w14:textId="39225BB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.51</w:t>
            </w:r>
          </w:p>
        </w:tc>
        <w:tc>
          <w:tcPr>
            <w:tcW w:w="496" w:type="dxa"/>
            <w:vAlign w:val="center"/>
          </w:tcPr>
          <w:p w14:paraId="567FC61A" w14:textId="58045FD4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.012</w:t>
            </w:r>
          </w:p>
        </w:tc>
      </w:tr>
      <w:tr w:rsidR="00583070" w:rsidRPr="00C61510" w14:paraId="0009F921" w14:textId="7EDFC901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4E6CD74F" w14:textId="24EAF34F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Circadian Preference x Stimulus Position</w:t>
            </w:r>
          </w:p>
        </w:tc>
        <w:tc>
          <w:tcPr>
            <w:tcW w:w="1204" w:type="dxa"/>
            <w:vAlign w:val="center"/>
          </w:tcPr>
          <w:p w14:paraId="408CDC8C" w14:textId="0EF6D97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5.08</w:t>
            </w:r>
          </w:p>
        </w:tc>
        <w:tc>
          <w:tcPr>
            <w:tcW w:w="766" w:type="dxa"/>
            <w:vAlign w:val="center"/>
          </w:tcPr>
          <w:p w14:paraId="76F5C172" w14:textId="21BC71F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4D0B2368" w14:textId="48B4A50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3F5A2353" w14:textId="11B450F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.09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79D3F022" w14:textId="501BFF8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1.59</w:t>
            </w:r>
          </w:p>
        </w:tc>
        <w:tc>
          <w:tcPr>
            <w:tcW w:w="470" w:type="dxa"/>
            <w:vAlign w:val="center"/>
          </w:tcPr>
          <w:p w14:paraId="36795C83" w14:textId="6777CC2F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47D786B3" w14:textId="34ADDF8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.21</w:t>
            </w:r>
          </w:p>
        </w:tc>
        <w:tc>
          <w:tcPr>
            <w:tcW w:w="496" w:type="dxa"/>
            <w:vAlign w:val="center"/>
          </w:tcPr>
          <w:p w14:paraId="6A2F2B57" w14:textId="32BF7B21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.03</w:t>
            </w:r>
          </w:p>
        </w:tc>
      </w:tr>
      <w:tr w:rsidR="00583070" w:rsidRPr="00C61510" w14:paraId="1B912F51" w14:textId="2E9E8BBD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9A70F87" w14:textId="42A79184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Response Type</w:t>
            </w:r>
          </w:p>
        </w:tc>
        <w:tc>
          <w:tcPr>
            <w:tcW w:w="1204" w:type="dxa"/>
            <w:vAlign w:val="center"/>
          </w:tcPr>
          <w:p w14:paraId="390B6BC9" w14:textId="5C2FE0A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0.56</w:t>
            </w:r>
          </w:p>
        </w:tc>
        <w:tc>
          <w:tcPr>
            <w:tcW w:w="766" w:type="dxa"/>
            <w:vAlign w:val="center"/>
          </w:tcPr>
          <w:p w14:paraId="0632D8EE" w14:textId="4100442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67B8DABB" w14:textId="33642C3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39AC2195" w14:textId="386B668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FFBDFFC" w14:textId="350F3CD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2.72</w:t>
            </w:r>
          </w:p>
        </w:tc>
        <w:tc>
          <w:tcPr>
            <w:tcW w:w="470" w:type="dxa"/>
            <w:vAlign w:val="center"/>
          </w:tcPr>
          <w:p w14:paraId="4702DF6E" w14:textId="79E1052E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5D317DB7" w14:textId="5EAC2322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.07</w:t>
            </w:r>
          </w:p>
        </w:tc>
        <w:tc>
          <w:tcPr>
            <w:tcW w:w="496" w:type="dxa"/>
            <w:vAlign w:val="center"/>
          </w:tcPr>
          <w:p w14:paraId="1363910D" w14:textId="5ADA15F2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.05</w:t>
            </w:r>
          </w:p>
        </w:tc>
      </w:tr>
      <w:tr w:rsidR="00583070" w:rsidRPr="00C61510" w14:paraId="2575436D" w14:textId="6DC06CD2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2BD0F644" w14:textId="5403CDDF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lang w:val="en-GB"/>
              </w:rPr>
              <w:t>Time-of-Day x Dominance</w:t>
            </w:r>
          </w:p>
        </w:tc>
        <w:tc>
          <w:tcPr>
            <w:tcW w:w="1204" w:type="dxa"/>
            <w:vAlign w:val="center"/>
          </w:tcPr>
          <w:p w14:paraId="0A845F41" w14:textId="0FA495B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0.15</w:t>
            </w:r>
          </w:p>
        </w:tc>
        <w:tc>
          <w:tcPr>
            <w:tcW w:w="766" w:type="dxa"/>
            <w:vAlign w:val="center"/>
          </w:tcPr>
          <w:p w14:paraId="1346FE35" w14:textId="7630C70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2592F692" w14:textId="225B9A5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.70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120A052D" w14:textId="6D3CE757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22BDC63" w14:textId="0B17DEF5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3.94</w:t>
            </w:r>
          </w:p>
        </w:tc>
        <w:tc>
          <w:tcPr>
            <w:tcW w:w="470" w:type="dxa"/>
            <w:vAlign w:val="center"/>
          </w:tcPr>
          <w:p w14:paraId="1191B3EC" w14:textId="4890BB4F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6C4B228F" w14:textId="05BACEB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.05</w:t>
            </w:r>
          </w:p>
        </w:tc>
        <w:tc>
          <w:tcPr>
            <w:tcW w:w="496" w:type="dxa"/>
            <w:vAlign w:val="center"/>
          </w:tcPr>
          <w:p w14:paraId="0A1BB0F9" w14:textId="2B43A16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.04</w:t>
            </w:r>
          </w:p>
        </w:tc>
      </w:tr>
      <w:tr w:rsidR="00583070" w:rsidRPr="00C61510" w14:paraId="4ED70016" w14:textId="6360FD86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EA8694B" w14:textId="503B8C7E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 x Stimulus Position</w:t>
            </w:r>
          </w:p>
        </w:tc>
        <w:tc>
          <w:tcPr>
            <w:tcW w:w="1204" w:type="dxa"/>
            <w:vAlign w:val="center"/>
          </w:tcPr>
          <w:p w14:paraId="3DDC1AAB" w14:textId="2C90DC7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0.15</w:t>
            </w:r>
          </w:p>
        </w:tc>
        <w:tc>
          <w:tcPr>
            <w:tcW w:w="766" w:type="dxa"/>
            <w:vAlign w:val="center"/>
          </w:tcPr>
          <w:p w14:paraId="3FF7E358" w14:textId="4C66479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23D97CEA" w14:textId="0AD5A34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.70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6999DD98" w14:textId="40E5CDC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801F72C" w14:textId="3D0EAA0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0.31</w:t>
            </w:r>
          </w:p>
        </w:tc>
        <w:tc>
          <w:tcPr>
            <w:tcW w:w="470" w:type="dxa"/>
            <w:vAlign w:val="center"/>
          </w:tcPr>
          <w:p w14:paraId="089A95E9" w14:textId="736E9A71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709B8AEE" w14:textId="45ED83F2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.58</w:t>
            </w:r>
          </w:p>
        </w:tc>
        <w:tc>
          <w:tcPr>
            <w:tcW w:w="496" w:type="dxa"/>
            <w:vAlign w:val="center"/>
          </w:tcPr>
          <w:p w14:paraId="1AEAD8F2" w14:textId="5989143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.003</w:t>
            </w:r>
          </w:p>
        </w:tc>
      </w:tr>
      <w:tr w:rsidR="00583070" w:rsidRPr="00C61510" w14:paraId="412894E7" w14:textId="3E917888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292B2D1A" w14:textId="5C028AA2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 x Response Type</w:t>
            </w:r>
          </w:p>
        </w:tc>
        <w:tc>
          <w:tcPr>
            <w:tcW w:w="1204" w:type="dxa"/>
            <w:vAlign w:val="center"/>
          </w:tcPr>
          <w:p w14:paraId="786E0181" w14:textId="4FE4A0F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0.11</w:t>
            </w:r>
          </w:p>
        </w:tc>
        <w:tc>
          <w:tcPr>
            <w:tcW w:w="766" w:type="dxa"/>
            <w:vAlign w:val="center"/>
          </w:tcPr>
          <w:p w14:paraId="2F3CA182" w14:textId="207A178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440CC494" w14:textId="6C9BB412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.74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38DE3F21" w14:textId="577AA14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D9FE185" w14:textId="5BBF11F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0.84</w:t>
            </w:r>
          </w:p>
        </w:tc>
        <w:tc>
          <w:tcPr>
            <w:tcW w:w="470" w:type="dxa"/>
            <w:vAlign w:val="center"/>
          </w:tcPr>
          <w:p w14:paraId="1C457680" w14:textId="7527CB99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6670F133" w14:textId="37665E2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.36</w:t>
            </w:r>
          </w:p>
        </w:tc>
        <w:tc>
          <w:tcPr>
            <w:tcW w:w="496" w:type="dxa"/>
            <w:vAlign w:val="center"/>
          </w:tcPr>
          <w:p w14:paraId="6DC9D138" w14:textId="37635B7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.008</w:t>
            </w:r>
          </w:p>
        </w:tc>
      </w:tr>
      <w:tr w:rsidR="00583070" w:rsidRPr="00C61510" w14:paraId="00F38562" w14:textId="726C4D0C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4CE5396F" w14:textId="45BF3D64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Dominance x Stimulus Position</w:t>
            </w:r>
          </w:p>
        </w:tc>
        <w:tc>
          <w:tcPr>
            <w:tcW w:w="1204" w:type="dxa"/>
            <w:vAlign w:val="center"/>
          </w:tcPr>
          <w:p w14:paraId="10D93729" w14:textId="369FA20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5.16</w:t>
            </w:r>
          </w:p>
        </w:tc>
        <w:tc>
          <w:tcPr>
            <w:tcW w:w="766" w:type="dxa"/>
            <w:vAlign w:val="center"/>
          </w:tcPr>
          <w:p w14:paraId="7825DF95" w14:textId="0F388BA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5FFF401A" w14:textId="7DBF548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.025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5E4B11B7" w14:textId="2ED161E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.045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B0BA6D7" w14:textId="60FA8611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82.63</w:t>
            </w:r>
          </w:p>
        </w:tc>
        <w:tc>
          <w:tcPr>
            <w:tcW w:w="470" w:type="dxa"/>
            <w:vAlign w:val="center"/>
          </w:tcPr>
          <w:p w14:paraId="390506C4" w14:textId="12BA91D0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1FCBD96E" w14:textId="6CEF748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496" w:type="dxa"/>
            <w:vAlign w:val="center"/>
          </w:tcPr>
          <w:p w14:paraId="3FD4C15E" w14:textId="033CE32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.43</w:t>
            </w:r>
          </w:p>
        </w:tc>
      </w:tr>
      <w:tr w:rsidR="00583070" w:rsidRPr="00C61510" w14:paraId="22D41C8D" w14:textId="600AFE4D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950A34C" w14:textId="5ABBA169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Dominance x Response Type</w:t>
            </w:r>
          </w:p>
        </w:tc>
        <w:tc>
          <w:tcPr>
            <w:tcW w:w="1204" w:type="dxa"/>
            <w:vAlign w:val="center"/>
          </w:tcPr>
          <w:p w14:paraId="459551E8" w14:textId="76B4985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6.44</w:t>
            </w:r>
          </w:p>
        </w:tc>
        <w:tc>
          <w:tcPr>
            <w:tcW w:w="766" w:type="dxa"/>
            <w:vAlign w:val="center"/>
          </w:tcPr>
          <w:p w14:paraId="0C741893" w14:textId="579CF09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5CDF6EC1" w14:textId="14E8F7E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.013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2A8DA87" w14:textId="73CE71F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.06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5676EA60" w14:textId="0A0C25D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17.69</w:t>
            </w:r>
          </w:p>
        </w:tc>
        <w:tc>
          <w:tcPr>
            <w:tcW w:w="470" w:type="dxa"/>
            <w:vAlign w:val="center"/>
          </w:tcPr>
          <w:p w14:paraId="2F3E4512" w14:textId="1A789B54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2894DB9C" w14:textId="7467C85F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496" w:type="dxa"/>
            <w:vAlign w:val="center"/>
          </w:tcPr>
          <w:p w14:paraId="20CAB0EF" w14:textId="32C90F2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.14</w:t>
            </w:r>
          </w:p>
        </w:tc>
      </w:tr>
      <w:tr w:rsidR="00583070" w:rsidRPr="00C61510" w14:paraId="45A5C354" w14:textId="1AF275F3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3E5806D8" w14:textId="0834AB06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Stimulus Position x Response Type</w:t>
            </w:r>
          </w:p>
        </w:tc>
        <w:tc>
          <w:tcPr>
            <w:tcW w:w="1204" w:type="dxa"/>
            <w:vAlign w:val="center"/>
          </w:tcPr>
          <w:p w14:paraId="520B7119" w14:textId="6A97A73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5.34</w:t>
            </w:r>
          </w:p>
        </w:tc>
        <w:tc>
          <w:tcPr>
            <w:tcW w:w="766" w:type="dxa"/>
            <w:vAlign w:val="center"/>
          </w:tcPr>
          <w:p w14:paraId="1BFEA3C0" w14:textId="48BCADA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12DCC429" w14:textId="321FDF9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.023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3A5E1058" w14:textId="52BFD22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5118D43" w14:textId="34CAA9C4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2.21</w:t>
            </w:r>
          </w:p>
        </w:tc>
        <w:tc>
          <w:tcPr>
            <w:tcW w:w="470" w:type="dxa"/>
            <w:vAlign w:val="center"/>
          </w:tcPr>
          <w:p w14:paraId="47DA80E1" w14:textId="1FEB92ED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7C133F2F" w14:textId="6F5267D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.14</w:t>
            </w:r>
          </w:p>
        </w:tc>
        <w:tc>
          <w:tcPr>
            <w:tcW w:w="496" w:type="dxa"/>
            <w:vAlign w:val="center"/>
          </w:tcPr>
          <w:p w14:paraId="62A3BCCC" w14:textId="4CF24E4B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</w:tr>
      <w:tr w:rsidR="00583070" w:rsidRPr="00C61510" w14:paraId="58A84BA1" w14:textId="3E8ECFED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034352AC" w14:textId="1014F98F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Dominance</w:t>
            </w:r>
          </w:p>
        </w:tc>
        <w:tc>
          <w:tcPr>
            <w:tcW w:w="1204" w:type="dxa"/>
            <w:vAlign w:val="center"/>
          </w:tcPr>
          <w:p w14:paraId="48C74C34" w14:textId="7CFC827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0.50</w:t>
            </w:r>
          </w:p>
        </w:tc>
        <w:tc>
          <w:tcPr>
            <w:tcW w:w="766" w:type="dxa"/>
            <w:vAlign w:val="center"/>
          </w:tcPr>
          <w:p w14:paraId="20C337D1" w14:textId="7CCA5FC2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7C411DFF" w14:textId="7D4DF88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6928AE01" w14:textId="3CBBF6E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.009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AF7E111" w14:textId="2E1EA22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0.09</w:t>
            </w:r>
          </w:p>
        </w:tc>
        <w:tc>
          <w:tcPr>
            <w:tcW w:w="470" w:type="dxa"/>
            <w:vAlign w:val="center"/>
          </w:tcPr>
          <w:p w14:paraId="1FED0015" w14:textId="2B70446C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0E7E1613" w14:textId="54190BA4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.92</w:t>
            </w:r>
          </w:p>
        </w:tc>
        <w:tc>
          <w:tcPr>
            <w:tcW w:w="496" w:type="dxa"/>
            <w:vAlign w:val="center"/>
          </w:tcPr>
          <w:p w14:paraId="07CB8D92" w14:textId="1070D2F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.002</w:t>
            </w:r>
          </w:p>
        </w:tc>
      </w:tr>
      <w:tr w:rsidR="00583070" w:rsidRPr="00C61510" w14:paraId="1A7D3F80" w14:textId="2702BEAE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4B6A5593" w14:textId="1B2778F8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Stimulus Position</w:t>
            </w:r>
          </w:p>
        </w:tc>
        <w:tc>
          <w:tcPr>
            <w:tcW w:w="1204" w:type="dxa"/>
            <w:vAlign w:val="center"/>
          </w:tcPr>
          <w:p w14:paraId="4961CC6E" w14:textId="7366790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0.60</w:t>
            </w:r>
          </w:p>
        </w:tc>
        <w:tc>
          <w:tcPr>
            <w:tcW w:w="766" w:type="dxa"/>
            <w:vAlign w:val="center"/>
          </w:tcPr>
          <w:p w14:paraId="47EC849B" w14:textId="06B063A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57A816AF" w14:textId="3B80493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.55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667B1263" w14:textId="456C429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1FCAADC" w14:textId="419E38D4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1.05</w:t>
            </w:r>
          </w:p>
        </w:tc>
        <w:tc>
          <w:tcPr>
            <w:tcW w:w="470" w:type="dxa"/>
            <w:vAlign w:val="center"/>
          </w:tcPr>
          <w:p w14:paraId="53E15532" w14:textId="0CFDB12A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21B7C68A" w14:textId="57E0C82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.35</w:t>
            </w:r>
          </w:p>
        </w:tc>
        <w:tc>
          <w:tcPr>
            <w:tcW w:w="496" w:type="dxa"/>
            <w:vAlign w:val="center"/>
          </w:tcPr>
          <w:p w14:paraId="2F59EC3C" w14:textId="4ABCB80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</w:tr>
      <w:tr w:rsidR="00583070" w:rsidRPr="00C61510" w14:paraId="3B36F8F9" w14:textId="27C8772A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1F9DBAE" w14:textId="147C2C24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Response Type</w:t>
            </w:r>
          </w:p>
        </w:tc>
        <w:tc>
          <w:tcPr>
            <w:tcW w:w="1204" w:type="dxa"/>
            <w:vAlign w:val="center"/>
          </w:tcPr>
          <w:p w14:paraId="796D754E" w14:textId="500F411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1.28</w:t>
            </w:r>
          </w:p>
        </w:tc>
        <w:tc>
          <w:tcPr>
            <w:tcW w:w="766" w:type="dxa"/>
            <w:vAlign w:val="center"/>
          </w:tcPr>
          <w:p w14:paraId="773A1C08" w14:textId="5F0C602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0B5251ED" w14:textId="78A5D02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701D9DAD" w14:textId="28D4C11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B785ACF" w14:textId="4DE345F2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1.10</w:t>
            </w:r>
          </w:p>
        </w:tc>
        <w:tc>
          <w:tcPr>
            <w:tcW w:w="470" w:type="dxa"/>
            <w:vAlign w:val="center"/>
          </w:tcPr>
          <w:p w14:paraId="1A94FCDF" w14:textId="7B824822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4D75EA93" w14:textId="078441A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.34</w:t>
            </w:r>
          </w:p>
        </w:tc>
        <w:tc>
          <w:tcPr>
            <w:tcW w:w="496" w:type="dxa"/>
            <w:vAlign w:val="center"/>
          </w:tcPr>
          <w:p w14:paraId="50905708" w14:textId="5EC5104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</w:tr>
      <w:tr w:rsidR="00583070" w:rsidRPr="00C61510" w14:paraId="1DD26B5B" w14:textId="4C67A067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46FA3D80" w14:textId="0030DDFD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Circadian Preference x Dominance x Stimulus Position</w:t>
            </w:r>
          </w:p>
        </w:tc>
        <w:tc>
          <w:tcPr>
            <w:tcW w:w="1204" w:type="dxa"/>
            <w:vAlign w:val="center"/>
          </w:tcPr>
          <w:p w14:paraId="09163790" w14:textId="783BD7B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2.00</w:t>
            </w:r>
          </w:p>
        </w:tc>
        <w:tc>
          <w:tcPr>
            <w:tcW w:w="766" w:type="dxa"/>
            <w:vAlign w:val="center"/>
          </w:tcPr>
          <w:p w14:paraId="345E3D8B" w14:textId="4DDED7F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1E6BDA1C" w14:textId="12ED594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.14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2A9B2B21" w14:textId="1C32F7D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.035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0C70FC2F" w14:textId="74AFD99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3.55</w:t>
            </w:r>
          </w:p>
        </w:tc>
        <w:tc>
          <w:tcPr>
            <w:tcW w:w="470" w:type="dxa"/>
            <w:vAlign w:val="center"/>
          </w:tcPr>
          <w:p w14:paraId="379349F7" w14:textId="5016432D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1811839F" w14:textId="4A57DF6D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.032</w:t>
            </w:r>
          </w:p>
        </w:tc>
        <w:tc>
          <w:tcPr>
            <w:tcW w:w="496" w:type="dxa"/>
            <w:vAlign w:val="center"/>
          </w:tcPr>
          <w:p w14:paraId="3E8168BC" w14:textId="5C70992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.06</w:t>
            </w:r>
          </w:p>
        </w:tc>
      </w:tr>
      <w:tr w:rsidR="00583070" w:rsidRPr="00C61510" w14:paraId="5E4A533A" w14:textId="059BBB8F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22FCC283" w14:textId="38BBF551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lastRenderedPageBreak/>
              <w:t>Circadian Preference x Dominance x Response Type</w:t>
            </w:r>
          </w:p>
        </w:tc>
        <w:tc>
          <w:tcPr>
            <w:tcW w:w="1204" w:type="dxa"/>
            <w:vAlign w:val="center"/>
          </w:tcPr>
          <w:p w14:paraId="55BED1D6" w14:textId="64DC9D22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3.69</w:t>
            </w:r>
          </w:p>
        </w:tc>
        <w:tc>
          <w:tcPr>
            <w:tcW w:w="766" w:type="dxa"/>
            <w:vAlign w:val="center"/>
          </w:tcPr>
          <w:p w14:paraId="1484EC11" w14:textId="4848554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4A60FC2D" w14:textId="1959FBD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.028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5B72670" w14:textId="0CA704C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.06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12461D5" w14:textId="332FB4B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0.40</w:t>
            </w:r>
          </w:p>
        </w:tc>
        <w:tc>
          <w:tcPr>
            <w:tcW w:w="470" w:type="dxa"/>
            <w:vAlign w:val="center"/>
          </w:tcPr>
          <w:p w14:paraId="3A80223C" w14:textId="011BF4E3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777C520F" w14:textId="1892593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.67</w:t>
            </w:r>
          </w:p>
        </w:tc>
        <w:tc>
          <w:tcPr>
            <w:tcW w:w="496" w:type="dxa"/>
            <w:vAlign w:val="center"/>
          </w:tcPr>
          <w:p w14:paraId="42770676" w14:textId="38BF03D0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.007</w:t>
            </w:r>
          </w:p>
        </w:tc>
      </w:tr>
      <w:tr w:rsidR="00583070" w:rsidRPr="00C61510" w14:paraId="19E88D6A" w14:textId="6B3FA878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B47B6E6" w14:textId="4CA588DC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Stimulus Position x Response Type</w:t>
            </w:r>
          </w:p>
        </w:tc>
        <w:tc>
          <w:tcPr>
            <w:tcW w:w="1204" w:type="dxa"/>
            <w:vAlign w:val="center"/>
          </w:tcPr>
          <w:p w14:paraId="29406787" w14:textId="597CF5E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0.13</w:t>
            </w:r>
          </w:p>
        </w:tc>
        <w:tc>
          <w:tcPr>
            <w:tcW w:w="766" w:type="dxa"/>
            <w:vAlign w:val="center"/>
          </w:tcPr>
          <w:p w14:paraId="26D074F2" w14:textId="060330F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262325A8" w14:textId="515F8A7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.88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2D686B49" w14:textId="7CC2AB6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8778414" w14:textId="39739C4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0.78</w:t>
            </w:r>
          </w:p>
        </w:tc>
        <w:tc>
          <w:tcPr>
            <w:tcW w:w="470" w:type="dxa"/>
            <w:vAlign w:val="center"/>
          </w:tcPr>
          <w:p w14:paraId="175998E1" w14:textId="288E4C48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761F8C3A" w14:textId="1CB461E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.46</w:t>
            </w:r>
          </w:p>
        </w:tc>
        <w:tc>
          <w:tcPr>
            <w:tcW w:w="496" w:type="dxa"/>
            <w:vAlign w:val="center"/>
          </w:tcPr>
          <w:p w14:paraId="042EE800" w14:textId="7E030D2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.014</w:t>
            </w:r>
          </w:p>
        </w:tc>
      </w:tr>
      <w:tr w:rsidR="00583070" w:rsidRPr="00C61510" w14:paraId="79999F6F" w14:textId="16870AC4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4B4C73A" w14:textId="5C18133C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Time-of-Day x Dominance x Stimulus Position</w:t>
            </w:r>
          </w:p>
        </w:tc>
        <w:tc>
          <w:tcPr>
            <w:tcW w:w="1204" w:type="dxa"/>
            <w:vAlign w:val="center"/>
          </w:tcPr>
          <w:p w14:paraId="764BB9CF" w14:textId="3AA24D8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4.12</w:t>
            </w:r>
          </w:p>
        </w:tc>
        <w:tc>
          <w:tcPr>
            <w:tcW w:w="766" w:type="dxa"/>
            <w:vAlign w:val="center"/>
          </w:tcPr>
          <w:p w14:paraId="52242DD0" w14:textId="328B9992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50FE68E4" w14:textId="03B64AE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.045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4B0AD4FC" w14:textId="30717C4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.036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73F62E5" w14:textId="70BFA28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1.34</w:t>
            </w:r>
          </w:p>
        </w:tc>
        <w:tc>
          <w:tcPr>
            <w:tcW w:w="470" w:type="dxa"/>
            <w:vAlign w:val="center"/>
          </w:tcPr>
          <w:p w14:paraId="42869997" w14:textId="76113940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27B5C44C" w14:textId="789D906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.25</w:t>
            </w:r>
          </w:p>
        </w:tc>
        <w:tc>
          <w:tcPr>
            <w:tcW w:w="496" w:type="dxa"/>
            <w:vAlign w:val="center"/>
          </w:tcPr>
          <w:p w14:paraId="55B4AE9C" w14:textId="4DBFBBE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.012</w:t>
            </w:r>
          </w:p>
        </w:tc>
      </w:tr>
      <w:tr w:rsidR="00583070" w:rsidRPr="00C61510" w14:paraId="3724E536" w14:textId="0F9B735D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28D7E26D" w14:textId="471C25E8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 x Dominance x Response Type</w:t>
            </w:r>
          </w:p>
        </w:tc>
        <w:tc>
          <w:tcPr>
            <w:tcW w:w="1204" w:type="dxa"/>
            <w:vAlign w:val="center"/>
          </w:tcPr>
          <w:p w14:paraId="7D164563" w14:textId="6AAB4D01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0.69</w:t>
            </w:r>
          </w:p>
        </w:tc>
        <w:tc>
          <w:tcPr>
            <w:tcW w:w="766" w:type="dxa"/>
            <w:vAlign w:val="center"/>
          </w:tcPr>
          <w:p w14:paraId="5A70E657" w14:textId="53E7BB0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38418FB7" w14:textId="134EBFD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46333FD7" w14:textId="7FDCDB0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.006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776B41A9" w14:textId="58914EC6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0.03</w:t>
            </w:r>
          </w:p>
        </w:tc>
        <w:tc>
          <w:tcPr>
            <w:tcW w:w="470" w:type="dxa"/>
            <w:vAlign w:val="center"/>
          </w:tcPr>
          <w:p w14:paraId="7D960826" w14:textId="0DCE4274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27177DF1" w14:textId="0C1855F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.87</w:t>
            </w:r>
          </w:p>
        </w:tc>
        <w:tc>
          <w:tcPr>
            <w:tcW w:w="496" w:type="dxa"/>
            <w:vAlign w:val="center"/>
          </w:tcPr>
          <w:p w14:paraId="59A55E59" w14:textId="2ABB0F9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</w:tr>
      <w:tr w:rsidR="00583070" w:rsidRPr="00C61510" w14:paraId="6E6D719F" w14:textId="38215293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07DF83D" w14:textId="432DEEC2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 x Stimulus Position x Response Type</w:t>
            </w:r>
          </w:p>
        </w:tc>
        <w:tc>
          <w:tcPr>
            <w:tcW w:w="1204" w:type="dxa"/>
            <w:vAlign w:val="center"/>
          </w:tcPr>
          <w:p w14:paraId="0BA90BE3" w14:textId="06BD05E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0.26</w:t>
            </w:r>
          </w:p>
        </w:tc>
        <w:tc>
          <w:tcPr>
            <w:tcW w:w="766" w:type="dxa"/>
            <w:vAlign w:val="center"/>
          </w:tcPr>
          <w:p w14:paraId="6F39C121" w14:textId="4E91883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15B2FBA3" w14:textId="17C3BF07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E6C5E61" w14:textId="1A0170C4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664940F" w14:textId="3DCA5A8C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3.23</w:t>
            </w:r>
          </w:p>
        </w:tc>
        <w:tc>
          <w:tcPr>
            <w:tcW w:w="470" w:type="dxa"/>
            <w:vAlign w:val="center"/>
          </w:tcPr>
          <w:p w14:paraId="100BD87A" w14:textId="3CD8111E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0BA5EC61" w14:textId="7AFFC91B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.08</w:t>
            </w:r>
          </w:p>
        </w:tc>
        <w:tc>
          <w:tcPr>
            <w:tcW w:w="496" w:type="dxa"/>
            <w:vAlign w:val="center"/>
          </w:tcPr>
          <w:p w14:paraId="7169ADDC" w14:textId="7D00D790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.03</w:t>
            </w:r>
          </w:p>
        </w:tc>
      </w:tr>
      <w:tr w:rsidR="00583070" w:rsidRPr="00C61510" w14:paraId="61FCA546" w14:textId="7E3FD6AA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1AEC0C5E" w14:textId="562ACB5E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 xml:space="preserve">Dominance x Stimulus Position </w:t>
            </w:r>
            <w:proofErr w:type="gramStart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x</w:t>
            </w:r>
            <w:proofErr w:type="gramEnd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 xml:space="preserve"> Response Type</w:t>
            </w:r>
          </w:p>
        </w:tc>
        <w:tc>
          <w:tcPr>
            <w:tcW w:w="1204" w:type="dxa"/>
            <w:vAlign w:val="center"/>
          </w:tcPr>
          <w:p w14:paraId="6CA342B2" w14:textId="0C4395E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1.65</w:t>
            </w:r>
          </w:p>
        </w:tc>
        <w:tc>
          <w:tcPr>
            <w:tcW w:w="766" w:type="dxa"/>
            <w:vAlign w:val="center"/>
          </w:tcPr>
          <w:p w14:paraId="4E428A9E" w14:textId="3A97426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69CCB539" w14:textId="6FBD01A5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6D514623" w14:textId="1637587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DABE6E4" w14:textId="29802EA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138.20</w:t>
            </w:r>
          </w:p>
        </w:tc>
        <w:tc>
          <w:tcPr>
            <w:tcW w:w="470" w:type="dxa"/>
            <w:vAlign w:val="center"/>
          </w:tcPr>
          <w:p w14:paraId="0F1FA306" w14:textId="48156F7C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36BF5E6E" w14:textId="0D8B0A2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.0001</w:t>
            </w:r>
          </w:p>
        </w:tc>
        <w:tc>
          <w:tcPr>
            <w:tcW w:w="496" w:type="dxa"/>
            <w:vAlign w:val="center"/>
          </w:tcPr>
          <w:p w14:paraId="721B40CD" w14:textId="6809554B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.56</w:t>
            </w:r>
          </w:p>
        </w:tc>
      </w:tr>
      <w:tr w:rsidR="00583070" w:rsidRPr="00C61510" w14:paraId="733E32CB" w14:textId="1A91DADB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07FE2277" w14:textId="0FA3BCD9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Dominance</w:t>
            </w:r>
          </w:p>
          <w:p w14:paraId="4216A26A" w14:textId="58D895F8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 Stimulus Position</w:t>
            </w:r>
          </w:p>
        </w:tc>
        <w:tc>
          <w:tcPr>
            <w:tcW w:w="1204" w:type="dxa"/>
            <w:vAlign w:val="center"/>
          </w:tcPr>
          <w:p w14:paraId="7961A6E7" w14:textId="4498AB9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0.76</w:t>
            </w:r>
          </w:p>
        </w:tc>
        <w:tc>
          <w:tcPr>
            <w:tcW w:w="766" w:type="dxa"/>
            <w:vAlign w:val="center"/>
          </w:tcPr>
          <w:p w14:paraId="324CE96D" w14:textId="6513F60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4BA3B7AA" w14:textId="04A8A737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.47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62C9D005" w14:textId="2735C6F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8B1AC97" w14:textId="0CCAF31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0.94</w:t>
            </w:r>
          </w:p>
        </w:tc>
        <w:tc>
          <w:tcPr>
            <w:tcW w:w="470" w:type="dxa"/>
            <w:vAlign w:val="center"/>
          </w:tcPr>
          <w:p w14:paraId="4F19AAC0" w14:textId="7962BBBD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3554C1F1" w14:textId="5F2A463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.40</w:t>
            </w:r>
          </w:p>
        </w:tc>
        <w:tc>
          <w:tcPr>
            <w:tcW w:w="496" w:type="dxa"/>
            <w:vAlign w:val="center"/>
          </w:tcPr>
          <w:p w14:paraId="6885CA10" w14:textId="0FABE77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.017</w:t>
            </w:r>
          </w:p>
        </w:tc>
      </w:tr>
      <w:tr w:rsidR="00583070" w:rsidRPr="00C61510" w14:paraId="2C568CD3" w14:textId="6FA5C517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4353D16E" w14:textId="17909971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Dominance</w:t>
            </w:r>
          </w:p>
          <w:p w14:paraId="36C7A472" w14:textId="3B7CF1C4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 Response Type</w:t>
            </w:r>
          </w:p>
        </w:tc>
        <w:tc>
          <w:tcPr>
            <w:tcW w:w="1204" w:type="dxa"/>
            <w:vAlign w:val="center"/>
          </w:tcPr>
          <w:p w14:paraId="23FC7611" w14:textId="3C46450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0.15</w:t>
            </w:r>
          </w:p>
        </w:tc>
        <w:tc>
          <w:tcPr>
            <w:tcW w:w="766" w:type="dxa"/>
            <w:vAlign w:val="center"/>
          </w:tcPr>
          <w:p w14:paraId="274A3D0C" w14:textId="56A7440A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6614CB26" w14:textId="7F79F5A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.86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46C2702F" w14:textId="2BADB74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D60EAD3" w14:textId="3A998A9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0.39</w:t>
            </w:r>
          </w:p>
        </w:tc>
        <w:tc>
          <w:tcPr>
            <w:tcW w:w="470" w:type="dxa"/>
            <w:vAlign w:val="center"/>
          </w:tcPr>
          <w:p w14:paraId="0B3CA741" w14:textId="5BC93DBD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2D8780D1" w14:textId="1584009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.68</w:t>
            </w:r>
          </w:p>
        </w:tc>
        <w:tc>
          <w:tcPr>
            <w:tcW w:w="496" w:type="dxa"/>
            <w:vAlign w:val="center"/>
          </w:tcPr>
          <w:p w14:paraId="4586F82B" w14:textId="72C35A88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.007</w:t>
            </w:r>
          </w:p>
        </w:tc>
      </w:tr>
      <w:tr w:rsidR="00583070" w:rsidRPr="00C61510" w14:paraId="1198CA96" w14:textId="65EB6A5A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7ED509E3" w14:textId="215B37E7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Stimulus Position</w:t>
            </w:r>
          </w:p>
          <w:p w14:paraId="66D72523" w14:textId="01965204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 Response Type</w:t>
            </w:r>
          </w:p>
        </w:tc>
        <w:tc>
          <w:tcPr>
            <w:tcW w:w="1204" w:type="dxa"/>
            <w:vAlign w:val="center"/>
          </w:tcPr>
          <w:p w14:paraId="66B8982A" w14:textId="51F3E926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0.56</w:t>
            </w:r>
          </w:p>
        </w:tc>
        <w:tc>
          <w:tcPr>
            <w:tcW w:w="766" w:type="dxa"/>
            <w:vAlign w:val="center"/>
          </w:tcPr>
          <w:p w14:paraId="52B2650A" w14:textId="65225B73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20DB0C0C" w14:textId="76AE7D3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.57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0E69F2EB" w14:textId="1F06C3B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253C61C" w14:textId="5CFA830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1.23</w:t>
            </w:r>
          </w:p>
        </w:tc>
        <w:tc>
          <w:tcPr>
            <w:tcW w:w="470" w:type="dxa"/>
            <w:vAlign w:val="center"/>
          </w:tcPr>
          <w:p w14:paraId="7A8E2886" w14:textId="52527412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50C35827" w14:textId="680BD995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.30</w:t>
            </w:r>
          </w:p>
        </w:tc>
        <w:tc>
          <w:tcPr>
            <w:tcW w:w="496" w:type="dxa"/>
            <w:vAlign w:val="center"/>
          </w:tcPr>
          <w:p w14:paraId="135BEBA5" w14:textId="2DA6A131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.022</w:t>
            </w:r>
          </w:p>
        </w:tc>
      </w:tr>
      <w:tr w:rsidR="00583070" w:rsidRPr="00C61510" w14:paraId="7540AB76" w14:textId="486BD077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0AC7564F" w14:textId="437C6711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Dominance x Stimulus Position</w:t>
            </w:r>
          </w:p>
          <w:p w14:paraId="1632BC02" w14:textId="4DE950A3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 Response Type</w:t>
            </w:r>
          </w:p>
        </w:tc>
        <w:tc>
          <w:tcPr>
            <w:tcW w:w="1204" w:type="dxa"/>
            <w:vAlign w:val="center"/>
          </w:tcPr>
          <w:p w14:paraId="3363677A" w14:textId="47E27748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0.82</w:t>
            </w:r>
          </w:p>
        </w:tc>
        <w:tc>
          <w:tcPr>
            <w:tcW w:w="766" w:type="dxa"/>
            <w:vAlign w:val="center"/>
          </w:tcPr>
          <w:p w14:paraId="0785897E" w14:textId="7ABD498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28F855E8" w14:textId="13D54D2B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.45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5A04626C" w14:textId="39E72F8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D406AAE" w14:textId="2D165510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0.23</w:t>
            </w:r>
          </w:p>
        </w:tc>
        <w:tc>
          <w:tcPr>
            <w:tcW w:w="470" w:type="dxa"/>
            <w:vAlign w:val="center"/>
          </w:tcPr>
          <w:p w14:paraId="62EBEBE2" w14:textId="403BAC68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7FD2A973" w14:textId="60A91A6A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.80</w:t>
            </w:r>
          </w:p>
        </w:tc>
        <w:tc>
          <w:tcPr>
            <w:tcW w:w="496" w:type="dxa"/>
            <w:vAlign w:val="center"/>
          </w:tcPr>
          <w:p w14:paraId="6B292F8F" w14:textId="18E26FD2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.004</w:t>
            </w:r>
          </w:p>
        </w:tc>
      </w:tr>
      <w:tr w:rsidR="00583070" w:rsidRPr="00C61510" w14:paraId="0FB5CF27" w14:textId="261261FC" w:rsidTr="00C26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558E537D" w14:textId="61C67509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 xml:space="preserve">Time-of-Day x Dominance x Stimulus Position </w:t>
            </w:r>
            <w:proofErr w:type="gramStart"/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</w:t>
            </w:r>
            <w:proofErr w:type="gramEnd"/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 xml:space="preserve"> Response Type</w:t>
            </w:r>
          </w:p>
        </w:tc>
        <w:tc>
          <w:tcPr>
            <w:tcW w:w="1204" w:type="dxa"/>
            <w:vAlign w:val="center"/>
          </w:tcPr>
          <w:p w14:paraId="5025BB46" w14:textId="49CF5FF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0.06</w:t>
            </w:r>
          </w:p>
        </w:tc>
        <w:tc>
          <w:tcPr>
            <w:tcW w:w="766" w:type="dxa"/>
            <w:vAlign w:val="center"/>
          </w:tcPr>
          <w:p w14:paraId="528E569A" w14:textId="2023E67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766" w:type="dxa"/>
            <w:vAlign w:val="center"/>
          </w:tcPr>
          <w:p w14:paraId="399D3A8C" w14:textId="7C14A37E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.81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5FDBD636" w14:textId="5BCA3E9D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5884366E" w14:textId="0E7C86E3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0.49</w:t>
            </w:r>
          </w:p>
        </w:tc>
        <w:tc>
          <w:tcPr>
            <w:tcW w:w="470" w:type="dxa"/>
            <w:vAlign w:val="center"/>
          </w:tcPr>
          <w:p w14:paraId="19DF6CC4" w14:textId="4C51F1C4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336" w:type="dxa"/>
            <w:vAlign w:val="center"/>
          </w:tcPr>
          <w:p w14:paraId="69472F85" w14:textId="62BA82DF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.49</w:t>
            </w:r>
          </w:p>
        </w:tc>
        <w:tc>
          <w:tcPr>
            <w:tcW w:w="496" w:type="dxa"/>
            <w:vAlign w:val="center"/>
          </w:tcPr>
          <w:p w14:paraId="2A45BCB7" w14:textId="39CBB33E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.004</w:t>
            </w:r>
          </w:p>
        </w:tc>
      </w:tr>
      <w:tr w:rsidR="00583070" w:rsidRPr="00C61510" w14:paraId="12AB58CF" w14:textId="50658CD9" w:rsidTr="00C266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0" w:type="dxa"/>
            <w:vAlign w:val="center"/>
          </w:tcPr>
          <w:p w14:paraId="624F19F5" w14:textId="168AE253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Dominance</w:t>
            </w:r>
          </w:p>
          <w:p w14:paraId="00CA046D" w14:textId="1C46C70E" w:rsidR="00583070" w:rsidRPr="00C61510" w:rsidRDefault="00583070" w:rsidP="00583070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 Stimulus Position x Response Type</w:t>
            </w:r>
          </w:p>
        </w:tc>
        <w:tc>
          <w:tcPr>
            <w:tcW w:w="1204" w:type="dxa"/>
            <w:vAlign w:val="center"/>
          </w:tcPr>
          <w:p w14:paraId="611867DE" w14:textId="3AA73B6F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0.07</w:t>
            </w:r>
          </w:p>
        </w:tc>
        <w:tc>
          <w:tcPr>
            <w:tcW w:w="766" w:type="dxa"/>
            <w:vAlign w:val="center"/>
          </w:tcPr>
          <w:p w14:paraId="0055A3AD" w14:textId="0BC235D9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766" w:type="dxa"/>
            <w:vAlign w:val="center"/>
          </w:tcPr>
          <w:p w14:paraId="7074DDEA" w14:textId="53F5CBE0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.93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4E725172" w14:textId="48E2153C" w:rsidR="00583070" w:rsidRPr="00C61510" w:rsidRDefault="00583070" w:rsidP="00583070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.001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98A5E31" w14:textId="34017037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1.04</w:t>
            </w:r>
          </w:p>
        </w:tc>
        <w:tc>
          <w:tcPr>
            <w:tcW w:w="470" w:type="dxa"/>
            <w:vAlign w:val="center"/>
          </w:tcPr>
          <w:p w14:paraId="0F689934" w14:textId="7EB4B9D3" w:rsidR="00583070" w:rsidRPr="00C61510" w:rsidRDefault="00583070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336" w:type="dxa"/>
            <w:vAlign w:val="center"/>
          </w:tcPr>
          <w:p w14:paraId="1CA3EF4C" w14:textId="192032A9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.36</w:t>
            </w:r>
          </w:p>
        </w:tc>
        <w:tc>
          <w:tcPr>
            <w:tcW w:w="496" w:type="dxa"/>
            <w:vAlign w:val="center"/>
          </w:tcPr>
          <w:p w14:paraId="62D94EE6" w14:textId="6144A6A5" w:rsidR="00583070" w:rsidRPr="00C61510" w:rsidRDefault="00C26679" w:rsidP="00C26679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.019</w:t>
            </w:r>
          </w:p>
        </w:tc>
      </w:tr>
    </w:tbl>
    <w:p w14:paraId="017C106E" w14:textId="77777777" w:rsidR="00D63AF4" w:rsidRPr="00C61510" w:rsidRDefault="00D63AF4" w:rsidP="00C758F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lang w:val="en-GB"/>
        </w:rPr>
      </w:pPr>
    </w:p>
    <w:p w14:paraId="200687BD" w14:textId="141DA1B8" w:rsidR="00C758FA" w:rsidRPr="00C61510" w:rsidRDefault="00C758FA" w:rsidP="0050018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t>The mean RTs</w:t>
      </w:r>
      <w:r w:rsidR="009A0F7A" w:rsidRPr="00C61510">
        <w:rPr>
          <w:rFonts w:cs="Times New Roman"/>
          <w:szCs w:val="24"/>
        </w:rPr>
        <w:t xml:space="preserve"> and accuracy, defined as numbers of corrected trials,</w:t>
      </w:r>
      <w:r w:rsidRPr="00C61510">
        <w:rPr>
          <w:rFonts w:cs="Times New Roman"/>
          <w:szCs w:val="24"/>
        </w:rPr>
        <w:t xml:space="preserve"> (and relative SD) in the </w:t>
      </w:r>
      <w:r w:rsidR="00021407" w:rsidRPr="00C61510">
        <w:rPr>
          <w:rFonts w:cs="Times New Roman"/>
          <w:szCs w:val="24"/>
        </w:rPr>
        <w:t xml:space="preserve">vertical landmark </w:t>
      </w:r>
      <w:r w:rsidRPr="00C61510">
        <w:rPr>
          <w:rFonts w:cs="Times New Roman"/>
          <w:szCs w:val="24"/>
        </w:rPr>
        <w:t>task are reported in Table S4.</w:t>
      </w:r>
    </w:p>
    <w:p w14:paraId="785AE0C1" w14:textId="7B974D73" w:rsidR="00021407" w:rsidRPr="00C61510" w:rsidRDefault="00021407" w:rsidP="0050018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b/>
          <w:bCs/>
          <w:szCs w:val="24"/>
        </w:rPr>
        <w:t>Table S4</w:t>
      </w:r>
      <w:r w:rsidRPr="00C61510">
        <w:rPr>
          <w:rFonts w:cs="Times New Roman"/>
          <w:szCs w:val="24"/>
        </w:rPr>
        <w:t>. The mean RTs</w:t>
      </w:r>
      <w:r w:rsidR="009A0F7A" w:rsidRPr="00C61510">
        <w:rPr>
          <w:rFonts w:cs="Times New Roman"/>
          <w:szCs w:val="24"/>
        </w:rPr>
        <w:t xml:space="preserve"> in </w:t>
      </w:r>
      <w:proofErr w:type="spellStart"/>
      <w:r w:rsidR="009A0F7A" w:rsidRPr="00C61510">
        <w:rPr>
          <w:rFonts w:cs="Times New Roman"/>
          <w:szCs w:val="24"/>
        </w:rPr>
        <w:t>ms</w:t>
      </w:r>
      <w:proofErr w:type="spellEnd"/>
      <w:r w:rsidRPr="00C61510">
        <w:rPr>
          <w:rFonts w:cs="Times New Roman"/>
          <w:szCs w:val="24"/>
        </w:rPr>
        <w:t xml:space="preserve"> </w:t>
      </w:r>
      <w:r w:rsidR="009A0F7A" w:rsidRPr="00C61510">
        <w:rPr>
          <w:rFonts w:cs="Times New Roman"/>
          <w:szCs w:val="24"/>
        </w:rPr>
        <w:t xml:space="preserve">and numbers of trials </w:t>
      </w:r>
      <w:r w:rsidRPr="00C61510">
        <w:rPr>
          <w:rFonts w:cs="Times New Roman"/>
          <w:szCs w:val="24"/>
        </w:rPr>
        <w:t>(and relative SD)</w:t>
      </w:r>
      <w:r w:rsidR="00835D18" w:rsidRPr="00C61510">
        <w:rPr>
          <w:rFonts w:cs="Times New Roman"/>
          <w:szCs w:val="24"/>
        </w:rPr>
        <w:t xml:space="preserve"> </w:t>
      </w:r>
      <w:r w:rsidRPr="00C61510">
        <w:rPr>
          <w:rFonts w:cs="Times New Roman"/>
          <w:szCs w:val="24"/>
        </w:rPr>
        <w:t>of vertical landmark task performed in both testing sessions by each circadian preferences, for h</w:t>
      </w:r>
      <w:r w:rsidR="00835D18" w:rsidRPr="00C61510">
        <w:rPr>
          <w:rFonts w:cs="Times New Roman"/>
          <w:szCs w:val="24"/>
        </w:rPr>
        <w:t>ard and easy trials</w:t>
      </w:r>
      <w:r w:rsidRPr="00C61510">
        <w:rPr>
          <w:rFonts w:cs="Times New Roman"/>
          <w:szCs w:val="24"/>
        </w:rPr>
        <w:t xml:space="preserve"> presented in the left- and right-visual field (LVF and RVF respectively).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3196"/>
        <w:gridCol w:w="796"/>
        <w:gridCol w:w="796"/>
        <w:gridCol w:w="796"/>
        <w:gridCol w:w="796"/>
        <w:gridCol w:w="796"/>
        <w:gridCol w:w="796"/>
        <w:gridCol w:w="796"/>
        <w:gridCol w:w="796"/>
      </w:tblGrid>
      <w:tr w:rsidR="00976A15" w:rsidRPr="00C61510" w14:paraId="7384A59F" w14:textId="77777777" w:rsidTr="00212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22AD2BE" w14:textId="639DEBED" w:rsidR="00976A15" w:rsidRPr="00C61510" w:rsidRDefault="009A0F7A" w:rsidP="00B45101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RTs</w:t>
            </w:r>
          </w:p>
        </w:tc>
        <w:tc>
          <w:tcPr>
            <w:tcW w:w="0" w:type="auto"/>
            <w:gridSpan w:val="4"/>
            <w:vAlign w:val="center"/>
          </w:tcPr>
          <w:p w14:paraId="523179DF" w14:textId="7889ED68" w:rsidR="00976A15" w:rsidRPr="00C61510" w:rsidRDefault="00976A15" w:rsidP="00B45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 Session</w:t>
            </w:r>
          </w:p>
        </w:tc>
        <w:tc>
          <w:tcPr>
            <w:tcW w:w="0" w:type="auto"/>
            <w:gridSpan w:val="4"/>
            <w:vAlign w:val="center"/>
          </w:tcPr>
          <w:p w14:paraId="4D0C7F83" w14:textId="07217B09" w:rsidR="00976A15" w:rsidRPr="00C61510" w:rsidRDefault="00976A15" w:rsidP="00B45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Afternoon Session</w:t>
            </w:r>
          </w:p>
        </w:tc>
      </w:tr>
      <w:tr w:rsidR="00976A15" w:rsidRPr="00C61510" w14:paraId="3B022C6B" w14:textId="77777777" w:rsidTr="000F2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2D2A738" w14:textId="77777777" w:rsidR="00976A15" w:rsidRPr="00C61510" w:rsidRDefault="00976A15" w:rsidP="00B4510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CD816F5" w14:textId="444FEF95" w:rsidR="00976A15" w:rsidRPr="00C61510" w:rsidRDefault="00976A15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7D312043" w14:textId="60A00511" w:rsidR="00976A15" w:rsidRPr="00C61510" w:rsidRDefault="00976A15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4C627CEF" w14:textId="7E77480C" w:rsidR="00976A15" w:rsidRPr="00C61510" w:rsidRDefault="00976A15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69FD71C3" w14:textId="38E38EAC" w:rsidR="00976A15" w:rsidRPr="00C61510" w:rsidRDefault="00976A15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</w:tr>
      <w:tr w:rsidR="00B45101" w:rsidRPr="00C61510" w14:paraId="4429EE6D" w14:textId="77777777" w:rsidTr="00B4510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6ED1E5" w14:textId="77777777" w:rsidR="00B45101" w:rsidRPr="00C61510" w:rsidRDefault="00B45101" w:rsidP="00B4510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7733E6" w14:textId="08915622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1B0F0C79" w14:textId="0F27D740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2B5E32A2" w14:textId="43C5CE06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57C93EED" w14:textId="0F4E66BC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5E7FEE46" w14:textId="4730803F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6CE4EE03" w14:textId="11D0BEE1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258BC93A" w14:textId="4E38F0F4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7EB36B57" w14:textId="194D4419" w:rsidR="00B45101" w:rsidRPr="00C61510" w:rsidRDefault="0012268A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</w:tr>
      <w:tr w:rsidR="00B45101" w:rsidRPr="00C61510" w14:paraId="117AF127" w14:textId="77777777" w:rsidTr="00B45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ACB553" w14:textId="13C6C546" w:rsidR="00B45101" w:rsidRPr="00C61510" w:rsidRDefault="00AA319E" w:rsidP="00B45101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Evening-types</w:t>
            </w:r>
          </w:p>
        </w:tc>
        <w:tc>
          <w:tcPr>
            <w:tcW w:w="0" w:type="auto"/>
            <w:vAlign w:val="center"/>
          </w:tcPr>
          <w:p w14:paraId="6007CB1C" w14:textId="77777777" w:rsidR="00B45101" w:rsidRPr="00C61510" w:rsidRDefault="00157E1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891</w:t>
            </w:r>
          </w:p>
          <w:p w14:paraId="57B4EFF1" w14:textId="2605EC25" w:rsidR="00157E1C" w:rsidRPr="00C61510" w:rsidRDefault="00157E1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(446)</w:t>
            </w:r>
          </w:p>
        </w:tc>
        <w:tc>
          <w:tcPr>
            <w:tcW w:w="0" w:type="auto"/>
            <w:vAlign w:val="center"/>
          </w:tcPr>
          <w:p w14:paraId="4D1D90E1" w14:textId="77777777" w:rsidR="00B45101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836</w:t>
            </w:r>
          </w:p>
          <w:p w14:paraId="5365D2A2" w14:textId="083F1ADE" w:rsidR="007C12EC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(501)</w:t>
            </w:r>
          </w:p>
        </w:tc>
        <w:tc>
          <w:tcPr>
            <w:tcW w:w="0" w:type="auto"/>
            <w:vAlign w:val="center"/>
          </w:tcPr>
          <w:p w14:paraId="460B5FFD" w14:textId="77777777" w:rsidR="00B45101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905</w:t>
            </w:r>
          </w:p>
          <w:p w14:paraId="044E61C7" w14:textId="46418EC4" w:rsidR="007C12EC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(520)</w:t>
            </w:r>
          </w:p>
        </w:tc>
        <w:tc>
          <w:tcPr>
            <w:tcW w:w="0" w:type="auto"/>
            <w:vAlign w:val="center"/>
          </w:tcPr>
          <w:p w14:paraId="142AA7F1" w14:textId="77777777" w:rsidR="00B45101" w:rsidRPr="00C61510" w:rsidRDefault="007339A8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794</w:t>
            </w:r>
          </w:p>
          <w:p w14:paraId="4E09C95D" w14:textId="2D660BEB" w:rsidR="007339A8" w:rsidRPr="00C61510" w:rsidRDefault="007339A8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(408)</w:t>
            </w:r>
          </w:p>
        </w:tc>
        <w:tc>
          <w:tcPr>
            <w:tcW w:w="0" w:type="auto"/>
            <w:vAlign w:val="center"/>
          </w:tcPr>
          <w:p w14:paraId="70F9612C" w14:textId="77777777" w:rsidR="00B45101" w:rsidRPr="00C61510" w:rsidRDefault="00C7775E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902</w:t>
            </w:r>
          </w:p>
          <w:p w14:paraId="687EC5DB" w14:textId="1CD31D33" w:rsidR="00C7775E" w:rsidRPr="00C61510" w:rsidRDefault="00C7775E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(433)</w:t>
            </w:r>
          </w:p>
        </w:tc>
        <w:tc>
          <w:tcPr>
            <w:tcW w:w="0" w:type="auto"/>
            <w:vAlign w:val="center"/>
          </w:tcPr>
          <w:p w14:paraId="607DEA6B" w14:textId="77777777" w:rsidR="00B45101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761</w:t>
            </w:r>
          </w:p>
          <w:p w14:paraId="627950ED" w14:textId="77DD62EC" w:rsidR="005042D0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(283)</w:t>
            </w:r>
          </w:p>
        </w:tc>
        <w:tc>
          <w:tcPr>
            <w:tcW w:w="0" w:type="auto"/>
            <w:vAlign w:val="center"/>
          </w:tcPr>
          <w:p w14:paraId="62C576D3" w14:textId="77777777" w:rsidR="00B45101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908</w:t>
            </w:r>
          </w:p>
          <w:p w14:paraId="6322834A" w14:textId="0BFFEDC7" w:rsidR="005042D0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(426)</w:t>
            </w:r>
          </w:p>
        </w:tc>
        <w:tc>
          <w:tcPr>
            <w:tcW w:w="0" w:type="auto"/>
            <w:vAlign w:val="center"/>
          </w:tcPr>
          <w:p w14:paraId="1B41CE82" w14:textId="77777777" w:rsidR="00B45101" w:rsidRPr="00C61510" w:rsidRDefault="004E52B4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796</w:t>
            </w:r>
          </w:p>
          <w:p w14:paraId="3E139D00" w14:textId="3ECA6E46" w:rsidR="004E52B4" w:rsidRPr="00C61510" w:rsidRDefault="004E52B4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(359)</w:t>
            </w:r>
          </w:p>
        </w:tc>
      </w:tr>
      <w:tr w:rsidR="00B45101" w:rsidRPr="00C61510" w14:paraId="39F55C04" w14:textId="77777777" w:rsidTr="00B4510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4822B14" w14:textId="29609395" w:rsidR="00B45101" w:rsidRPr="00C61510" w:rsidRDefault="00AA319E" w:rsidP="00B45101">
            <w:pPr>
              <w:jc w:val="center"/>
              <w:rPr>
                <w:rFonts w:cs="Times New Roman"/>
                <w:szCs w:val="24"/>
              </w:rPr>
            </w:pPr>
            <w:proofErr w:type="gramStart"/>
            <w:r w:rsidRPr="00C61510">
              <w:rPr>
                <w:rFonts w:cs="Times New Roman"/>
                <w:szCs w:val="24"/>
              </w:rPr>
              <w:t>Intermediate-types</w:t>
            </w:r>
            <w:proofErr w:type="gramEnd"/>
          </w:p>
        </w:tc>
        <w:tc>
          <w:tcPr>
            <w:tcW w:w="0" w:type="auto"/>
            <w:vAlign w:val="center"/>
          </w:tcPr>
          <w:p w14:paraId="4AF65526" w14:textId="77777777" w:rsidR="00B45101" w:rsidRPr="00C61510" w:rsidRDefault="00157E1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875</w:t>
            </w:r>
          </w:p>
          <w:p w14:paraId="00BB63CE" w14:textId="78D1E743" w:rsidR="00157E1C" w:rsidRPr="00C61510" w:rsidRDefault="00157E1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(275)</w:t>
            </w:r>
          </w:p>
        </w:tc>
        <w:tc>
          <w:tcPr>
            <w:tcW w:w="0" w:type="auto"/>
            <w:vAlign w:val="center"/>
          </w:tcPr>
          <w:p w14:paraId="2B528A7B" w14:textId="77777777" w:rsidR="00B45101" w:rsidRPr="00C61510" w:rsidRDefault="007C12E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765</w:t>
            </w:r>
          </w:p>
          <w:p w14:paraId="2FF07887" w14:textId="64EC3955" w:rsidR="007C12EC" w:rsidRPr="00C61510" w:rsidRDefault="007C12E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(233)</w:t>
            </w:r>
          </w:p>
        </w:tc>
        <w:tc>
          <w:tcPr>
            <w:tcW w:w="0" w:type="auto"/>
            <w:vAlign w:val="center"/>
          </w:tcPr>
          <w:p w14:paraId="081228A5" w14:textId="77777777" w:rsidR="00B45101" w:rsidRPr="00C61510" w:rsidRDefault="007C12E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868</w:t>
            </w:r>
          </w:p>
          <w:p w14:paraId="374CB0B5" w14:textId="23A128FC" w:rsidR="007C12EC" w:rsidRPr="00C61510" w:rsidRDefault="007C12E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(278)</w:t>
            </w:r>
          </w:p>
        </w:tc>
        <w:tc>
          <w:tcPr>
            <w:tcW w:w="0" w:type="auto"/>
            <w:vAlign w:val="center"/>
          </w:tcPr>
          <w:p w14:paraId="48918020" w14:textId="77777777" w:rsidR="00B45101" w:rsidRPr="00C61510" w:rsidRDefault="007339A8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766</w:t>
            </w:r>
          </w:p>
          <w:p w14:paraId="1423D0AF" w14:textId="1C0DE786" w:rsidR="007339A8" w:rsidRPr="00C61510" w:rsidRDefault="007339A8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(220)</w:t>
            </w:r>
          </w:p>
        </w:tc>
        <w:tc>
          <w:tcPr>
            <w:tcW w:w="0" w:type="auto"/>
            <w:vAlign w:val="center"/>
          </w:tcPr>
          <w:p w14:paraId="65E5842D" w14:textId="77777777" w:rsidR="00B45101" w:rsidRPr="00C61510" w:rsidRDefault="00C7775E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887</w:t>
            </w:r>
          </w:p>
          <w:p w14:paraId="3D0978EE" w14:textId="444B84CA" w:rsidR="00C7775E" w:rsidRPr="00C61510" w:rsidRDefault="00C7775E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(294)</w:t>
            </w:r>
          </w:p>
        </w:tc>
        <w:tc>
          <w:tcPr>
            <w:tcW w:w="0" w:type="auto"/>
            <w:vAlign w:val="center"/>
          </w:tcPr>
          <w:p w14:paraId="68CAAF6F" w14:textId="77777777" w:rsidR="00B45101" w:rsidRPr="00C61510" w:rsidRDefault="005042D0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754</w:t>
            </w:r>
          </w:p>
          <w:p w14:paraId="2F711482" w14:textId="7C1C967E" w:rsidR="005042D0" w:rsidRPr="00C61510" w:rsidRDefault="005042D0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(237)</w:t>
            </w:r>
          </w:p>
        </w:tc>
        <w:tc>
          <w:tcPr>
            <w:tcW w:w="0" w:type="auto"/>
            <w:vAlign w:val="center"/>
          </w:tcPr>
          <w:p w14:paraId="05E9555B" w14:textId="77777777" w:rsidR="00B45101" w:rsidRPr="00C61510" w:rsidRDefault="00BF328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888</w:t>
            </w:r>
          </w:p>
          <w:p w14:paraId="202C9519" w14:textId="71A6AFDB" w:rsidR="00BF328C" w:rsidRPr="00C61510" w:rsidRDefault="00BF328C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(334)</w:t>
            </w:r>
          </w:p>
        </w:tc>
        <w:tc>
          <w:tcPr>
            <w:tcW w:w="0" w:type="auto"/>
            <w:vAlign w:val="center"/>
          </w:tcPr>
          <w:p w14:paraId="140B378A" w14:textId="77777777" w:rsidR="00B45101" w:rsidRPr="00C61510" w:rsidRDefault="004E52B4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752</w:t>
            </w:r>
          </w:p>
          <w:p w14:paraId="696099B3" w14:textId="479FF0A0" w:rsidR="004E52B4" w:rsidRPr="00C61510" w:rsidRDefault="004E52B4" w:rsidP="00B45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(222)</w:t>
            </w:r>
          </w:p>
        </w:tc>
      </w:tr>
      <w:tr w:rsidR="00B45101" w:rsidRPr="00C61510" w14:paraId="352A0071" w14:textId="77777777" w:rsidTr="00B45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4D7E630" w14:textId="79574BA3" w:rsidR="00B45101" w:rsidRPr="00C61510" w:rsidRDefault="00AA319E" w:rsidP="00B45101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Morning-types</w:t>
            </w:r>
          </w:p>
        </w:tc>
        <w:tc>
          <w:tcPr>
            <w:tcW w:w="0" w:type="auto"/>
            <w:vAlign w:val="center"/>
          </w:tcPr>
          <w:p w14:paraId="7D1B31D4" w14:textId="77777777" w:rsidR="00B45101" w:rsidRPr="00C61510" w:rsidRDefault="00157E1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920</w:t>
            </w:r>
          </w:p>
          <w:p w14:paraId="39A68605" w14:textId="2BA78A1B" w:rsidR="00157E1C" w:rsidRPr="00C61510" w:rsidRDefault="00157E1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(315)</w:t>
            </w:r>
          </w:p>
        </w:tc>
        <w:tc>
          <w:tcPr>
            <w:tcW w:w="0" w:type="auto"/>
            <w:vAlign w:val="center"/>
          </w:tcPr>
          <w:p w14:paraId="7EA9A786" w14:textId="77777777" w:rsidR="00B45101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771</w:t>
            </w:r>
          </w:p>
          <w:p w14:paraId="44704BB4" w14:textId="420C88EB" w:rsidR="007C12EC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(226)</w:t>
            </w:r>
          </w:p>
        </w:tc>
        <w:tc>
          <w:tcPr>
            <w:tcW w:w="0" w:type="auto"/>
            <w:vAlign w:val="center"/>
          </w:tcPr>
          <w:p w14:paraId="254F5EC3" w14:textId="77777777" w:rsidR="00B45101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895</w:t>
            </w:r>
          </w:p>
          <w:p w14:paraId="231502B9" w14:textId="12DA7B8F" w:rsidR="007C12EC" w:rsidRPr="00C61510" w:rsidRDefault="007C12E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(301</w:t>
            </w:r>
            <w:r w:rsidR="007339A8" w:rsidRPr="00C61510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354A6E3" w14:textId="77777777" w:rsidR="00B45101" w:rsidRPr="00C61510" w:rsidRDefault="007339A8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795</w:t>
            </w:r>
          </w:p>
          <w:p w14:paraId="78162DDF" w14:textId="361E5A30" w:rsidR="007339A8" w:rsidRPr="00C61510" w:rsidRDefault="007339A8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(301)</w:t>
            </w:r>
          </w:p>
        </w:tc>
        <w:tc>
          <w:tcPr>
            <w:tcW w:w="0" w:type="auto"/>
            <w:vAlign w:val="center"/>
          </w:tcPr>
          <w:p w14:paraId="21F5848F" w14:textId="77777777" w:rsidR="00B45101" w:rsidRPr="00C61510" w:rsidRDefault="00C7775E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936</w:t>
            </w:r>
          </w:p>
          <w:p w14:paraId="05EACCD6" w14:textId="5E410AB1" w:rsidR="00C7775E" w:rsidRPr="00C61510" w:rsidRDefault="00C7775E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(431)</w:t>
            </w:r>
          </w:p>
        </w:tc>
        <w:tc>
          <w:tcPr>
            <w:tcW w:w="0" w:type="auto"/>
            <w:vAlign w:val="center"/>
          </w:tcPr>
          <w:p w14:paraId="6F687CD2" w14:textId="77777777" w:rsidR="00B45101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788</w:t>
            </w:r>
          </w:p>
          <w:p w14:paraId="1BC0D4EF" w14:textId="1559F64E" w:rsidR="005042D0" w:rsidRPr="00C61510" w:rsidRDefault="005042D0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(368)</w:t>
            </w:r>
          </w:p>
        </w:tc>
        <w:tc>
          <w:tcPr>
            <w:tcW w:w="0" w:type="auto"/>
            <w:vAlign w:val="center"/>
          </w:tcPr>
          <w:p w14:paraId="62ACB5F4" w14:textId="77777777" w:rsidR="00B45101" w:rsidRPr="00C61510" w:rsidRDefault="00BF328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934</w:t>
            </w:r>
          </w:p>
          <w:p w14:paraId="4FB58839" w14:textId="095A7DB4" w:rsidR="00BF328C" w:rsidRPr="00C61510" w:rsidRDefault="00BF328C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(445)</w:t>
            </w:r>
          </w:p>
        </w:tc>
        <w:tc>
          <w:tcPr>
            <w:tcW w:w="0" w:type="auto"/>
            <w:vAlign w:val="center"/>
          </w:tcPr>
          <w:p w14:paraId="688A8BA0" w14:textId="77777777" w:rsidR="00B45101" w:rsidRPr="00C61510" w:rsidRDefault="004E52B4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806</w:t>
            </w:r>
          </w:p>
          <w:p w14:paraId="0237E3C7" w14:textId="2561F445" w:rsidR="004E52B4" w:rsidRPr="00C61510" w:rsidRDefault="004E52B4" w:rsidP="00B4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(444)</w:t>
            </w:r>
          </w:p>
        </w:tc>
      </w:tr>
      <w:tr w:rsidR="009A0F7A" w:rsidRPr="00C61510" w14:paraId="2D76F7EB" w14:textId="77777777" w:rsidTr="00AE639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vAlign w:val="center"/>
          </w:tcPr>
          <w:p w14:paraId="36A68632" w14:textId="77777777" w:rsidR="009A0F7A" w:rsidRPr="00C61510" w:rsidRDefault="009A0F7A" w:rsidP="00B45101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9A0F7A" w:rsidRPr="00C61510" w14:paraId="748AC670" w14:textId="77777777" w:rsidTr="00E85D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B0A5717" w14:textId="325535D7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Numbers of Corrected Trials</w:t>
            </w:r>
          </w:p>
        </w:tc>
        <w:tc>
          <w:tcPr>
            <w:tcW w:w="0" w:type="auto"/>
            <w:gridSpan w:val="4"/>
            <w:vAlign w:val="center"/>
          </w:tcPr>
          <w:p w14:paraId="73D45A2C" w14:textId="21750FD3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 Session</w:t>
            </w:r>
          </w:p>
        </w:tc>
        <w:tc>
          <w:tcPr>
            <w:tcW w:w="0" w:type="auto"/>
            <w:gridSpan w:val="4"/>
            <w:vAlign w:val="center"/>
          </w:tcPr>
          <w:p w14:paraId="4B64C949" w14:textId="22ECC2BC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Afternoon Session</w:t>
            </w:r>
          </w:p>
        </w:tc>
      </w:tr>
      <w:tr w:rsidR="009A0F7A" w:rsidRPr="00C61510" w14:paraId="603ABCB3" w14:textId="77777777" w:rsidTr="006A4B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8531A4" w14:textId="77777777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C963B3A" w14:textId="6FF758CC" w:rsidR="009A0F7A" w:rsidRPr="00C61510" w:rsidRDefault="009A0F7A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596BDE7D" w14:textId="7F167447" w:rsidR="009A0F7A" w:rsidRPr="00C61510" w:rsidRDefault="009A0F7A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  <w:tc>
          <w:tcPr>
            <w:tcW w:w="0" w:type="auto"/>
            <w:gridSpan w:val="2"/>
            <w:vAlign w:val="center"/>
          </w:tcPr>
          <w:p w14:paraId="24B444D7" w14:textId="1B77D6D5" w:rsidR="009A0F7A" w:rsidRPr="00C61510" w:rsidRDefault="009A0F7A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LVF</w:t>
            </w:r>
          </w:p>
        </w:tc>
        <w:tc>
          <w:tcPr>
            <w:tcW w:w="0" w:type="auto"/>
            <w:gridSpan w:val="2"/>
            <w:vAlign w:val="center"/>
          </w:tcPr>
          <w:p w14:paraId="4C4723F1" w14:textId="5F7979C6" w:rsidR="009A0F7A" w:rsidRPr="00C61510" w:rsidRDefault="009A0F7A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RVF</w:t>
            </w:r>
          </w:p>
        </w:tc>
      </w:tr>
      <w:tr w:rsidR="009A0F7A" w:rsidRPr="00C61510" w14:paraId="2999F821" w14:textId="77777777" w:rsidTr="00B45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D4AC9D" w14:textId="77777777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EEEF0A8" w14:textId="52419D4F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3F932CE8" w14:textId="3A3CCD9F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0C2E8BE3" w14:textId="49A91225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70B94181" w14:textId="7629F6EC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0E12DAFE" w14:textId="42F2A1A3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0467EFC2" w14:textId="712FC540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  <w:tc>
          <w:tcPr>
            <w:tcW w:w="0" w:type="auto"/>
            <w:vAlign w:val="center"/>
          </w:tcPr>
          <w:p w14:paraId="2265A2C5" w14:textId="50AF1CB0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Hard</w:t>
            </w:r>
          </w:p>
        </w:tc>
        <w:tc>
          <w:tcPr>
            <w:tcW w:w="0" w:type="auto"/>
            <w:vAlign w:val="center"/>
          </w:tcPr>
          <w:p w14:paraId="3022295F" w14:textId="68EC7044" w:rsidR="009A0F7A" w:rsidRPr="00C61510" w:rsidRDefault="009A0F7A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b/>
                <w:bCs/>
                <w:szCs w:val="24"/>
              </w:rPr>
              <w:t>Easy</w:t>
            </w:r>
          </w:p>
        </w:tc>
      </w:tr>
      <w:tr w:rsidR="009A0F7A" w:rsidRPr="00C61510" w14:paraId="0AAB001F" w14:textId="77777777" w:rsidTr="00B4510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83DC52A" w14:textId="534F81F4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Evening-types</w:t>
            </w:r>
          </w:p>
        </w:tc>
        <w:tc>
          <w:tcPr>
            <w:tcW w:w="0" w:type="auto"/>
            <w:vAlign w:val="center"/>
          </w:tcPr>
          <w:p w14:paraId="6B1F6F81" w14:textId="77777777" w:rsidR="009A0F7A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34C1AC6F" w14:textId="02471D9E" w:rsidR="00101EDF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02E14A41" w14:textId="77777777" w:rsidR="009A0F7A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9.80</w:t>
            </w:r>
          </w:p>
          <w:p w14:paraId="0500DF71" w14:textId="5A8DB305" w:rsidR="00101EDF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(0.41)</w:t>
            </w:r>
          </w:p>
        </w:tc>
        <w:tc>
          <w:tcPr>
            <w:tcW w:w="0" w:type="auto"/>
            <w:vAlign w:val="center"/>
          </w:tcPr>
          <w:p w14:paraId="40ED73B9" w14:textId="77777777" w:rsidR="009A0F7A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9.70</w:t>
            </w:r>
          </w:p>
          <w:p w14:paraId="0D889F9C" w14:textId="29601F23" w:rsidR="00101EDF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(0.57)</w:t>
            </w:r>
          </w:p>
        </w:tc>
        <w:tc>
          <w:tcPr>
            <w:tcW w:w="0" w:type="auto"/>
            <w:vAlign w:val="center"/>
          </w:tcPr>
          <w:p w14:paraId="02B82968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4D5FE7EE" w14:textId="3DCF44D7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31E6ABB3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9.80</w:t>
            </w:r>
          </w:p>
          <w:p w14:paraId="73518181" w14:textId="2E9D91E4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(0.41)</w:t>
            </w:r>
          </w:p>
        </w:tc>
        <w:tc>
          <w:tcPr>
            <w:tcW w:w="0" w:type="auto"/>
            <w:vAlign w:val="center"/>
          </w:tcPr>
          <w:p w14:paraId="585CE877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18E22F39" w14:textId="42046A39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06635030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383A4CD6" w14:textId="7F8652F8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556CCAD3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2FA29140" w14:textId="58F87DAA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</w:tr>
      <w:tr w:rsidR="009A0F7A" w:rsidRPr="00C61510" w14:paraId="400E1C31" w14:textId="77777777" w:rsidTr="00B45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EEED1F5" w14:textId="2C3950B3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  <w:proofErr w:type="gramStart"/>
            <w:r w:rsidRPr="00C61510">
              <w:rPr>
                <w:rFonts w:cs="Times New Roman"/>
                <w:szCs w:val="24"/>
              </w:rPr>
              <w:t>Intermediate-types</w:t>
            </w:r>
            <w:proofErr w:type="gramEnd"/>
          </w:p>
        </w:tc>
        <w:tc>
          <w:tcPr>
            <w:tcW w:w="0" w:type="auto"/>
            <w:vAlign w:val="center"/>
          </w:tcPr>
          <w:p w14:paraId="4E4B1375" w14:textId="77777777" w:rsidR="009A0F7A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9.69</w:t>
            </w:r>
          </w:p>
          <w:p w14:paraId="0AF97CB9" w14:textId="55C50684" w:rsidR="00101EDF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(0.53)</w:t>
            </w:r>
          </w:p>
        </w:tc>
        <w:tc>
          <w:tcPr>
            <w:tcW w:w="0" w:type="auto"/>
            <w:vAlign w:val="center"/>
          </w:tcPr>
          <w:p w14:paraId="7744B571" w14:textId="77777777" w:rsidR="009A0F7A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9.79</w:t>
            </w:r>
          </w:p>
          <w:p w14:paraId="20327B15" w14:textId="2EBEB775" w:rsidR="00101EDF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(0.54)</w:t>
            </w:r>
          </w:p>
        </w:tc>
        <w:tc>
          <w:tcPr>
            <w:tcW w:w="0" w:type="auto"/>
            <w:vAlign w:val="center"/>
          </w:tcPr>
          <w:p w14:paraId="54D4460D" w14:textId="77777777" w:rsidR="009A0F7A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9.69</w:t>
            </w:r>
          </w:p>
          <w:p w14:paraId="4BA89F1B" w14:textId="536A97A6" w:rsidR="00101EDF" w:rsidRPr="00C61510" w:rsidRDefault="00101EDF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(0.50)</w:t>
            </w:r>
          </w:p>
        </w:tc>
        <w:tc>
          <w:tcPr>
            <w:tcW w:w="0" w:type="auto"/>
            <w:vAlign w:val="center"/>
          </w:tcPr>
          <w:p w14:paraId="1EACF001" w14:textId="77777777" w:rsidR="009A0F7A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9.76</w:t>
            </w:r>
          </w:p>
          <w:p w14:paraId="1EECBDC8" w14:textId="1C003026" w:rsidR="00A17B7E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(0.43)</w:t>
            </w:r>
          </w:p>
        </w:tc>
        <w:tc>
          <w:tcPr>
            <w:tcW w:w="0" w:type="auto"/>
            <w:vAlign w:val="center"/>
          </w:tcPr>
          <w:p w14:paraId="0A5EC8C4" w14:textId="77777777" w:rsidR="009A0F7A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9.61</w:t>
            </w:r>
          </w:p>
          <w:p w14:paraId="7B395581" w14:textId="726AC7A1" w:rsidR="00A17B7E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(0.58)</w:t>
            </w:r>
          </w:p>
        </w:tc>
        <w:tc>
          <w:tcPr>
            <w:tcW w:w="0" w:type="auto"/>
            <w:vAlign w:val="center"/>
          </w:tcPr>
          <w:p w14:paraId="5F9CDCD6" w14:textId="77777777" w:rsidR="009A0F7A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9.72</w:t>
            </w:r>
          </w:p>
          <w:p w14:paraId="61922A60" w14:textId="4A90A3DE" w:rsidR="00A17B7E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(0.52)</w:t>
            </w:r>
          </w:p>
        </w:tc>
        <w:tc>
          <w:tcPr>
            <w:tcW w:w="0" w:type="auto"/>
            <w:vAlign w:val="center"/>
          </w:tcPr>
          <w:p w14:paraId="59A95DDE" w14:textId="77777777" w:rsidR="009A0F7A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9.61</w:t>
            </w:r>
          </w:p>
          <w:p w14:paraId="3F709019" w14:textId="6774E3D6" w:rsidR="00A17B7E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(0.65)</w:t>
            </w:r>
          </w:p>
        </w:tc>
        <w:tc>
          <w:tcPr>
            <w:tcW w:w="0" w:type="auto"/>
            <w:vAlign w:val="center"/>
          </w:tcPr>
          <w:p w14:paraId="062B35DF" w14:textId="77777777" w:rsidR="009A0F7A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9.76</w:t>
            </w:r>
          </w:p>
          <w:p w14:paraId="5C54E626" w14:textId="64EA9097" w:rsidR="00A17B7E" w:rsidRPr="00C61510" w:rsidRDefault="00A17B7E" w:rsidP="009A0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(0.55)</w:t>
            </w:r>
          </w:p>
        </w:tc>
      </w:tr>
      <w:tr w:rsidR="009A0F7A" w:rsidRPr="00C61510" w14:paraId="51BF529F" w14:textId="77777777" w:rsidTr="00B4510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9719B51" w14:textId="2DD99B73" w:rsidR="009A0F7A" w:rsidRPr="00C61510" w:rsidRDefault="009A0F7A" w:rsidP="009A0F7A">
            <w:pPr>
              <w:jc w:val="center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Morning-types</w:t>
            </w:r>
          </w:p>
        </w:tc>
        <w:tc>
          <w:tcPr>
            <w:tcW w:w="0" w:type="auto"/>
            <w:vAlign w:val="center"/>
          </w:tcPr>
          <w:p w14:paraId="4EAF9892" w14:textId="77777777" w:rsidR="009A0F7A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46605688" w14:textId="3912024C" w:rsidR="00101EDF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3410BE4F" w14:textId="77777777" w:rsidR="009A0F7A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9.81</w:t>
            </w:r>
          </w:p>
          <w:p w14:paraId="78E46CA7" w14:textId="21E538EB" w:rsidR="00101EDF" w:rsidRPr="00C61510" w:rsidRDefault="00101EDF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(0.40)</w:t>
            </w:r>
          </w:p>
        </w:tc>
        <w:tc>
          <w:tcPr>
            <w:tcW w:w="0" w:type="auto"/>
            <w:vAlign w:val="center"/>
          </w:tcPr>
          <w:p w14:paraId="16A52D5F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9.73</w:t>
            </w:r>
          </w:p>
          <w:p w14:paraId="6E294D48" w14:textId="349FE7C0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(0.45)</w:t>
            </w:r>
          </w:p>
        </w:tc>
        <w:tc>
          <w:tcPr>
            <w:tcW w:w="0" w:type="auto"/>
            <w:vAlign w:val="center"/>
          </w:tcPr>
          <w:p w14:paraId="63ECF06B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4186C4DB" w14:textId="5B9E40E0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  <w:tc>
          <w:tcPr>
            <w:tcW w:w="0" w:type="auto"/>
            <w:vAlign w:val="center"/>
          </w:tcPr>
          <w:p w14:paraId="0586AD31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9.69</w:t>
            </w:r>
          </w:p>
          <w:p w14:paraId="6A3AEF94" w14:textId="735D85FC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(0.62)</w:t>
            </w:r>
          </w:p>
        </w:tc>
        <w:tc>
          <w:tcPr>
            <w:tcW w:w="0" w:type="auto"/>
            <w:vAlign w:val="center"/>
          </w:tcPr>
          <w:p w14:paraId="7BD937A5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9.88</w:t>
            </w:r>
          </w:p>
          <w:p w14:paraId="720601CA" w14:textId="67A7115A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(0.33)</w:t>
            </w:r>
          </w:p>
        </w:tc>
        <w:tc>
          <w:tcPr>
            <w:tcW w:w="0" w:type="auto"/>
            <w:vAlign w:val="center"/>
          </w:tcPr>
          <w:p w14:paraId="093FAC90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9.35</w:t>
            </w:r>
          </w:p>
          <w:p w14:paraId="6B7F9A57" w14:textId="23401CA9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(0.63)</w:t>
            </w:r>
          </w:p>
        </w:tc>
        <w:tc>
          <w:tcPr>
            <w:tcW w:w="0" w:type="auto"/>
            <w:vAlign w:val="center"/>
          </w:tcPr>
          <w:p w14:paraId="360B52A9" w14:textId="77777777" w:rsidR="009A0F7A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9.85</w:t>
            </w:r>
          </w:p>
          <w:p w14:paraId="1950F478" w14:textId="7835E19E" w:rsidR="00A17B7E" w:rsidRPr="00C61510" w:rsidRDefault="00A17B7E" w:rsidP="009A0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C61510">
              <w:rPr>
                <w:rFonts w:cs="Times New Roman"/>
                <w:szCs w:val="24"/>
              </w:rPr>
              <w:t>(0.37)</w:t>
            </w:r>
          </w:p>
        </w:tc>
      </w:tr>
    </w:tbl>
    <w:p w14:paraId="0C989A12" w14:textId="77777777" w:rsidR="00C758FA" w:rsidRPr="00C61510" w:rsidRDefault="00C758FA" w:rsidP="00680F39">
      <w:pPr>
        <w:jc w:val="both"/>
        <w:rPr>
          <w:rFonts w:cs="Times New Roman"/>
          <w:szCs w:val="24"/>
        </w:rPr>
      </w:pPr>
    </w:p>
    <w:p w14:paraId="61D39307" w14:textId="33DCA86C" w:rsidR="00680F39" w:rsidRPr="00C61510" w:rsidRDefault="00680F39" w:rsidP="0050018F">
      <w:pPr>
        <w:ind w:firstLine="720"/>
        <w:jc w:val="both"/>
        <w:rPr>
          <w:rFonts w:cs="Times New Roman"/>
          <w:szCs w:val="24"/>
        </w:rPr>
      </w:pPr>
      <w:r w:rsidRPr="00C61510">
        <w:rPr>
          <w:rFonts w:cs="Times New Roman"/>
          <w:szCs w:val="24"/>
        </w:rPr>
        <w:t xml:space="preserve">In the Supplementary Table </w:t>
      </w:r>
      <w:r w:rsidR="00C758FA" w:rsidRPr="00C61510">
        <w:rPr>
          <w:rFonts w:cs="Times New Roman"/>
          <w:szCs w:val="24"/>
        </w:rPr>
        <w:t>5</w:t>
      </w:r>
      <w:r w:rsidRPr="00C61510">
        <w:rPr>
          <w:rFonts w:cs="Times New Roman"/>
          <w:szCs w:val="24"/>
        </w:rPr>
        <w:t xml:space="preserve"> (S</w:t>
      </w:r>
      <w:r w:rsidR="00C758FA" w:rsidRPr="00C61510">
        <w:rPr>
          <w:rFonts w:cs="Times New Roman"/>
          <w:szCs w:val="24"/>
        </w:rPr>
        <w:t>5</w:t>
      </w:r>
      <w:r w:rsidRPr="00C61510">
        <w:rPr>
          <w:rFonts w:cs="Times New Roman"/>
          <w:szCs w:val="24"/>
        </w:rPr>
        <w:t xml:space="preserve">), the statistical results of the mixed ANCOVA on mean RTs </w:t>
      </w:r>
      <w:r w:rsidR="009A0F7A" w:rsidRPr="00C61510">
        <w:rPr>
          <w:rFonts w:cs="Times New Roman"/>
          <w:szCs w:val="24"/>
        </w:rPr>
        <w:t xml:space="preserve">and accuracy </w:t>
      </w:r>
      <w:r w:rsidRPr="00C61510">
        <w:rPr>
          <w:rFonts w:cs="Times New Roman"/>
          <w:szCs w:val="24"/>
        </w:rPr>
        <w:t>for the landmark task are reported.</w:t>
      </w:r>
    </w:p>
    <w:p w14:paraId="0CBC4F7C" w14:textId="041EDE60" w:rsidR="00680F39" w:rsidRPr="00C61510" w:rsidRDefault="00680F39" w:rsidP="0050018F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color w:val="auto"/>
          <w:lang w:val="en-GB"/>
        </w:rPr>
      </w:pPr>
      <w:r w:rsidRPr="00C61510">
        <w:rPr>
          <w:rFonts w:ascii="Times New Roman" w:hAnsi="Times New Roman" w:cs="Times New Roman"/>
          <w:b/>
          <w:bCs/>
          <w:color w:val="auto"/>
          <w:lang w:val="en-GB"/>
        </w:rPr>
        <w:t>Table S</w:t>
      </w:r>
      <w:r w:rsidR="00835D18" w:rsidRPr="00C61510">
        <w:rPr>
          <w:rFonts w:ascii="Times New Roman" w:hAnsi="Times New Roman" w:cs="Times New Roman"/>
          <w:b/>
          <w:bCs/>
          <w:color w:val="auto"/>
          <w:lang w:val="en-GB"/>
        </w:rPr>
        <w:t>5</w:t>
      </w:r>
      <w:r w:rsidRPr="00C61510">
        <w:rPr>
          <w:rFonts w:ascii="Times New Roman" w:hAnsi="Times New Roman" w:cs="Times New Roman"/>
          <w:b/>
          <w:bCs/>
          <w:color w:val="auto"/>
          <w:lang w:val="en-GB"/>
        </w:rPr>
        <w:t>.</w:t>
      </w:r>
      <w:r w:rsidRPr="00C61510">
        <w:rPr>
          <w:rFonts w:ascii="Times New Roman" w:hAnsi="Times New Roman" w:cs="Times New Roman"/>
          <w:color w:val="auto"/>
          <w:lang w:val="en-GB"/>
        </w:rPr>
        <w:t xml:space="preserve"> The F value, the degrees of freedom (</w:t>
      </w:r>
      <w:proofErr w:type="spellStart"/>
      <w:r w:rsidRPr="00C61510">
        <w:rPr>
          <w:rFonts w:ascii="Times New Roman" w:hAnsi="Times New Roman" w:cs="Times New Roman"/>
          <w:color w:val="auto"/>
          <w:lang w:val="en-GB"/>
        </w:rPr>
        <w:t>Df</w:t>
      </w:r>
      <w:proofErr w:type="spellEnd"/>
      <w:r w:rsidRPr="00C61510">
        <w:rPr>
          <w:rFonts w:ascii="Times New Roman" w:hAnsi="Times New Roman" w:cs="Times New Roman"/>
          <w:color w:val="auto"/>
          <w:lang w:val="en-GB"/>
        </w:rPr>
        <w:t>), p value and partial eta-squared (ƞ</w:t>
      </w:r>
      <w:r w:rsidRPr="00C61510">
        <w:rPr>
          <w:rFonts w:ascii="Times New Roman" w:hAnsi="Times New Roman" w:cs="Times New Roman"/>
          <w:color w:val="auto"/>
          <w:vertAlign w:val="superscript"/>
          <w:lang w:val="en-GB"/>
        </w:rPr>
        <w:t>2</w:t>
      </w:r>
      <w:r w:rsidRPr="00C61510">
        <w:rPr>
          <w:rFonts w:ascii="Times New Roman" w:hAnsi="Times New Roman" w:cs="Times New Roman"/>
          <w:color w:val="auto"/>
          <w:vertAlign w:val="subscript"/>
          <w:lang w:val="en-GB"/>
        </w:rPr>
        <w:t>p</w:t>
      </w:r>
      <w:r w:rsidRPr="00C61510">
        <w:rPr>
          <w:rFonts w:ascii="Times New Roman" w:hAnsi="Times New Roman" w:cs="Times New Roman"/>
          <w:color w:val="auto"/>
          <w:lang w:val="en-GB"/>
        </w:rPr>
        <w:t>) are reported for main effects and all interactions. In bold the statistically significant results.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612"/>
        <w:gridCol w:w="876"/>
        <w:gridCol w:w="756"/>
        <w:gridCol w:w="876"/>
        <w:gridCol w:w="876"/>
        <w:gridCol w:w="636"/>
        <w:gridCol w:w="756"/>
        <w:gridCol w:w="636"/>
        <w:gridCol w:w="756"/>
      </w:tblGrid>
      <w:tr w:rsidR="009A0F7A" w:rsidRPr="00C61510" w14:paraId="6A9D29F2" w14:textId="77777777" w:rsidTr="009A0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B4D43D6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</w:p>
        </w:tc>
        <w:tc>
          <w:tcPr>
            <w:tcW w:w="0" w:type="auto"/>
            <w:gridSpan w:val="4"/>
            <w:tcBorders>
              <w:right w:val="single" w:sz="4" w:space="0" w:color="auto"/>
            </w:tcBorders>
            <w:vAlign w:val="center"/>
          </w:tcPr>
          <w:p w14:paraId="7FC114E0" w14:textId="3A8B69A4" w:rsidR="009A0F7A" w:rsidRPr="00C61510" w:rsidRDefault="009A0F7A" w:rsidP="009A0F7A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RTs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77E18" w14:textId="7066B56A" w:rsidR="009A0F7A" w:rsidRPr="00C61510" w:rsidRDefault="009A0F7A" w:rsidP="009A0F7A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Accuracy</w:t>
            </w:r>
          </w:p>
        </w:tc>
      </w:tr>
      <w:tr w:rsidR="009A0F7A" w:rsidRPr="00C61510" w14:paraId="2B481B03" w14:textId="2008F5B8" w:rsidTr="009A0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F41F6A7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0A03DC3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F</w:t>
            </w:r>
          </w:p>
        </w:tc>
        <w:tc>
          <w:tcPr>
            <w:tcW w:w="0" w:type="auto"/>
            <w:vAlign w:val="center"/>
          </w:tcPr>
          <w:p w14:paraId="6E6E1430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Df</w:t>
            </w:r>
            <w:proofErr w:type="spellEnd"/>
          </w:p>
        </w:tc>
        <w:tc>
          <w:tcPr>
            <w:tcW w:w="0" w:type="auto"/>
            <w:vAlign w:val="center"/>
          </w:tcPr>
          <w:p w14:paraId="1009780A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p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64EE22F" w14:textId="77777777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ƞ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perscript"/>
                <w:lang w:val="en-GB"/>
              </w:rPr>
              <w:t>2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bscript"/>
                <w:lang w:val="en-GB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0823862" w14:textId="0B1D1801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F</w:t>
            </w:r>
          </w:p>
        </w:tc>
        <w:tc>
          <w:tcPr>
            <w:tcW w:w="0" w:type="auto"/>
            <w:vAlign w:val="center"/>
          </w:tcPr>
          <w:p w14:paraId="44DFD14C" w14:textId="762E821A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proofErr w:type="spellStart"/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Df</w:t>
            </w:r>
            <w:proofErr w:type="spellEnd"/>
          </w:p>
        </w:tc>
        <w:tc>
          <w:tcPr>
            <w:tcW w:w="0" w:type="auto"/>
            <w:vAlign w:val="center"/>
          </w:tcPr>
          <w:p w14:paraId="158B9BBF" w14:textId="714211EF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p</w:t>
            </w:r>
          </w:p>
        </w:tc>
        <w:tc>
          <w:tcPr>
            <w:tcW w:w="0" w:type="auto"/>
            <w:vAlign w:val="center"/>
          </w:tcPr>
          <w:p w14:paraId="12C762BF" w14:textId="0EB6ECA6" w:rsidR="009A0F7A" w:rsidRPr="00C61510" w:rsidRDefault="009A0F7A" w:rsidP="009A0F7A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i/>
                <w:iCs/>
                <w:color w:val="auto"/>
                <w:lang w:val="en-GB"/>
              </w:rPr>
              <w:t>ƞ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perscript"/>
                <w:lang w:val="en-GB"/>
              </w:rPr>
              <w:t>2</w:t>
            </w:r>
            <w:r w:rsidRPr="00C61510">
              <w:rPr>
                <w:rFonts w:ascii="Times New Roman" w:hAnsi="Times New Roman" w:cs="Times New Roman"/>
                <w:i/>
                <w:iCs/>
                <w:color w:val="auto"/>
                <w:vertAlign w:val="subscript"/>
                <w:lang w:val="en-GB"/>
              </w:rPr>
              <w:t>p</w:t>
            </w:r>
          </w:p>
        </w:tc>
      </w:tr>
      <w:tr w:rsidR="00A17B7E" w:rsidRPr="00C61510" w14:paraId="17F08705" w14:textId="0623F722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411830" w14:textId="77777777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</w:t>
            </w:r>
          </w:p>
        </w:tc>
        <w:tc>
          <w:tcPr>
            <w:tcW w:w="0" w:type="auto"/>
            <w:vAlign w:val="center"/>
          </w:tcPr>
          <w:p w14:paraId="44499199" w14:textId="69ACCCB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0.27</w:t>
            </w:r>
          </w:p>
        </w:tc>
        <w:tc>
          <w:tcPr>
            <w:tcW w:w="0" w:type="auto"/>
            <w:vAlign w:val="center"/>
          </w:tcPr>
          <w:p w14:paraId="55638235" w14:textId="325FE0C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65870D1C" w14:textId="7D69E91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.77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90ECD8E" w14:textId="16BD6944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CF6331F" w14:textId="3F02A2F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2.06</w:t>
            </w:r>
          </w:p>
        </w:tc>
        <w:tc>
          <w:tcPr>
            <w:tcW w:w="0" w:type="auto"/>
            <w:vAlign w:val="center"/>
          </w:tcPr>
          <w:p w14:paraId="4A41E3A0" w14:textId="07285D4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3CD5A80B" w14:textId="6156786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.13</w:t>
            </w:r>
          </w:p>
        </w:tc>
        <w:tc>
          <w:tcPr>
            <w:tcW w:w="0" w:type="auto"/>
            <w:vAlign w:val="center"/>
          </w:tcPr>
          <w:p w14:paraId="2CCC7A3E" w14:textId="6E5D2DA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.04</w:t>
            </w:r>
          </w:p>
        </w:tc>
      </w:tr>
      <w:tr w:rsidR="00A17B7E" w:rsidRPr="00C61510" w14:paraId="2FA4532B" w14:textId="3B7A5A6A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1789AC5" w14:textId="77777777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</w:t>
            </w:r>
          </w:p>
        </w:tc>
        <w:tc>
          <w:tcPr>
            <w:tcW w:w="0" w:type="auto"/>
            <w:vAlign w:val="center"/>
          </w:tcPr>
          <w:p w14:paraId="0AD623C7" w14:textId="6647F9E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0.44</w:t>
            </w:r>
          </w:p>
        </w:tc>
        <w:tc>
          <w:tcPr>
            <w:tcW w:w="0" w:type="auto"/>
            <w:vAlign w:val="center"/>
          </w:tcPr>
          <w:p w14:paraId="54274336" w14:textId="1C51A87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014A639F" w14:textId="6326B34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DDC8343" w14:textId="407C9C0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2839B70" w14:textId="148F0E1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1.41</w:t>
            </w:r>
          </w:p>
        </w:tc>
        <w:tc>
          <w:tcPr>
            <w:tcW w:w="0" w:type="auto"/>
            <w:vAlign w:val="center"/>
          </w:tcPr>
          <w:p w14:paraId="3CC10837" w14:textId="32901FC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6E89F49F" w14:textId="4728451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.24</w:t>
            </w:r>
          </w:p>
        </w:tc>
        <w:tc>
          <w:tcPr>
            <w:tcW w:w="0" w:type="auto"/>
            <w:vAlign w:val="center"/>
          </w:tcPr>
          <w:p w14:paraId="5FEB6FB2" w14:textId="2B1DDAD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.013</w:t>
            </w:r>
          </w:p>
        </w:tc>
      </w:tr>
      <w:tr w:rsidR="00A17B7E" w:rsidRPr="00C61510" w14:paraId="0B8CE380" w14:textId="6628DBAD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E1775F2" w14:textId="37E17640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Task Difficulty</w:t>
            </w:r>
          </w:p>
        </w:tc>
        <w:tc>
          <w:tcPr>
            <w:tcW w:w="0" w:type="auto"/>
            <w:vAlign w:val="center"/>
          </w:tcPr>
          <w:p w14:paraId="75149486" w14:textId="6123DF4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129.24</w:t>
            </w:r>
          </w:p>
        </w:tc>
        <w:tc>
          <w:tcPr>
            <w:tcW w:w="0" w:type="auto"/>
            <w:vAlign w:val="center"/>
          </w:tcPr>
          <w:p w14:paraId="3192C57A" w14:textId="0106818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66AEA944" w14:textId="284C0DE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.00001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5A08EA3" w14:textId="58928CF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.54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D95D4B0" w14:textId="5C3E1CF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6.24</w:t>
            </w:r>
          </w:p>
        </w:tc>
        <w:tc>
          <w:tcPr>
            <w:tcW w:w="0" w:type="auto"/>
            <w:vAlign w:val="center"/>
          </w:tcPr>
          <w:p w14:paraId="4171F011" w14:textId="5E1FCFB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1973C8DE" w14:textId="6DE681D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.014</w:t>
            </w:r>
          </w:p>
        </w:tc>
        <w:tc>
          <w:tcPr>
            <w:tcW w:w="0" w:type="auto"/>
            <w:vAlign w:val="center"/>
          </w:tcPr>
          <w:p w14:paraId="488057C9" w14:textId="72F9981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.054</w:t>
            </w:r>
          </w:p>
        </w:tc>
      </w:tr>
      <w:tr w:rsidR="00A17B7E" w:rsidRPr="00C61510" w14:paraId="196E8BE6" w14:textId="7EB48EFC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70068A3" w14:textId="72A5D48C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Stimulus Position</w:t>
            </w:r>
          </w:p>
        </w:tc>
        <w:tc>
          <w:tcPr>
            <w:tcW w:w="0" w:type="auto"/>
            <w:vAlign w:val="center"/>
          </w:tcPr>
          <w:p w14:paraId="25BB0577" w14:textId="7E396084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2.20</w:t>
            </w:r>
          </w:p>
        </w:tc>
        <w:tc>
          <w:tcPr>
            <w:tcW w:w="0" w:type="auto"/>
            <w:vAlign w:val="center"/>
          </w:tcPr>
          <w:p w14:paraId="12CD6E51" w14:textId="408A7D2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6E0DC2DC" w14:textId="29E8EFE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0F95CEC" w14:textId="37EBF9C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EDF8EC6" w14:textId="62CC0F8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3.35</w:t>
            </w:r>
          </w:p>
        </w:tc>
        <w:tc>
          <w:tcPr>
            <w:tcW w:w="0" w:type="auto"/>
            <w:vAlign w:val="center"/>
          </w:tcPr>
          <w:p w14:paraId="46F0C5D6" w14:textId="0571533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7C2D5CE8" w14:textId="3151364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.07</w:t>
            </w:r>
          </w:p>
        </w:tc>
        <w:tc>
          <w:tcPr>
            <w:tcW w:w="0" w:type="auto"/>
            <w:vAlign w:val="center"/>
          </w:tcPr>
          <w:p w14:paraId="6FDE58FF" w14:textId="44D70E7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.03</w:t>
            </w:r>
          </w:p>
        </w:tc>
      </w:tr>
      <w:tr w:rsidR="00A17B7E" w:rsidRPr="00C61510" w14:paraId="3E4A40CB" w14:textId="40092DCA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0F9B8F1" w14:textId="15C2AD48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</w:t>
            </w:r>
          </w:p>
        </w:tc>
        <w:tc>
          <w:tcPr>
            <w:tcW w:w="0" w:type="auto"/>
            <w:vAlign w:val="center"/>
          </w:tcPr>
          <w:p w14:paraId="4738CCD8" w14:textId="789BF2E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0.002</w:t>
            </w:r>
          </w:p>
        </w:tc>
        <w:tc>
          <w:tcPr>
            <w:tcW w:w="0" w:type="auto"/>
            <w:vAlign w:val="center"/>
          </w:tcPr>
          <w:p w14:paraId="69174565" w14:textId="3E3A502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3CCE261C" w14:textId="35ADB0A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B98C1A9" w14:textId="3422A56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8B85B9" w14:textId="33836D2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0.70</w:t>
            </w:r>
          </w:p>
        </w:tc>
        <w:tc>
          <w:tcPr>
            <w:tcW w:w="0" w:type="auto"/>
            <w:vAlign w:val="center"/>
          </w:tcPr>
          <w:p w14:paraId="13E0BCAB" w14:textId="6792186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312F4CD6" w14:textId="059FBF8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.50</w:t>
            </w:r>
          </w:p>
        </w:tc>
        <w:tc>
          <w:tcPr>
            <w:tcW w:w="0" w:type="auto"/>
            <w:vAlign w:val="center"/>
          </w:tcPr>
          <w:p w14:paraId="3B2E81AA" w14:textId="33340012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.013</w:t>
            </w:r>
          </w:p>
        </w:tc>
      </w:tr>
      <w:tr w:rsidR="00A17B7E" w:rsidRPr="00C61510" w14:paraId="6A5D5483" w14:textId="02312417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1A481C4" w14:textId="682F99BC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Task Difficulty</w:t>
            </w:r>
          </w:p>
        </w:tc>
        <w:tc>
          <w:tcPr>
            <w:tcW w:w="0" w:type="auto"/>
            <w:vAlign w:val="center"/>
          </w:tcPr>
          <w:p w14:paraId="5F1303C2" w14:textId="5AB8B53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0.34</w:t>
            </w:r>
          </w:p>
        </w:tc>
        <w:tc>
          <w:tcPr>
            <w:tcW w:w="0" w:type="auto"/>
            <w:vAlign w:val="center"/>
          </w:tcPr>
          <w:p w14:paraId="77841538" w14:textId="05AFD52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212F0D31" w14:textId="1E7F8980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.72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519D06B" w14:textId="1939E54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7ED0B6F" w14:textId="1475233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2.06</w:t>
            </w:r>
          </w:p>
        </w:tc>
        <w:tc>
          <w:tcPr>
            <w:tcW w:w="0" w:type="auto"/>
            <w:vAlign w:val="center"/>
          </w:tcPr>
          <w:p w14:paraId="72B2C17A" w14:textId="6ABE324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5EE65B38" w14:textId="5152259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.13</w:t>
            </w:r>
          </w:p>
        </w:tc>
        <w:tc>
          <w:tcPr>
            <w:tcW w:w="0" w:type="auto"/>
            <w:vAlign w:val="center"/>
          </w:tcPr>
          <w:p w14:paraId="324224DA" w14:textId="415B9B8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.04</w:t>
            </w:r>
          </w:p>
        </w:tc>
      </w:tr>
      <w:tr w:rsidR="00A17B7E" w:rsidRPr="00C61510" w14:paraId="5B0A9DC5" w14:textId="2E8C9644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98015E9" w14:textId="3E37386F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Stimulus Position</w:t>
            </w:r>
          </w:p>
        </w:tc>
        <w:tc>
          <w:tcPr>
            <w:tcW w:w="0" w:type="auto"/>
            <w:vAlign w:val="center"/>
          </w:tcPr>
          <w:p w14:paraId="61D549D5" w14:textId="12EE283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0.37</w:t>
            </w:r>
          </w:p>
        </w:tc>
        <w:tc>
          <w:tcPr>
            <w:tcW w:w="0" w:type="auto"/>
            <w:vAlign w:val="center"/>
          </w:tcPr>
          <w:p w14:paraId="4E7E6770" w14:textId="77FAD91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62532594" w14:textId="39E327E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.69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AD57C34" w14:textId="0E69A87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75C0A2D" w14:textId="5DE2343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0.75</w:t>
            </w:r>
          </w:p>
        </w:tc>
        <w:tc>
          <w:tcPr>
            <w:tcW w:w="0" w:type="auto"/>
            <w:vAlign w:val="center"/>
          </w:tcPr>
          <w:p w14:paraId="1C3EC2E2" w14:textId="1D9CB7D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135946BF" w14:textId="68822F6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.48</w:t>
            </w:r>
          </w:p>
        </w:tc>
        <w:tc>
          <w:tcPr>
            <w:tcW w:w="0" w:type="auto"/>
            <w:vAlign w:val="center"/>
          </w:tcPr>
          <w:p w14:paraId="626D7BBA" w14:textId="453F4ED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.014</w:t>
            </w:r>
          </w:p>
        </w:tc>
      </w:tr>
      <w:tr w:rsidR="00A17B7E" w:rsidRPr="00C61510" w14:paraId="711B536D" w14:textId="1D308449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1538853" w14:textId="21461BA9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Time-of-Day x Task Difficulty</w:t>
            </w:r>
          </w:p>
        </w:tc>
        <w:tc>
          <w:tcPr>
            <w:tcW w:w="0" w:type="auto"/>
            <w:vAlign w:val="center"/>
          </w:tcPr>
          <w:p w14:paraId="3CA1B85C" w14:textId="139609D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6.01</w:t>
            </w:r>
          </w:p>
        </w:tc>
        <w:tc>
          <w:tcPr>
            <w:tcW w:w="0" w:type="auto"/>
            <w:vAlign w:val="center"/>
          </w:tcPr>
          <w:p w14:paraId="232A83F4" w14:textId="51276D5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3114FC03" w14:textId="4069A73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.016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D14C6CD" w14:textId="7A38954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A203858" w14:textId="1CEF8A6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0.56</w:t>
            </w:r>
          </w:p>
        </w:tc>
        <w:tc>
          <w:tcPr>
            <w:tcW w:w="0" w:type="auto"/>
            <w:vAlign w:val="center"/>
          </w:tcPr>
          <w:p w14:paraId="26980CFB" w14:textId="2045CDA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722ACD09" w14:textId="7A41942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.46</w:t>
            </w:r>
          </w:p>
        </w:tc>
        <w:tc>
          <w:tcPr>
            <w:tcW w:w="0" w:type="auto"/>
            <w:vAlign w:val="center"/>
          </w:tcPr>
          <w:p w14:paraId="694FA5B4" w14:textId="2CEA6E8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.005</w:t>
            </w:r>
          </w:p>
        </w:tc>
      </w:tr>
      <w:tr w:rsidR="00A17B7E" w:rsidRPr="00C61510" w14:paraId="0266CAE9" w14:textId="2F94EBA5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05C7C33" w14:textId="587B2BF5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Time-of-Day x Stimulus Position</w:t>
            </w:r>
          </w:p>
        </w:tc>
        <w:tc>
          <w:tcPr>
            <w:tcW w:w="0" w:type="auto"/>
            <w:vAlign w:val="center"/>
          </w:tcPr>
          <w:p w14:paraId="37159741" w14:textId="7D135B3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4.11</w:t>
            </w:r>
          </w:p>
        </w:tc>
        <w:tc>
          <w:tcPr>
            <w:tcW w:w="0" w:type="auto"/>
            <w:vAlign w:val="center"/>
          </w:tcPr>
          <w:p w14:paraId="52587393" w14:textId="16E631A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2656BBE0" w14:textId="68EED1A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.045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872424F" w14:textId="24CA1B0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/>
                <w:bCs/>
                <w:color w:val="auto"/>
                <w:lang w:val="en-GB"/>
              </w:rPr>
              <w:t>.04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3BB0979" w14:textId="4E42274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0.05</w:t>
            </w:r>
          </w:p>
        </w:tc>
        <w:tc>
          <w:tcPr>
            <w:tcW w:w="0" w:type="auto"/>
            <w:vAlign w:val="center"/>
          </w:tcPr>
          <w:p w14:paraId="795660DC" w14:textId="30F081D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40683EBD" w14:textId="79BF086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.83</w:t>
            </w:r>
          </w:p>
        </w:tc>
        <w:tc>
          <w:tcPr>
            <w:tcW w:w="0" w:type="auto"/>
            <w:vAlign w:val="center"/>
          </w:tcPr>
          <w:p w14:paraId="7F20D914" w14:textId="6F2C23F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</w:tr>
      <w:tr w:rsidR="00A17B7E" w:rsidRPr="00C61510" w14:paraId="0BA440B3" w14:textId="2A34C0B0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C8309F0" w14:textId="7AF4EC0B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Task Difficulty x Stimulus Position</w:t>
            </w:r>
          </w:p>
        </w:tc>
        <w:tc>
          <w:tcPr>
            <w:tcW w:w="0" w:type="auto"/>
            <w:vAlign w:val="center"/>
          </w:tcPr>
          <w:p w14:paraId="0A2105FF" w14:textId="725AE65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1.35</w:t>
            </w:r>
          </w:p>
        </w:tc>
        <w:tc>
          <w:tcPr>
            <w:tcW w:w="0" w:type="auto"/>
            <w:vAlign w:val="center"/>
          </w:tcPr>
          <w:p w14:paraId="2FEFCEE5" w14:textId="6A163A04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1DE0F711" w14:textId="7D563B5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.25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A7312C7" w14:textId="787C687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3039647" w14:textId="2D44684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2.71</w:t>
            </w:r>
          </w:p>
        </w:tc>
        <w:tc>
          <w:tcPr>
            <w:tcW w:w="0" w:type="auto"/>
            <w:vAlign w:val="center"/>
          </w:tcPr>
          <w:p w14:paraId="78A7A589" w14:textId="15B2426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5F69A81A" w14:textId="6269E440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.10</w:t>
            </w:r>
          </w:p>
        </w:tc>
        <w:tc>
          <w:tcPr>
            <w:tcW w:w="0" w:type="auto"/>
            <w:vAlign w:val="center"/>
          </w:tcPr>
          <w:p w14:paraId="44D0F37C" w14:textId="6E4625E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.024</w:t>
            </w:r>
          </w:p>
        </w:tc>
      </w:tr>
      <w:tr w:rsidR="00A17B7E" w:rsidRPr="00C61510" w14:paraId="2B36313D" w14:textId="1F19A3D5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752D5CA" w14:textId="5E1071DE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Task Difficulty</w:t>
            </w:r>
          </w:p>
        </w:tc>
        <w:tc>
          <w:tcPr>
            <w:tcW w:w="0" w:type="auto"/>
            <w:vAlign w:val="center"/>
          </w:tcPr>
          <w:p w14:paraId="7FE07A26" w14:textId="619D6BC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0.62</w:t>
            </w:r>
          </w:p>
        </w:tc>
        <w:tc>
          <w:tcPr>
            <w:tcW w:w="0" w:type="auto"/>
            <w:vAlign w:val="center"/>
          </w:tcPr>
          <w:p w14:paraId="61BB06DA" w14:textId="5E710AB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5F02CD8F" w14:textId="52AA9C7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994C42A" w14:textId="57C04D2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DA1DDD4" w14:textId="3B3CD1A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2.51</w:t>
            </w:r>
          </w:p>
        </w:tc>
        <w:tc>
          <w:tcPr>
            <w:tcW w:w="0" w:type="auto"/>
            <w:vAlign w:val="center"/>
          </w:tcPr>
          <w:p w14:paraId="0CA7E807" w14:textId="72AABB84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31167B16" w14:textId="7FD6141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.09</w:t>
            </w:r>
          </w:p>
        </w:tc>
        <w:tc>
          <w:tcPr>
            <w:tcW w:w="0" w:type="auto"/>
            <w:vAlign w:val="center"/>
          </w:tcPr>
          <w:p w14:paraId="35AED64E" w14:textId="445E775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.04</w:t>
            </w:r>
          </w:p>
        </w:tc>
      </w:tr>
      <w:tr w:rsidR="00A17B7E" w:rsidRPr="00C61510" w14:paraId="7B63B983" w14:textId="0F604375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0BAA8E" w14:textId="30BA8B77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Time-of-Day x Stimulus Position</w:t>
            </w:r>
          </w:p>
        </w:tc>
        <w:tc>
          <w:tcPr>
            <w:tcW w:w="0" w:type="auto"/>
            <w:vAlign w:val="center"/>
          </w:tcPr>
          <w:p w14:paraId="2F9AE8AC" w14:textId="438E5C4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1.21</w:t>
            </w:r>
          </w:p>
        </w:tc>
        <w:tc>
          <w:tcPr>
            <w:tcW w:w="0" w:type="auto"/>
            <w:vAlign w:val="center"/>
          </w:tcPr>
          <w:p w14:paraId="64DCD537" w14:textId="41AC67C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06EC8ACE" w14:textId="55A333F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B95C2EC" w14:textId="075DE782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AF514D8" w14:textId="5ACA7DE4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0.65</w:t>
            </w:r>
          </w:p>
        </w:tc>
        <w:tc>
          <w:tcPr>
            <w:tcW w:w="0" w:type="auto"/>
            <w:vAlign w:val="center"/>
          </w:tcPr>
          <w:p w14:paraId="796CC52E" w14:textId="1AE89D1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3DB8C428" w14:textId="0DA57E5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.52</w:t>
            </w:r>
          </w:p>
        </w:tc>
        <w:tc>
          <w:tcPr>
            <w:tcW w:w="0" w:type="auto"/>
            <w:vAlign w:val="center"/>
          </w:tcPr>
          <w:p w14:paraId="7B08A02A" w14:textId="3F1347BA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.012</w:t>
            </w:r>
          </w:p>
        </w:tc>
      </w:tr>
      <w:tr w:rsidR="00A17B7E" w:rsidRPr="00C61510" w14:paraId="14CD5FFA" w14:textId="14F56219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D0D85E" w14:textId="4802F7CB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Circadian Preference x Task Difficulty x Stimulus Position</w:t>
            </w:r>
          </w:p>
        </w:tc>
        <w:tc>
          <w:tcPr>
            <w:tcW w:w="0" w:type="auto"/>
            <w:vAlign w:val="center"/>
          </w:tcPr>
          <w:p w14:paraId="560958B3" w14:textId="2179862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1.81</w:t>
            </w:r>
          </w:p>
        </w:tc>
        <w:tc>
          <w:tcPr>
            <w:tcW w:w="0" w:type="auto"/>
            <w:vAlign w:val="center"/>
          </w:tcPr>
          <w:p w14:paraId="3F9CC0F7" w14:textId="4040957C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7BA399D2" w14:textId="1F39B7E6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.17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E51022D" w14:textId="38871B20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4F5CC2B" w14:textId="419C158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1.15</w:t>
            </w:r>
          </w:p>
        </w:tc>
        <w:tc>
          <w:tcPr>
            <w:tcW w:w="0" w:type="auto"/>
            <w:vAlign w:val="center"/>
          </w:tcPr>
          <w:p w14:paraId="04CE7BB0" w14:textId="68DEF84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554B46E5" w14:textId="740FAB01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.32</w:t>
            </w:r>
          </w:p>
        </w:tc>
        <w:tc>
          <w:tcPr>
            <w:tcW w:w="0" w:type="auto"/>
            <w:vAlign w:val="center"/>
          </w:tcPr>
          <w:p w14:paraId="24C10FDB" w14:textId="332B1BE7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.021</w:t>
            </w:r>
          </w:p>
        </w:tc>
      </w:tr>
      <w:tr w:rsidR="00A17B7E" w:rsidRPr="00C61510" w14:paraId="7081425A" w14:textId="1D8A15EF" w:rsidTr="00A1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5E7B551" w14:textId="7F5650CF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Time-of-Day x Task Difficulty x Stimulus Position</w:t>
            </w:r>
          </w:p>
        </w:tc>
        <w:tc>
          <w:tcPr>
            <w:tcW w:w="0" w:type="auto"/>
            <w:vAlign w:val="center"/>
          </w:tcPr>
          <w:p w14:paraId="4523A071" w14:textId="453DB1D2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0.019</w:t>
            </w:r>
          </w:p>
        </w:tc>
        <w:tc>
          <w:tcPr>
            <w:tcW w:w="0" w:type="auto"/>
            <w:vAlign w:val="center"/>
          </w:tcPr>
          <w:p w14:paraId="02CEFBDA" w14:textId="52214AF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59A083C7" w14:textId="200A8B2D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.89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DEC623A" w14:textId="3B25119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D71BBD6" w14:textId="18EB12A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0.02</w:t>
            </w:r>
          </w:p>
        </w:tc>
        <w:tc>
          <w:tcPr>
            <w:tcW w:w="0" w:type="auto"/>
            <w:vAlign w:val="center"/>
          </w:tcPr>
          <w:p w14:paraId="3EA9E9BA" w14:textId="4CE7D13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1,109</w:t>
            </w:r>
          </w:p>
        </w:tc>
        <w:tc>
          <w:tcPr>
            <w:tcW w:w="0" w:type="auto"/>
            <w:vAlign w:val="center"/>
          </w:tcPr>
          <w:p w14:paraId="3F692471" w14:textId="2FEE6169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.90</w:t>
            </w:r>
          </w:p>
        </w:tc>
        <w:tc>
          <w:tcPr>
            <w:tcW w:w="0" w:type="auto"/>
            <w:vAlign w:val="center"/>
          </w:tcPr>
          <w:p w14:paraId="55782F57" w14:textId="169FEDDB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.0001</w:t>
            </w:r>
          </w:p>
        </w:tc>
      </w:tr>
      <w:tr w:rsidR="00A17B7E" w:rsidRPr="00C61510" w14:paraId="68F5C711" w14:textId="7EBCFB50" w:rsidTr="00A17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A7004ED" w14:textId="77777777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 xml:space="preserve">Circadian Preference x Time-of-Day </w:t>
            </w:r>
          </w:p>
          <w:p w14:paraId="29DB7D7E" w14:textId="51514470" w:rsidR="00A17B7E" w:rsidRPr="00C61510" w:rsidRDefault="00A17B7E" w:rsidP="00A17B7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 xml:space="preserve">X Task Difficulty </w:t>
            </w:r>
            <w:proofErr w:type="gramStart"/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x</w:t>
            </w:r>
            <w:proofErr w:type="gramEnd"/>
            <w:r w:rsidRPr="00C61510"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 xml:space="preserve"> Stimulus Position</w:t>
            </w:r>
          </w:p>
        </w:tc>
        <w:tc>
          <w:tcPr>
            <w:tcW w:w="0" w:type="auto"/>
            <w:vAlign w:val="center"/>
          </w:tcPr>
          <w:p w14:paraId="646A1BEB" w14:textId="4541304E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0.99</w:t>
            </w:r>
          </w:p>
        </w:tc>
        <w:tc>
          <w:tcPr>
            <w:tcW w:w="0" w:type="auto"/>
            <w:vAlign w:val="center"/>
          </w:tcPr>
          <w:p w14:paraId="55BDFBB5" w14:textId="414C6F8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746E39D3" w14:textId="0C4DF210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3AD4325" w14:textId="5AEB4FF8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CF3F75B" w14:textId="7DBC2A03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0.58</w:t>
            </w:r>
          </w:p>
        </w:tc>
        <w:tc>
          <w:tcPr>
            <w:tcW w:w="0" w:type="auto"/>
            <w:vAlign w:val="center"/>
          </w:tcPr>
          <w:p w14:paraId="7F0A27F1" w14:textId="745172B5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2,109</w:t>
            </w:r>
          </w:p>
        </w:tc>
        <w:tc>
          <w:tcPr>
            <w:tcW w:w="0" w:type="auto"/>
            <w:vAlign w:val="center"/>
          </w:tcPr>
          <w:p w14:paraId="25E327BA" w14:textId="2E776972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.56</w:t>
            </w:r>
          </w:p>
        </w:tc>
        <w:tc>
          <w:tcPr>
            <w:tcW w:w="0" w:type="auto"/>
            <w:vAlign w:val="center"/>
          </w:tcPr>
          <w:p w14:paraId="33021CAE" w14:textId="5B92F0EF" w:rsidR="00A17B7E" w:rsidRPr="00C61510" w:rsidRDefault="00A17B7E" w:rsidP="00A17B7E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C61510">
              <w:rPr>
                <w:rFonts w:ascii="Times New Roman" w:hAnsi="Times New Roman" w:cs="Times New Roman"/>
                <w:color w:val="auto"/>
                <w:lang w:val="en-GB"/>
              </w:rPr>
              <w:t>.01</w:t>
            </w:r>
          </w:p>
        </w:tc>
      </w:tr>
    </w:tbl>
    <w:p w14:paraId="58F1AED1" w14:textId="77777777" w:rsidR="00DE23E8" w:rsidRPr="00C61510" w:rsidRDefault="00DE23E8" w:rsidP="00FC0A87">
      <w:pPr>
        <w:pStyle w:val="Default"/>
        <w:spacing w:line="276" w:lineRule="auto"/>
        <w:ind w:firstLine="720"/>
        <w:jc w:val="both"/>
        <w:rPr>
          <w:color w:val="auto"/>
        </w:rPr>
      </w:pPr>
    </w:p>
    <w:sectPr w:rsidR="00DE23E8" w:rsidRPr="00C61510" w:rsidSect="00B93B97">
      <w:pgSz w:w="12240" w:h="15840"/>
      <w:pgMar w:top="1140" w:right="1179" w:bottom="1140" w:left="128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F9A7" w14:textId="77777777" w:rsidR="004968F5" w:rsidRDefault="004968F5" w:rsidP="00117666">
      <w:pPr>
        <w:spacing w:after="0"/>
      </w:pPr>
      <w:r>
        <w:separator/>
      </w:r>
    </w:p>
  </w:endnote>
  <w:endnote w:type="continuationSeparator" w:id="0">
    <w:p w14:paraId="2126D7EA" w14:textId="77777777" w:rsidR="004968F5" w:rsidRDefault="004968F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E15F3F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E15F3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E15F3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E15F3F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E15F3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E15F3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EB97F" w14:textId="77777777" w:rsidR="004968F5" w:rsidRDefault="004968F5" w:rsidP="00117666">
      <w:pPr>
        <w:spacing w:after="0"/>
      </w:pPr>
      <w:r>
        <w:separator/>
      </w:r>
    </w:p>
  </w:footnote>
  <w:footnote w:type="continuationSeparator" w:id="0">
    <w:p w14:paraId="2AF2752A" w14:textId="77777777" w:rsidR="004968F5" w:rsidRDefault="004968F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E15F3F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E15F3F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12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12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0C1E"/>
    <w:rsid w:val="0001436A"/>
    <w:rsid w:val="00021407"/>
    <w:rsid w:val="00034304"/>
    <w:rsid w:val="00035434"/>
    <w:rsid w:val="00052A14"/>
    <w:rsid w:val="00077D53"/>
    <w:rsid w:val="00082A04"/>
    <w:rsid w:val="00082FF3"/>
    <w:rsid w:val="00092010"/>
    <w:rsid w:val="000F2961"/>
    <w:rsid w:val="000F7E68"/>
    <w:rsid w:val="00101EDF"/>
    <w:rsid w:val="001023B0"/>
    <w:rsid w:val="00105FD9"/>
    <w:rsid w:val="00117666"/>
    <w:rsid w:val="0012268A"/>
    <w:rsid w:val="001549D3"/>
    <w:rsid w:val="0015653D"/>
    <w:rsid w:val="0015764C"/>
    <w:rsid w:val="00157E1C"/>
    <w:rsid w:val="00160065"/>
    <w:rsid w:val="00177D84"/>
    <w:rsid w:val="001A442B"/>
    <w:rsid w:val="001E0821"/>
    <w:rsid w:val="001E0E66"/>
    <w:rsid w:val="00265EEF"/>
    <w:rsid w:val="00267D18"/>
    <w:rsid w:val="002868E2"/>
    <w:rsid w:val="002869C3"/>
    <w:rsid w:val="002936E4"/>
    <w:rsid w:val="002B2968"/>
    <w:rsid w:val="002B4A57"/>
    <w:rsid w:val="002B5C1A"/>
    <w:rsid w:val="002C5974"/>
    <w:rsid w:val="002C5D8F"/>
    <w:rsid w:val="002C74CA"/>
    <w:rsid w:val="002D27CF"/>
    <w:rsid w:val="002E3920"/>
    <w:rsid w:val="002F7279"/>
    <w:rsid w:val="00316982"/>
    <w:rsid w:val="003544FB"/>
    <w:rsid w:val="00372BCE"/>
    <w:rsid w:val="00382259"/>
    <w:rsid w:val="003A16EE"/>
    <w:rsid w:val="003A2731"/>
    <w:rsid w:val="003D2D47"/>
    <w:rsid w:val="003D2F2D"/>
    <w:rsid w:val="003E44F1"/>
    <w:rsid w:val="003F1974"/>
    <w:rsid w:val="00401590"/>
    <w:rsid w:val="0040590D"/>
    <w:rsid w:val="00422388"/>
    <w:rsid w:val="004239FD"/>
    <w:rsid w:val="0042464B"/>
    <w:rsid w:val="00447801"/>
    <w:rsid w:val="00452E9C"/>
    <w:rsid w:val="004735C8"/>
    <w:rsid w:val="0049180C"/>
    <w:rsid w:val="004961FF"/>
    <w:rsid w:val="004968F5"/>
    <w:rsid w:val="004E52B4"/>
    <w:rsid w:val="004E71BB"/>
    <w:rsid w:val="0050018F"/>
    <w:rsid w:val="005042D0"/>
    <w:rsid w:val="00517A89"/>
    <w:rsid w:val="005204CD"/>
    <w:rsid w:val="00524BD1"/>
    <w:rsid w:val="005250F2"/>
    <w:rsid w:val="005614F8"/>
    <w:rsid w:val="00565D07"/>
    <w:rsid w:val="00583070"/>
    <w:rsid w:val="00593EEA"/>
    <w:rsid w:val="00596046"/>
    <w:rsid w:val="005A5EEE"/>
    <w:rsid w:val="005A770F"/>
    <w:rsid w:val="00604735"/>
    <w:rsid w:val="00621027"/>
    <w:rsid w:val="0062490B"/>
    <w:rsid w:val="006375C7"/>
    <w:rsid w:val="006418AC"/>
    <w:rsid w:val="00654E8F"/>
    <w:rsid w:val="00660D05"/>
    <w:rsid w:val="0066475B"/>
    <w:rsid w:val="00674F43"/>
    <w:rsid w:val="00680067"/>
    <w:rsid w:val="00680B3F"/>
    <w:rsid w:val="00680F39"/>
    <w:rsid w:val="006819EC"/>
    <w:rsid w:val="006820B1"/>
    <w:rsid w:val="00693878"/>
    <w:rsid w:val="006A192C"/>
    <w:rsid w:val="006A4AD3"/>
    <w:rsid w:val="006B7D14"/>
    <w:rsid w:val="006E06D4"/>
    <w:rsid w:val="006E2868"/>
    <w:rsid w:val="006E7733"/>
    <w:rsid w:val="006F2E7A"/>
    <w:rsid w:val="00700187"/>
    <w:rsid w:val="00700409"/>
    <w:rsid w:val="00701727"/>
    <w:rsid w:val="0070566C"/>
    <w:rsid w:val="00714C50"/>
    <w:rsid w:val="00725A7D"/>
    <w:rsid w:val="007339A8"/>
    <w:rsid w:val="007431D0"/>
    <w:rsid w:val="00743DCC"/>
    <w:rsid w:val="007501BE"/>
    <w:rsid w:val="007671EF"/>
    <w:rsid w:val="00790BB3"/>
    <w:rsid w:val="007A0E99"/>
    <w:rsid w:val="007A2287"/>
    <w:rsid w:val="007A5EBD"/>
    <w:rsid w:val="007B4DEF"/>
    <w:rsid w:val="007C12EC"/>
    <w:rsid w:val="007C206C"/>
    <w:rsid w:val="007F41C8"/>
    <w:rsid w:val="007F47EE"/>
    <w:rsid w:val="007F4C54"/>
    <w:rsid w:val="00803D24"/>
    <w:rsid w:val="00813D2A"/>
    <w:rsid w:val="00817DD6"/>
    <w:rsid w:val="008231B8"/>
    <w:rsid w:val="00835D18"/>
    <w:rsid w:val="00842B7B"/>
    <w:rsid w:val="00855E02"/>
    <w:rsid w:val="00865354"/>
    <w:rsid w:val="00880895"/>
    <w:rsid w:val="00885156"/>
    <w:rsid w:val="00897577"/>
    <w:rsid w:val="008B0650"/>
    <w:rsid w:val="008C5635"/>
    <w:rsid w:val="0090130C"/>
    <w:rsid w:val="009151AA"/>
    <w:rsid w:val="0093429D"/>
    <w:rsid w:val="00943573"/>
    <w:rsid w:val="00970F7D"/>
    <w:rsid w:val="00974D04"/>
    <w:rsid w:val="00976A15"/>
    <w:rsid w:val="009819D0"/>
    <w:rsid w:val="00994A3D"/>
    <w:rsid w:val="009A0F7A"/>
    <w:rsid w:val="009C2634"/>
    <w:rsid w:val="009C2B12"/>
    <w:rsid w:val="009C70DD"/>
    <w:rsid w:val="009C70F3"/>
    <w:rsid w:val="009D7879"/>
    <w:rsid w:val="00A0526A"/>
    <w:rsid w:val="00A174D9"/>
    <w:rsid w:val="00A17B7E"/>
    <w:rsid w:val="00A2383C"/>
    <w:rsid w:val="00A24C84"/>
    <w:rsid w:val="00A569CD"/>
    <w:rsid w:val="00AA319E"/>
    <w:rsid w:val="00AB5EE2"/>
    <w:rsid w:val="00AB6715"/>
    <w:rsid w:val="00AB7F79"/>
    <w:rsid w:val="00AE2B1A"/>
    <w:rsid w:val="00AE7EA1"/>
    <w:rsid w:val="00AF3B59"/>
    <w:rsid w:val="00B03C10"/>
    <w:rsid w:val="00B11363"/>
    <w:rsid w:val="00B1671E"/>
    <w:rsid w:val="00B25EB8"/>
    <w:rsid w:val="00B27A40"/>
    <w:rsid w:val="00B354E1"/>
    <w:rsid w:val="00B37F4D"/>
    <w:rsid w:val="00B45052"/>
    <w:rsid w:val="00B45101"/>
    <w:rsid w:val="00B55694"/>
    <w:rsid w:val="00B56B0A"/>
    <w:rsid w:val="00B575C3"/>
    <w:rsid w:val="00B72406"/>
    <w:rsid w:val="00B93B97"/>
    <w:rsid w:val="00BC3838"/>
    <w:rsid w:val="00BE2277"/>
    <w:rsid w:val="00BF10D9"/>
    <w:rsid w:val="00BF328C"/>
    <w:rsid w:val="00C207FB"/>
    <w:rsid w:val="00C2505B"/>
    <w:rsid w:val="00C26679"/>
    <w:rsid w:val="00C52A70"/>
    <w:rsid w:val="00C52A7B"/>
    <w:rsid w:val="00C56BAF"/>
    <w:rsid w:val="00C61510"/>
    <w:rsid w:val="00C61A15"/>
    <w:rsid w:val="00C679AA"/>
    <w:rsid w:val="00C70049"/>
    <w:rsid w:val="00C758FA"/>
    <w:rsid w:val="00C75972"/>
    <w:rsid w:val="00C7775E"/>
    <w:rsid w:val="00C77E87"/>
    <w:rsid w:val="00C86B8B"/>
    <w:rsid w:val="00C90162"/>
    <w:rsid w:val="00CC0A3A"/>
    <w:rsid w:val="00CD066B"/>
    <w:rsid w:val="00CE4FEE"/>
    <w:rsid w:val="00CF7050"/>
    <w:rsid w:val="00D0354B"/>
    <w:rsid w:val="00D0434E"/>
    <w:rsid w:val="00D2369A"/>
    <w:rsid w:val="00D50023"/>
    <w:rsid w:val="00D53578"/>
    <w:rsid w:val="00D63AF4"/>
    <w:rsid w:val="00D76F95"/>
    <w:rsid w:val="00D8060D"/>
    <w:rsid w:val="00D8706D"/>
    <w:rsid w:val="00D93976"/>
    <w:rsid w:val="00DA1A9A"/>
    <w:rsid w:val="00DB59C3"/>
    <w:rsid w:val="00DC259A"/>
    <w:rsid w:val="00DE23E8"/>
    <w:rsid w:val="00DE6F41"/>
    <w:rsid w:val="00E0545E"/>
    <w:rsid w:val="00E15F3F"/>
    <w:rsid w:val="00E47356"/>
    <w:rsid w:val="00E52377"/>
    <w:rsid w:val="00E565B5"/>
    <w:rsid w:val="00E64E17"/>
    <w:rsid w:val="00E866C9"/>
    <w:rsid w:val="00E91916"/>
    <w:rsid w:val="00EA3D3C"/>
    <w:rsid w:val="00EC3B60"/>
    <w:rsid w:val="00EC3B95"/>
    <w:rsid w:val="00F045E2"/>
    <w:rsid w:val="00F330C7"/>
    <w:rsid w:val="00F3609B"/>
    <w:rsid w:val="00F46900"/>
    <w:rsid w:val="00F61D89"/>
    <w:rsid w:val="00F83852"/>
    <w:rsid w:val="00F84E5C"/>
    <w:rsid w:val="00FA2E76"/>
    <w:rsid w:val="00FC0A87"/>
    <w:rsid w:val="00FC62B1"/>
    <w:rsid w:val="00FD1C8D"/>
    <w:rsid w:val="00FD5D4C"/>
    <w:rsid w:val="00FE08F6"/>
    <w:rsid w:val="00FF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07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D63A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table" w:styleId="PlainTable2">
    <w:name w:val="Plain Table 2"/>
    <w:basedOn w:val="TableNormal"/>
    <w:uiPriority w:val="42"/>
    <w:rsid w:val="00FE08F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7</TotalTime>
  <Pages>7</Pages>
  <Words>1308</Words>
  <Characters>7462</Characters>
  <Application>Microsoft Office Word</Application>
  <DocSecurity>0</DocSecurity>
  <Lines>62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Hoang Khang Du</cp:lastModifiedBy>
  <cp:revision>6</cp:revision>
  <cp:lastPrinted>2013-10-03T12:51:00Z</cp:lastPrinted>
  <dcterms:created xsi:type="dcterms:W3CDTF">2026-08-04T14:31:00Z</dcterms:created>
  <dcterms:modified xsi:type="dcterms:W3CDTF">2026-08-13T08:37:00Z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cf2b4aab-4285-4154-ae70-a39a5a7921e4</vt:lpwstr>
  </property>
</Properties>
</file>