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29026311" w14:textId="77777777" w:rsidR="00EA3D3C" w:rsidRPr="00994A3D" w:rsidRDefault="00654E8F" w:rsidP="0001436A">
      <w:pPr>
        <w:pStyle w:val="Titolo1"/>
      </w:pPr>
      <w:r w:rsidRPr="00994A3D">
        <w:t>Supplementary Data</w:t>
      </w:r>
    </w:p>
    <w:p w14:paraId="58F1AED1" w14:textId="20A964E2" w:rsidR="00DE23E8" w:rsidRDefault="00714AF0" w:rsidP="00654E8F">
      <w:pPr>
        <w:spacing w:before="240"/>
      </w:pPr>
      <w:r>
        <w:t>Breed distribution of dogs included in the study</w:t>
      </w:r>
      <w:r w:rsidR="00395FE1">
        <w:t xml:space="preserve"> (n=91)</w:t>
      </w:r>
      <w:r w:rsidR="00393A46">
        <w:t xml:space="preserve">, </w:t>
      </w:r>
      <w:r w:rsidR="00393A46">
        <w:t>listed in descending order of frequency</w:t>
      </w:r>
      <w:r w:rsidR="00393A46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81"/>
        <w:gridCol w:w="2693"/>
      </w:tblGrid>
      <w:tr w:rsidR="00BA7B86" w14:paraId="26EB10DC" w14:textId="77777777" w:rsidTr="00FB69B6">
        <w:trPr>
          <w:trHeight w:val="20"/>
        </w:trPr>
        <w:tc>
          <w:tcPr>
            <w:tcW w:w="3681" w:type="dxa"/>
            <w:vAlign w:val="center"/>
          </w:tcPr>
          <w:p w14:paraId="7AF78AE0" w14:textId="519436A6" w:rsidR="00BA7B86" w:rsidRDefault="00BA7B86" w:rsidP="00EA0AFD">
            <w:pPr>
              <w:tabs>
                <w:tab w:val="left" w:pos="1554"/>
              </w:tabs>
              <w:spacing w:before="240"/>
            </w:pPr>
            <w:r>
              <w:t>Breed</w:t>
            </w:r>
          </w:p>
        </w:tc>
        <w:tc>
          <w:tcPr>
            <w:tcW w:w="2693" w:type="dxa"/>
            <w:vAlign w:val="center"/>
          </w:tcPr>
          <w:p w14:paraId="0597AD96" w14:textId="7247C7B6" w:rsidR="00BA7B86" w:rsidRDefault="00EA0AFD" w:rsidP="00EA0AFD">
            <w:pPr>
              <w:spacing w:before="240"/>
            </w:pPr>
            <w:r>
              <w:t xml:space="preserve">Number of dogs per </w:t>
            </w:r>
            <w:r w:rsidR="00FB69B6">
              <w:t xml:space="preserve">each </w:t>
            </w:r>
            <w:r>
              <w:t>bree</w:t>
            </w:r>
            <w:r w:rsidR="009C1DCB">
              <w:t>d</w:t>
            </w:r>
            <w:r w:rsidR="00FB69B6">
              <w:t xml:space="preserve"> </w:t>
            </w:r>
          </w:p>
        </w:tc>
      </w:tr>
      <w:tr w:rsidR="00BA7B86" w14:paraId="47F77935" w14:textId="77777777" w:rsidTr="007223FC">
        <w:trPr>
          <w:trHeight w:val="20"/>
        </w:trPr>
        <w:tc>
          <w:tcPr>
            <w:tcW w:w="3681" w:type="dxa"/>
            <w:vAlign w:val="center"/>
          </w:tcPr>
          <w:p w14:paraId="22F298B2" w14:textId="53663DA8" w:rsidR="00BA7B86" w:rsidRDefault="0091439F" w:rsidP="00F734FD">
            <w:pPr>
              <w:spacing w:before="240"/>
              <w:jc w:val="both"/>
            </w:pPr>
            <w:r w:rsidRPr="00C5085F">
              <w:rPr>
                <w:rStyle w:val="eop"/>
                <w:lang w:val="en-GB"/>
              </w:rPr>
              <w:t>Maltese</w:t>
            </w:r>
          </w:p>
        </w:tc>
        <w:tc>
          <w:tcPr>
            <w:tcW w:w="2693" w:type="dxa"/>
            <w:vAlign w:val="center"/>
          </w:tcPr>
          <w:p w14:paraId="4FD8B729" w14:textId="7BEE8783" w:rsidR="00BA7B86" w:rsidRDefault="009C1DCB" w:rsidP="007223FC">
            <w:pPr>
              <w:spacing w:before="240"/>
              <w:jc w:val="center"/>
            </w:pPr>
            <w:r>
              <w:t>7</w:t>
            </w:r>
          </w:p>
        </w:tc>
      </w:tr>
      <w:tr w:rsidR="00BA7B86" w14:paraId="23FB4ADB" w14:textId="77777777" w:rsidTr="007223FC">
        <w:trPr>
          <w:trHeight w:val="20"/>
        </w:trPr>
        <w:tc>
          <w:tcPr>
            <w:tcW w:w="3681" w:type="dxa"/>
            <w:vAlign w:val="center"/>
          </w:tcPr>
          <w:p w14:paraId="7BF1D3DF" w14:textId="39A3DF4E" w:rsidR="00BA7B86" w:rsidRDefault="00FD73C6" w:rsidP="00F734FD">
            <w:pPr>
              <w:spacing w:before="240"/>
              <w:jc w:val="both"/>
            </w:pPr>
            <w:r w:rsidRPr="00C5085F">
              <w:rPr>
                <w:rStyle w:val="eop"/>
                <w:lang w:val="en-GB"/>
              </w:rPr>
              <w:t>German Shepherd</w:t>
            </w:r>
            <w:r w:rsidR="00FB69B6">
              <w:rPr>
                <w:rStyle w:val="eop"/>
                <w:lang w:val="en-GB"/>
              </w:rPr>
              <w:t>,</w:t>
            </w:r>
            <w:r w:rsidR="00FB69B6">
              <w:rPr>
                <w:rStyle w:val="eop"/>
              </w:rPr>
              <w:t xml:space="preserve"> </w:t>
            </w:r>
            <w:r w:rsidR="00FB69B6" w:rsidRPr="00C5085F">
              <w:rPr>
                <w:rStyle w:val="eop"/>
                <w:lang w:val="en-GB"/>
              </w:rPr>
              <w:t>Poodle</w:t>
            </w:r>
          </w:p>
        </w:tc>
        <w:tc>
          <w:tcPr>
            <w:tcW w:w="2693" w:type="dxa"/>
            <w:vAlign w:val="center"/>
          </w:tcPr>
          <w:p w14:paraId="075A0841" w14:textId="7958961E" w:rsidR="00BA7B86" w:rsidRDefault="004A213C" w:rsidP="007223FC">
            <w:pPr>
              <w:spacing w:before="240"/>
              <w:jc w:val="center"/>
            </w:pPr>
            <w:r>
              <w:t>5</w:t>
            </w:r>
          </w:p>
        </w:tc>
      </w:tr>
      <w:tr w:rsidR="00BA7B86" w14:paraId="2E9A1E59" w14:textId="77777777" w:rsidTr="007223FC">
        <w:trPr>
          <w:trHeight w:val="20"/>
        </w:trPr>
        <w:tc>
          <w:tcPr>
            <w:tcW w:w="3681" w:type="dxa"/>
            <w:vAlign w:val="center"/>
          </w:tcPr>
          <w:p w14:paraId="0C63533D" w14:textId="761B602A" w:rsidR="00BA7B86" w:rsidRDefault="00CB3D35" w:rsidP="00F734FD">
            <w:pPr>
              <w:spacing w:before="240"/>
              <w:jc w:val="both"/>
            </w:pPr>
            <w:r w:rsidRPr="00C5085F">
              <w:rPr>
                <w:rStyle w:val="eop"/>
                <w:lang w:val="en-GB"/>
              </w:rPr>
              <w:t>American Bully</w:t>
            </w:r>
            <w:r w:rsidR="00FB69B6">
              <w:rPr>
                <w:rStyle w:val="eop"/>
                <w:lang w:val="en-GB"/>
              </w:rPr>
              <w:t>,</w:t>
            </w:r>
            <w:r w:rsidR="00FB69B6" w:rsidRPr="00C5085F">
              <w:rPr>
                <w:rStyle w:val="eop"/>
                <w:lang w:val="en-GB"/>
              </w:rPr>
              <w:t xml:space="preserve"> </w:t>
            </w:r>
            <w:r w:rsidR="00FB69B6" w:rsidRPr="00C5085F">
              <w:rPr>
                <w:rStyle w:val="eop"/>
                <w:lang w:val="en-GB"/>
              </w:rPr>
              <w:t>Border Collie</w:t>
            </w:r>
            <w:r w:rsidR="00FB69B6">
              <w:rPr>
                <w:rStyle w:val="eop"/>
                <w:lang w:val="en-GB"/>
              </w:rPr>
              <w:t xml:space="preserve">, </w:t>
            </w:r>
            <w:r w:rsidR="00FB69B6" w:rsidRPr="00C5085F">
              <w:rPr>
                <w:rStyle w:val="eop"/>
                <w:lang w:val="en-GB"/>
              </w:rPr>
              <w:t>Cavalier King Charles Spanie</w:t>
            </w:r>
            <w:r w:rsidR="00FB69B6">
              <w:rPr>
                <w:rStyle w:val="eop"/>
                <w:lang w:val="en-GB"/>
              </w:rPr>
              <w:t xml:space="preserve">l, </w:t>
            </w:r>
            <w:r w:rsidR="00FB69B6" w:rsidRPr="00C5085F">
              <w:rPr>
                <w:rStyle w:val="eop"/>
                <w:lang w:val="en-GB"/>
              </w:rPr>
              <w:t>Cocker Spanie</w:t>
            </w:r>
            <w:r w:rsidR="00FB69B6">
              <w:rPr>
                <w:rStyle w:val="eop"/>
                <w:lang w:val="en-GB"/>
              </w:rPr>
              <w:t>l</w:t>
            </w:r>
            <w:r w:rsidR="00FB69B6">
              <w:rPr>
                <w:rStyle w:val="eop"/>
                <w:lang w:val="en-GB"/>
              </w:rPr>
              <w:t xml:space="preserve">, </w:t>
            </w:r>
            <w:r w:rsidR="00FB69B6" w:rsidRPr="00C5085F">
              <w:rPr>
                <w:rStyle w:val="eop"/>
                <w:lang w:val="en-GB"/>
              </w:rPr>
              <w:t>English Setter</w:t>
            </w:r>
            <w:r w:rsidR="00FB69B6">
              <w:rPr>
                <w:rStyle w:val="eop"/>
                <w:lang w:val="en-GB"/>
              </w:rPr>
              <w:t xml:space="preserve">, </w:t>
            </w:r>
            <w:r w:rsidR="00FB69B6" w:rsidRPr="00C5085F">
              <w:rPr>
                <w:rStyle w:val="eop"/>
                <w:lang w:val="en-GB"/>
              </w:rPr>
              <w:t>French Bulldog</w:t>
            </w:r>
            <w:r w:rsidR="00FB69B6">
              <w:rPr>
                <w:rStyle w:val="eop"/>
                <w:lang w:val="en-GB"/>
              </w:rPr>
              <w:t xml:space="preserve">, </w:t>
            </w:r>
            <w:r w:rsidR="00FB69B6" w:rsidRPr="00C5085F">
              <w:rPr>
                <w:rStyle w:val="eop"/>
                <w:lang w:val="en-GB"/>
              </w:rPr>
              <w:t>Labrador Retriever</w:t>
            </w:r>
            <w:r w:rsidR="00FB69B6">
              <w:rPr>
                <w:rStyle w:val="eop"/>
                <w:lang w:val="en-GB"/>
              </w:rPr>
              <w:t xml:space="preserve">, </w:t>
            </w:r>
            <w:r w:rsidR="00FB69B6" w:rsidRPr="00C5085F">
              <w:rPr>
                <w:rStyle w:val="eop"/>
                <w:lang w:val="en-GB"/>
              </w:rPr>
              <w:t>Australian Shepherd</w:t>
            </w:r>
          </w:p>
        </w:tc>
        <w:tc>
          <w:tcPr>
            <w:tcW w:w="2693" w:type="dxa"/>
            <w:vAlign w:val="center"/>
          </w:tcPr>
          <w:p w14:paraId="597D14F7" w14:textId="2BDA0112" w:rsidR="00BA7B86" w:rsidRDefault="00610868" w:rsidP="007223FC">
            <w:pPr>
              <w:spacing w:before="240"/>
              <w:jc w:val="center"/>
            </w:pPr>
            <w:r>
              <w:t>3</w:t>
            </w:r>
          </w:p>
        </w:tc>
      </w:tr>
      <w:tr w:rsidR="00BA7B86" w14:paraId="1EEE7ABC" w14:textId="77777777" w:rsidTr="007223FC">
        <w:trPr>
          <w:trHeight w:val="20"/>
        </w:trPr>
        <w:tc>
          <w:tcPr>
            <w:tcW w:w="3681" w:type="dxa"/>
            <w:vAlign w:val="center"/>
          </w:tcPr>
          <w:p w14:paraId="698B1545" w14:textId="1C4E819A" w:rsidR="00BA7B86" w:rsidRDefault="007223FC" w:rsidP="00F734FD">
            <w:pPr>
              <w:spacing w:before="240"/>
              <w:jc w:val="both"/>
            </w:pPr>
            <w:r w:rsidRPr="00C5085F">
              <w:rPr>
                <w:rStyle w:val="eop"/>
                <w:lang w:val="en-GB"/>
              </w:rPr>
              <w:t>Boxer, Dachshund, Golden Retriever</w:t>
            </w:r>
          </w:p>
        </w:tc>
        <w:tc>
          <w:tcPr>
            <w:tcW w:w="2693" w:type="dxa"/>
            <w:vAlign w:val="center"/>
          </w:tcPr>
          <w:p w14:paraId="17BBE936" w14:textId="37359600" w:rsidR="00BA7B86" w:rsidRDefault="007223FC" w:rsidP="007223FC">
            <w:pPr>
              <w:spacing w:before="240"/>
              <w:jc w:val="center"/>
            </w:pPr>
            <w:r>
              <w:t>2</w:t>
            </w:r>
          </w:p>
        </w:tc>
      </w:tr>
      <w:tr w:rsidR="00F734FD" w14:paraId="090C0B1C" w14:textId="77777777" w:rsidTr="00335F87">
        <w:trPr>
          <w:trHeight w:val="20"/>
        </w:trPr>
        <w:tc>
          <w:tcPr>
            <w:tcW w:w="3681" w:type="dxa"/>
            <w:vAlign w:val="center"/>
          </w:tcPr>
          <w:p w14:paraId="1AB2C7A9" w14:textId="607C12A7" w:rsidR="00F734FD" w:rsidRDefault="00F734FD" w:rsidP="00335F87">
            <w:pPr>
              <w:spacing w:before="240"/>
              <w:jc w:val="both"/>
            </w:pPr>
            <w:r w:rsidRPr="00C5085F">
              <w:rPr>
                <w:rStyle w:val="eop"/>
                <w:lang w:val="en-GB"/>
              </w:rPr>
              <w:t>Beagle, Belgian Shepherd, Bernese Mountain Dog, Bolognese,</w:t>
            </w:r>
            <w:r w:rsidR="00B87000">
              <w:rPr>
                <w:rStyle w:val="eop"/>
                <w:lang w:val="en-GB"/>
              </w:rPr>
              <w:t xml:space="preserve"> Cairn Terrier,</w:t>
            </w:r>
            <w:r w:rsidRPr="00C5085F">
              <w:rPr>
                <w:rStyle w:val="eop"/>
                <w:lang w:val="en-GB"/>
              </w:rPr>
              <w:t xml:space="preserve"> English Pointer, Italian Hound, Jack Russell Terrier, Papillon, Parson Russell Terrier, Pinscher, Pug, Samoyed, Shih Tzu, Springer Spaniel, Welsh Corgi, Weimaraner, West Highland White Terrier, and Yorkshire Terrier</w:t>
            </w:r>
          </w:p>
        </w:tc>
        <w:tc>
          <w:tcPr>
            <w:tcW w:w="2693" w:type="dxa"/>
            <w:vAlign w:val="center"/>
          </w:tcPr>
          <w:p w14:paraId="57A2510C" w14:textId="77777777" w:rsidR="00F734FD" w:rsidRDefault="00F734FD" w:rsidP="00335F87">
            <w:pPr>
              <w:spacing w:before="240"/>
              <w:jc w:val="center"/>
            </w:pPr>
            <w:r>
              <w:t>1</w:t>
            </w:r>
          </w:p>
        </w:tc>
      </w:tr>
      <w:tr w:rsidR="00BA7B86" w14:paraId="0E2A1087" w14:textId="77777777" w:rsidTr="007223FC">
        <w:trPr>
          <w:trHeight w:val="20"/>
        </w:trPr>
        <w:tc>
          <w:tcPr>
            <w:tcW w:w="3681" w:type="dxa"/>
            <w:vAlign w:val="center"/>
          </w:tcPr>
          <w:p w14:paraId="4C4EF0B0" w14:textId="2EDB3660" w:rsidR="00BA7B86" w:rsidRDefault="00F734FD" w:rsidP="00F734FD">
            <w:pPr>
              <w:spacing w:before="240"/>
              <w:jc w:val="both"/>
            </w:pPr>
            <w:proofErr w:type="gramStart"/>
            <w:r>
              <w:rPr>
                <w:rStyle w:val="eop"/>
                <w:lang w:val="en-GB"/>
              </w:rPr>
              <w:t>Mixed-breed</w:t>
            </w:r>
            <w:proofErr w:type="gramEnd"/>
            <w:r>
              <w:rPr>
                <w:rStyle w:val="eop"/>
                <w:lang w:val="en-GB"/>
              </w:rPr>
              <w:t xml:space="preserve"> </w:t>
            </w:r>
          </w:p>
        </w:tc>
        <w:tc>
          <w:tcPr>
            <w:tcW w:w="2693" w:type="dxa"/>
            <w:vAlign w:val="center"/>
          </w:tcPr>
          <w:p w14:paraId="0B7477F1" w14:textId="0942426F" w:rsidR="00BA7B86" w:rsidRDefault="005A4A96" w:rsidP="007223FC">
            <w:pPr>
              <w:spacing w:before="240"/>
              <w:jc w:val="center"/>
            </w:pPr>
            <w:r>
              <w:t>25</w:t>
            </w:r>
          </w:p>
        </w:tc>
      </w:tr>
    </w:tbl>
    <w:p w14:paraId="4539DF88" w14:textId="77777777" w:rsidR="00714AF0" w:rsidRPr="001549D3" w:rsidRDefault="00714AF0" w:rsidP="00654E8F">
      <w:pPr>
        <w:spacing w:before="240"/>
      </w:pPr>
    </w:p>
    <w:sectPr w:rsidR="00714AF0" w:rsidRPr="001549D3" w:rsidSect="0093429D">
      <w:headerReference w:type="even" r:id="rId12"/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1A110" w14:textId="77777777" w:rsidR="008F75B6" w:rsidRDefault="008F75B6" w:rsidP="00117666">
      <w:pPr>
        <w:spacing w:after="0"/>
      </w:pPr>
      <w:r>
        <w:separator/>
      </w:r>
    </w:p>
  </w:endnote>
  <w:endnote w:type="continuationSeparator" w:id="0">
    <w:p w14:paraId="01489A84" w14:textId="77777777" w:rsidR="008F75B6" w:rsidRDefault="008F75B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000000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" filled="f" stroked="f" strokeweight=".5pt">
              <v:textbox style="mso-fit-shape-to-text:t">
                <w:txbxContent>
                  <w:p w14:paraId="4D054D26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000000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" filled="f" stroked="f" strokeweight=".5pt">
              <v:textbox style="mso-fit-shape-to-text:t">
                <w:txbxContent>
                  <w:p w14:paraId="085E15EB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761B1" w14:textId="77777777" w:rsidR="008F75B6" w:rsidRDefault="008F75B6" w:rsidP="00117666">
      <w:pPr>
        <w:spacing w:after="0"/>
      </w:pPr>
      <w:r>
        <w:separator/>
      </w:r>
    </w:p>
  </w:footnote>
  <w:footnote w:type="continuationSeparator" w:id="0">
    <w:p w14:paraId="51DF7060" w14:textId="77777777" w:rsidR="008F75B6" w:rsidRDefault="008F75B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000000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000000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14FEF"/>
    <w:rsid w:val="003544FB"/>
    <w:rsid w:val="00393A46"/>
    <w:rsid w:val="00395FE1"/>
    <w:rsid w:val="003D2D47"/>
    <w:rsid w:val="003D2F2D"/>
    <w:rsid w:val="00401590"/>
    <w:rsid w:val="00444093"/>
    <w:rsid w:val="00447801"/>
    <w:rsid w:val="00452E9C"/>
    <w:rsid w:val="004735C8"/>
    <w:rsid w:val="00490DDD"/>
    <w:rsid w:val="004961FF"/>
    <w:rsid w:val="004A213C"/>
    <w:rsid w:val="004F28BC"/>
    <w:rsid w:val="00517A89"/>
    <w:rsid w:val="00517F0B"/>
    <w:rsid w:val="005250F2"/>
    <w:rsid w:val="00593EEA"/>
    <w:rsid w:val="005A4A96"/>
    <w:rsid w:val="005A5EEE"/>
    <w:rsid w:val="00610868"/>
    <w:rsid w:val="006375C7"/>
    <w:rsid w:val="00654E8F"/>
    <w:rsid w:val="00660D05"/>
    <w:rsid w:val="006820B1"/>
    <w:rsid w:val="006B7D14"/>
    <w:rsid w:val="00701727"/>
    <w:rsid w:val="0070566C"/>
    <w:rsid w:val="00714AF0"/>
    <w:rsid w:val="00714C50"/>
    <w:rsid w:val="007223FC"/>
    <w:rsid w:val="00725A7D"/>
    <w:rsid w:val="007501BE"/>
    <w:rsid w:val="00790BB3"/>
    <w:rsid w:val="007C206C"/>
    <w:rsid w:val="007C50FF"/>
    <w:rsid w:val="00803D24"/>
    <w:rsid w:val="00817DD6"/>
    <w:rsid w:val="00885156"/>
    <w:rsid w:val="008F75B6"/>
    <w:rsid w:val="0091439F"/>
    <w:rsid w:val="009151AA"/>
    <w:rsid w:val="0093429D"/>
    <w:rsid w:val="009410DC"/>
    <w:rsid w:val="00943573"/>
    <w:rsid w:val="00962046"/>
    <w:rsid w:val="00970F7D"/>
    <w:rsid w:val="00994A3D"/>
    <w:rsid w:val="009C1DCB"/>
    <w:rsid w:val="009C2B12"/>
    <w:rsid w:val="009C70F3"/>
    <w:rsid w:val="00A174D9"/>
    <w:rsid w:val="00A569CD"/>
    <w:rsid w:val="00AB5EE2"/>
    <w:rsid w:val="00AB6715"/>
    <w:rsid w:val="00B1671E"/>
    <w:rsid w:val="00B25EB8"/>
    <w:rsid w:val="00B354E1"/>
    <w:rsid w:val="00B37F4D"/>
    <w:rsid w:val="00B87000"/>
    <w:rsid w:val="00BA7B86"/>
    <w:rsid w:val="00BB6035"/>
    <w:rsid w:val="00C52A7B"/>
    <w:rsid w:val="00C56BAF"/>
    <w:rsid w:val="00C679AA"/>
    <w:rsid w:val="00C75972"/>
    <w:rsid w:val="00CB3D35"/>
    <w:rsid w:val="00CC0A3A"/>
    <w:rsid w:val="00CD066B"/>
    <w:rsid w:val="00CE4FEE"/>
    <w:rsid w:val="00CF111F"/>
    <w:rsid w:val="00DB59C3"/>
    <w:rsid w:val="00DB5CB2"/>
    <w:rsid w:val="00DC259A"/>
    <w:rsid w:val="00DE23E8"/>
    <w:rsid w:val="00E52377"/>
    <w:rsid w:val="00E64E17"/>
    <w:rsid w:val="00E866C9"/>
    <w:rsid w:val="00EA0AFD"/>
    <w:rsid w:val="00EA3D3C"/>
    <w:rsid w:val="00F46900"/>
    <w:rsid w:val="00F61D89"/>
    <w:rsid w:val="00F734FD"/>
    <w:rsid w:val="00FB69B6"/>
    <w:rsid w:val="00FD7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eop">
    <w:name w:val="eop"/>
    <w:basedOn w:val="Carpredefinitoparagrafo"/>
    <w:rsid w:val="00914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C:\Users\hannah.eccles\OneDrive - Frontiers Media SA\Documents\Latex work\Sep 2022_link updates\Supplementary_Material.dotx</Template>
  <TotalTime>12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Carla Giuditta Vecchiato</cp:lastModifiedBy>
  <cp:revision>27</cp:revision>
  <cp:lastPrinted>2013-10-03T12:51:00Z</cp:lastPrinted>
  <dcterms:created xsi:type="dcterms:W3CDTF">2025-09-16T15:22:00Z</dcterms:created>
  <dcterms:modified xsi:type="dcterms:W3CDTF">2025-09-16T15:36:00Z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