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E9865" w14:textId="77777777" w:rsidR="00016CDF" w:rsidRDefault="00016CDF" w:rsidP="00C40A71">
      <w:pPr>
        <w:pStyle w:val="IOPTitle"/>
        <w:spacing w:after="0" w:line="480" w:lineRule="auto"/>
        <w:rPr>
          <w:rStyle w:val="IOPTitleChar"/>
          <w:rFonts w:ascii="Times New Roman" w:hAnsi="Times New Roman" w:cs="Times New Roman"/>
          <w:b/>
          <w:bCs/>
          <w:sz w:val="22"/>
          <w:szCs w:val="22"/>
        </w:rPr>
      </w:pPr>
      <w:r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 xml:space="preserve">Supplemental Material: </w:t>
      </w:r>
    </w:p>
    <w:p w14:paraId="19D2776A" w14:textId="77777777" w:rsidR="00016CDF" w:rsidRDefault="00016CDF" w:rsidP="00C40A71">
      <w:pPr>
        <w:pStyle w:val="IOPTitle"/>
        <w:spacing w:after="0" w:line="480" w:lineRule="auto"/>
        <w:rPr>
          <w:rStyle w:val="IOPTitleChar"/>
          <w:rFonts w:ascii="Times New Roman" w:hAnsi="Times New Roman" w:cs="Times New Roman"/>
          <w:b/>
          <w:bCs/>
          <w:sz w:val="22"/>
          <w:szCs w:val="22"/>
        </w:rPr>
      </w:pPr>
    </w:p>
    <w:p w14:paraId="29C3C2F2" w14:textId="3B3921CD" w:rsidR="00E117F0" w:rsidRPr="00751387" w:rsidRDefault="00EB5F75" w:rsidP="00C40A71">
      <w:pPr>
        <w:pStyle w:val="IOPTitle"/>
        <w:spacing w:after="0" w:line="480" w:lineRule="auto"/>
        <w:rPr>
          <w:rStyle w:val="IOPTitleChar"/>
          <w:rFonts w:ascii="Times New Roman" w:hAnsi="Times New Roman" w:cs="Times New Roman"/>
          <w:b/>
          <w:bCs/>
          <w:sz w:val="22"/>
          <w:szCs w:val="22"/>
        </w:rPr>
      </w:pPr>
      <w:r w:rsidRPr="00751387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 xml:space="preserve">Occupational </w:t>
      </w:r>
      <w:r w:rsidR="00C42501" w:rsidRPr="00751387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>h</w:t>
      </w:r>
      <w:r w:rsidRPr="00751387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 xml:space="preserve">eat </w:t>
      </w:r>
      <w:r w:rsidR="00C42501" w:rsidRPr="00751387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>e</w:t>
      </w:r>
      <w:r w:rsidRPr="00751387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 xml:space="preserve">xposure and </w:t>
      </w:r>
      <w:r w:rsidR="006F5B01" w:rsidRPr="00751387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>stomach</w:t>
      </w:r>
      <w:r w:rsidRPr="00751387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C42501" w:rsidRPr="00751387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>c</w:t>
      </w:r>
      <w:r w:rsidRPr="00751387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 xml:space="preserve">ancer </w:t>
      </w:r>
      <w:r w:rsidR="00C42501" w:rsidRPr="00751387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>r</w:t>
      </w:r>
      <w:r w:rsidRPr="00751387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>isk</w:t>
      </w:r>
      <w:r w:rsidR="00FE6FE9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 xml:space="preserve"> in a pooled analysis of two Spanish case-control studies in the </w:t>
      </w:r>
      <w:r w:rsidR="000A0ABB" w:rsidRPr="00751387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 xml:space="preserve">Stomach </w:t>
      </w:r>
      <w:r w:rsidR="00583CA5" w:rsidRPr="00751387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 xml:space="preserve">cancer </w:t>
      </w:r>
      <w:r w:rsidR="000A0ABB" w:rsidRPr="00751387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>Pooling Project</w:t>
      </w:r>
      <w:r w:rsidR="0039708E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 xml:space="preserve"> – </w:t>
      </w:r>
      <w:proofErr w:type="spellStart"/>
      <w:r w:rsidR="0039708E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>StoP</w:t>
      </w:r>
      <w:proofErr w:type="spellEnd"/>
      <w:r w:rsidR="00FE6FE9">
        <w:rPr>
          <w:rStyle w:val="IOPTitleChar"/>
          <w:rFonts w:ascii="Times New Roman" w:hAnsi="Times New Roman" w:cs="Times New Roman"/>
          <w:b/>
          <w:bCs/>
          <w:sz w:val="22"/>
          <w:szCs w:val="22"/>
        </w:rPr>
        <w:t xml:space="preserve"> consortium</w:t>
      </w:r>
    </w:p>
    <w:p w14:paraId="675BE06D" w14:textId="77777777" w:rsidR="00C40A71" w:rsidRPr="00751387" w:rsidRDefault="00C40A71" w:rsidP="00C40A71">
      <w:pPr>
        <w:pStyle w:val="IOPTitle"/>
        <w:spacing w:after="0" w:line="480" w:lineRule="auto"/>
        <w:rPr>
          <w:rFonts w:ascii="Times New Roman" w:hAnsi="Times New Roman" w:cs="Times New Roman"/>
          <w:bCs/>
          <w:sz w:val="22"/>
          <w:szCs w:val="22"/>
        </w:rPr>
      </w:pPr>
    </w:p>
    <w:p w14:paraId="289DDE9F" w14:textId="3F194CCF" w:rsidR="004A0F68" w:rsidRPr="00751387" w:rsidRDefault="004A0F68" w:rsidP="00C40A71">
      <w:pPr>
        <w:pStyle w:val="IOPH1"/>
        <w:spacing w:before="0" w:after="0" w:line="480" w:lineRule="auto"/>
        <w:rPr>
          <w:rFonts w:ascii="Times New Roman" w:hAnsi="Times New Roman"/>
          <w:b w:val="0"/>
          <w:bCs/>
          <w:szCs w:val="22"/>
          <w:vertAlign w:val="superscript"/>
        </w:rPr>
      </w:pPr>
      <w:r w:rsidRPr="00904B0C">
        <w:rPr>
          <w:rFonts w:ascii="Times New Roman" w:hAnsi="Times New Roman"/>
          <w:b w:val="0"/>
          <w:bCs/>
          <w:szCs w:val="22"/>
        </w:rPr>
        <w:t xml:space="preserve">Alice </w:t>
      </w:r>
      <w:proofErr w:type="spellStart"/>
      <w:proofErr w:type="gramStart"/>
      <w:r w:rsidRPr="00904B0C">
        <w:rPr>
          <w:rFonts w:ascii="Times New Roman" w:hAnsi="Times New Roman"/>
          <w:b w:val="0"/>
          <w:bCs/>
          <w:szCs w:val="22"/>
        </w:rPr>
        <w:t>Hinchliffe</w:t>
      </w:r>
      <w:r w:rsidRPr="00904B0C">
        <w:rPr>
          <w:rFonts w:ascii="Times New Roman" w:hAnsi="Times New Roman"/>
          <w:b w:val="0"/>
          <w:bCs/>
          <w:szCs w:val="22"/>
          <w:vertAlign w:val="superscript"/>
        </w:rPr>
        <w:t>a,b</w:t>
      </w:r>
      <w:proofErr w:type="spellEnd"/>
      <w:proofErr w:type="gramEnd"/>
      <w:r w:rsidRPr="00904B0C">
        <w:rPr>
          <w:rFonts w:ascii="Times New Roman" w:hAnsi="Times New Roman"/>
          <w:b w:val="0"/>
          <w:bCs/>
          <w:szCs w:val="22"/>
        </w:rPr>
        <w:t xml:space="preserve">, </w:t>
      </w:r>
      <w:r w:rsidR="00CF75B4" w:rsidRPr="00904B0C">
        <w:rPr>
          <w:rFonts w:ascii="Times New Roman" w:hAnsi="Times New Roman"/>
          <w:b w:val="0"/>
          <w:bCs/>
          <w:szCs w:val="22"/>
        </w:rPr>
        <w:t>Miquel</w:t>
      </w:r>
      <w:r w:rsidR="00CF75B4" w:rsidRPr="008D0F70">
        <w:rPr>
          <w:rFonts w:ascii="Times New Roman" w:hAnsi="Times New Roman"/>
          <w:b w:val="0"/>
          <w:bCs/>
          <w:szCs w:val="22"/>
        </w:rPr>
        <w:t xml:space="preserve"> </w:t>
      </w:r>
      <w:proofErr w:type="spellStart"/>
      <w:r w:rsidR="00CF75B4" w:rsidRPr="008D0F70">
        <w:rPr>
          <w:rFonts w:ascii="Times New Roman" w:hAnsi="Times New Roman"/>
          <w:b w:val="0"/>
          <w:bCs/>
          <w:szCs w:val="22"/>
        </w:rPr>
        <w:t>Vallbona</w:t>
      </w:r>
      <w:r w:rsidR="003C7706" w:rsidRPr="008D0F70">
        <w:rPr>
          <w:rFonts w:ascii="Times New Roman" w:hAnsi="Times New Roman"/>
          <w:b w:val="0"/>
          <w:bCs/>
          <w:szCs w:val="22"/>
        </w:rPr>
        <w:t>-Vistós</w:t>
      </w:r>
      <w:r w:rsidR="003C7706" w:rsidRPr="008D0F70">
        <w:rPr>
          <w:rFonts w:ascii="Times New Roman" w:hAnsi="Times New Roman"/>
          <w:b w:val="0"/>
          <w:bCs/>
          <w:szCs w:val="22"/>
          <w:vertAlign w:val="superscript"/>
        </w:rPr>
        <w:t>a</w:t>
      </w:r>
      <w:proofErr w:type="spellEnd"/>
      <w:r w:rsidR="00CF75B4" w:rsidRPr="008D0F70">
        <w:rPr>
          <w:rFonts w:ascii="Times New Roman" w:hAnsi="Times New Roman"/>
          <w:b w:val="0"/>
          <w:bCs/>
          <w:szCs w:val="22"/>
        </w:rPr>
        <w:t xml:space="preserve">, </w:t>
      </w:r>
      <w:r w:rsidRPr="008D0F70">
        <w:rPr>
          <w:rFonts w:ascii="Times New Roman" w:hAnsi="Times New Roman"/>
          <w:b w:val="0"/>
          <w:bCs/>
          <w:szCs w:val="22"/>
        </w:rPr>
        <w:t xml:space="preserve">Juan </w:t>
      </w:r>
      <w:proofErr w:type="spellStart"/>
      <w:r w:rsidRPr="008D0F70">
        <w:rPr>
          <w:rFonts w:ascii="Times New Roman" w:hAnsi="Times New Roman"/>
          <w:b w:val="0"/>
          <w:bCs/>
          <w:szCs w:val="22"/>
        </w:rPr>
        <w:t>Alguacil</w:t>
      </w:r>
      <w:r w:rsidR="003D4882" w:rsidRPr="008D0F70">
        <w:rPr>
          <w:rFonts w:ascii="Times New Roman" w:hAnsi="Times New Roman"/>
          <w:b w:val="0"/>
          <w:bCs/>
          <w:szCs w:val="22"/>
          <w:vertAlign w:val="superscript"/>
        </w:rPr>
        <w:t>c,d</w:t>
      </w:r>
      <w:proofErr w:type="spellEnd"/>
      <w:r w:rsidRPr="008D0F70">
        <w:rPr>
          <w:rFonts w:ascii="Times New Roman" w:hAnsi="Times New Roman"/>
          <w:b w:val="0"/>
          <w:bCs/>
          <w:szCs w:val="22"/>
        </w:rPr>
        <w:t xml:space="preserve">, </w:t>
      </w:r>
      <w:proofErr w:type="spellStart"/>
      <w:r w:rsidRPr="008D0F70">
        <w:rPr>
          <w:rFonts w:ascii="Times New Roman" w:hAnsi="Times New Roman"/>
          <w:b w:val="0"/>
          <w:bCs/>
          <w:szCs w:val="22"/>
        </w:rPr>
        <w:t>Manolis</w:t>
      </w:r>
      <w:proofErr w:type="spellEnd"/>
      <w:r w:rsidRPr="008D0F70">
        <w:rPr>
          <w:rFonts w:ascii="Times New Roman" w:hAnsi="Times New Roman"/>
          <w:b w:val="0"/>
          <w:bCs/>
          <w:szCs w:val="22"/>
        </w:rPr>
        <w:t xml:space="preserve"> </w:t>
      </w:r>
      <w:proofErr w:type="spellStart"/>
      <w:r w:rsidRPr="008D0F70">
        <w:rPr>
          <w:rFonts w:ascii="Times New Roman" w:hAnsi="Times New Roman"/>
          <w:b w:val="0"/>
          <w:bCs/>
          <w:szCs w:val="22"/>
        </w:rPr>
        <w:t>Kogevinas</w:t>
      </w:r>
      <w:r w:rsidR="003D4882" w:rsidRPr="008D0F70">
        <w:rPr>
          <w:rFonts w:ascii="Times New Roman" w:hAnsi="Times New Roman"/>
          <w:b w:val="0"/>
          <w:bCs/>
          <w:szCs w:val="22"/>
          <w:vertAlign w:val="superscript"/>
        </w:rPr>
        <w:t>a,b,c,e</w:t>
      </w:r>
      <w:proofErr w:type="spellEnd"/>
      <w:r w:rsidRPr="008D0F70">
        <w:rPr>
          <w:rFonts w:ascii="Times New Roman" w:hAnsi="Times New Roman"/>
          <w:b w:val="0"/>
          <w:bCs/>
          <w:szCs w:val="22"/>
        </w:rPr>
        <w:t xml:space="preserve">, </w:t>
      </w:r>
      <w:proofErr w:type="spellStart"/>
      <w:r w:rsidR="0046516E" w:rsidRPr="008D0F70">
        <w:rPr>
          <w:rFonts w:ascii="Times New Roman" w:hAnsi="Times New Roman"/>
          <w:b w:val="0"/>
          <w:bCs/>
          <w:szCs w:val="22"/>
        </w:rPr>
        <w:t>Sanni</w:t>
      </w:r>
      <w:proofErr w:type="spellEnd"/>
      <w:r w:rsidR="0046516E" w:rsidRPr="008D0F70">
        <w:rPr>
          <w:rFonts w:ascii="Times New Roman" w:hAnsi="Times New Roman"/>
          <w:b w:val="0"/>
          <w:bCs/>
          <w:szCs w:val="22"/>
        </w:rPr>
        <w:t xml:space="preserve"> </w:t>
      </w:r>
      <w:proofErr w:type="spellStart"/>
      <w:r w:rsidR="0046516E" w:rsidRPr="008D0F70">
        <w:rPr>
          <w:rFonts w:ascii="Times New Roman" w:hAnsi="Times New Roman"/>
          <w:b w:val="0"/>
          <w:bCs/>
          <w:szCs w:val="22"/>
        </w:rPr>
        <w:t>Uuksulainen</w:t>
      </w:r>
      <w:r w:rsidR="003D4882" w:rsidRPr="008D0F70">
        <w:rPr>
          <w:rFonts w:ascii="Times New Roman" w:hAnsi="Times New Roman"/>
          <w:b w:val="0"/>
          <w:bCs/>
          <w:szCs w:val="22"/>
          <w:vertAlign w:val="superscript"/>
        </w:rPr>
        <w:t>f</w:t>
      </w:r>
      <w:proofErr w:type="spellEnd"/>
      <w:r w:rsidR="0046516E" w:rsidRPr="008D0F70">
        <w:rPr>
          <w:rFonts w:ascii="Times New Roman" w:hAnsi="Times New Roman"/>
          <w:b w:val="0"/>
          <w:bCs/>
          <w:szCs w:val="22"/>
        </w:rPr>
        <w:t xml:space="preserve">, </w:t>
      </w:r>
      <w:r w:rsidR="009E69FF" w:rsidRPr="008D0F70">
        <w:rPr>
          <w:rFonts w:ascii="Times New Roman" w:hAnsi="Times New Roman"/>
          <w:b w:val="0"/>
          <w:bCs/>
          <w:szCs w:val="22"/>
        </w:rPr>
        <w:t xml:space="preserve">Nuria </w:t>
      </w:r>
      <w:proofErr w:type="spellStart"/>
      <w:r w:rsidR="009E69FF" w:rsidRPr="008D0F70">
        <w:rPr>
          <w:rFonts w:ascii="Times New Roman" w:hAnsi="Times New Roman"/>
          <w:b w:val="0"/>
          <w:bCs/>
          <w:szCs w:val="22"/>
        </w:rPr>
        <w:t>Aragonés</w:t>
      </w:r>
      <w:r w:rsidR="003D4882" w:rsidRPr="008D0F70">
        <w:rPr>
          <w:rFonts w:ascii="Times New Roman" w:hAnsi="Times New Roman"/>
          <w:b w:val="0"/>
          <w:bCs/>
          <w:szCs w:val="22"/>
          <w:vertAlign w:val="superscript"/>
        </w:rPr>
        <w:t>c,g</w:t>
      </w:r>
      <w:proofErr w:type="spellEnd"/>
      <w:r w:rsidR="0046516E" w:rsidRPr="008D0F70">
        <w:rPr>
          <w:rFonts w:ascii="Times New Roman" w:hAnsi="Times New Roman"/>
          <w:b w:val="0"/>
          <w:bCs/>
          <w:szCs w:val="22"/>
        </w:rPr>
        <w:t xml:space="preserve">, </w:t>
      </w:r>
      <w:proofErr w:type="spellStart"/>
      <w:r w:rsidR="009E69FF" w:rsidRPr="008D0F70">
        <w:rPr>
          <w:rFonts w:ascii="Times New Roman" w:hAnsi="Times New Roman"/>
          <w:b w:val="0"/>
          <w:bCs/>
          <w:szCs w:val="22"/>
        </w:rPr>
        <w:t>Adonina</w:t>
      </w:r>
      <w:proofErr w:type="spellEnd"/>
      <w:r w:rsidR="009E69FF" w:rsidRPr="008D0F70">
        <w:rPr>
          <w:rFonts w:ascii="Times New Roman" w:hAnsi="Times New Roman"/>
          <w:b w:val="0"/>
          <w:bCs/>
          <w:szCs w:val="22"/>
        </w:rPr>
        <w:t xml:space="preserve"> </w:t>
      </w:r>
      <w:proofErr w:type="spellStart"/>
      <w:r w:rsidR="009E69FF" w:rsidRPr="008D0F70">
        <w:rPr>
          <w:rFonts w:ascii="Times New Roman" w:hAnsi="Times New Roman"/>
          <w:b w:val="0"/>
          <w:bCs/>
          <w:szCs w:val="22"/>
        </w:rPr>
        <w:t>Tardón</w:t>
      </w:r>
      <w:r w:rsidR="003D4882" w:rsidRPr="008D0F70">
        <w:rPr>
          <w:rFonts w:ascii="Times New Roman" w:hAnsi="Times New Roman"/>
          <w:b w:val="0"/>
          <w:bCs/>
          <w:szCs w:val="22"/>
          <w:vertAlign w:val="superscript"/>
        </w:rPr>
        <w:t>h</w:t>
      </w:r>
      <w:proofErr w:type="spellEnd"/>
      <w:r w:rsidR="0046516E" w:rsidRPr="008D0F70">
        <w:rPr>
          <w:rFonts w:ascii="Times New Roman" w:hAnsi="Times New Roman"/>
          <w:b w:val="0"/>
          <w:bCs/>
          <w:szCs w:val="22"/>
        </w:rPr>
        <w:t xml:space="preserve">, </w:t>
      </w:r>
      <w:r w:rsidRPr="008D0F70">
        <w:rPr>
          <w:rFonts w:ascii="Times New Roman" w:hAnsi="Times New Roman"/>
          <w:b w:val="0"/>
          <w:bCs/>
          <w:szCs w:val="22"/>
        </w:rPr>
        <w:t>Je</w:t>
      </w:r>
      <w:r w:rsidRPr="008D0F70">
        <w:rPr>
          <w:rFonts w:ascii="Times New Roman" w:hAnsi="Times New Roman"/>
          <w:b w:val="0"/>
          <w:bCs/>
          <w:color w:val="222222"/>
          <w:szCs w:val="22"/>
          <w:shd w:val="clear" w:color="auto" w:fill="FFFFFF"/>
        </w:rPr>
        <w:t xml:space="preserve">sus </w:t>
      </w:r>
      <w:proofErr w:type="spellStart"/>
      <w:r w:rsidRPr="008D0F70">
        <w:rPr>
          <w:rFonts w:ascii="Times New Roman" w:hAnsi="Times New Roman"/>
          <w:b w:val="0"/>
          <w:bCs/>
          <w:color w:val="222222"/>
          <w:szCs w:val="22"/>
          <w:shd w:val="clear" w:color="auto" w:fill="FFFFFF"/>
        </w:rPr>
        <w:t>Vioque</w:t>
      </w:r>
      <w:r w:rsidR="0046516E" w:rsidRPr="008D0F70">
        <w:rPr>
          <w:rFonts w:ascii="Times New Roman" w:hAnsi="Times New Roman"/>
          <w:b w:val="0"/>
          <w:bCs/>
          <w:color w:val="222222"/>
          <w:szCs w:val="22"/>
          <w:shd w:val="clear" w:color="auto" w:fill="FFFFFF"/>
          <w:vertAlign w:val="superscript"/>
        </w:rPr>
        <w:t>c,</w:t>
      </w:r>
      <w:r w:rsidR="003D4882" w:rsidRPr="008D0F70">
        <w:rPr>
          <w:rFonts w:ascii="Times New Roman" w:hAnsi="Times New Roman"/>
          <w:b w:val="0"/>
          <w:bCs/>
          <w:color w:val="222222"/>
          <w:szCs w:val="22"/>
          <w:shd w:val="clear" w:color="auto" w:fill="FFFFFF"/>
          <w:vertAlign w:val="superscript"/>
        </w:rPr>
        <w:t>i</w:t>
      </w:r>
      <w:proofErr w:type="spellEnd"/>
      <w:r w:rsidRPr="008D0F70">
        <w:rPr>
          <w:rFonts w:ascii="Times New Roman" w:hAnsi="Times New Roman"/>
          <w:b w:val="0"/>
          <w:bCs/>
          <w:color w:val="222222"/>
          <w:szCs w:val="22"/>
          <w:shd w:val="clear" w:color="auto" w:fill="FFFFFF"/>
        </w:rPr>
        <w:t xml:space="preserve">, </w:t>
      </w:r>
      <w:r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</w:rPr>
        <w:t xml:space="preserve">Mary H. </w:t>
      </w:r>
      <w:proofErr w:type="spellStart"/>
      <w:r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</w:rPr>
        <w:t>Ward</w:t>
      </w:r>
      <w:r w:rsidR="003D4882"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  <w:vertAlign w:val="superscript"/>
        </w:rPr>
        <w:t>j</w:t>
      </w:r>
      <w:proofErr w:type="spellEnd"/>
      <w:r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</w:rPr>
        <w:t>,</w:t>
      </w:r>
      <w:r w:rsidRPr="008D0F70">
        <w:rPr>
          <w:rFonts w:ascii="Times New Roman" w:hAnsi="Times New Roman"/>
          <w:bCs/>
          <w:color w:val="000000"/>
          <w:szCs w:val="22"/>
          <w:shd w:val="clear" w:color="auto" w:fill="FFFFFF"/>
        </w:rPr>
        <w:t xml:space="preserve"> </w:t>
      </w:r>
      <w:r w:rsidR="0046516E"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</w:rPr>
        <w:t xml:space="preserve">Charles </w:t>
      </w:r>
      <w:r w:rsidR="004A4972"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</w:rPr>
        <w:t xml:space="preserve">S. </w:t>
      </w:r>
      <w:proofErr w:type="spellStart"/>
      <w:r w:rsidR="0046516E"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</w:rPr>
        <w:t>Rabkin</w:t>
      </w:r>
      <w:r w:rsidR="003D4882"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  <w:vertAlign w:val="superscript"/>
        </w:rPr>
        <w:t>j</w:t>
      </w:r>
      <w:proofErr w:type="spellEnd"/>
      <w:r w:rsidR="0046516E"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</w:rPr>
        <w:t xml:space="preserve">, </w:t>
      </w:r>
      <w:r w:rsidR="00E90E6E"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</w:rPr>
        <w:t xml:space="preserve">M. Constanza </w:t>
      </w:r>
      <w:proofErr w:type="spellStart"/>
      <w:r w:rsidR="00E90E6E"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</w:rPr>
        <w:t>Camargo</w:t>
      </w:r>
      <w:r w:rsidR="003D4882"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  <w:vertAlign w:val="superscript"/>
        </w:rPr>
        <w:t>j</w:t>
      </w:r>
      <w:proofErr w:type="spellEnd"/>
      <w:r w:rsidR="00E90E6E"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</w:rPr>
        <w:t xml:space="preserve">, </w:t>
      </w:r>
      <w:r w:rsidR="00884E1F"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</w:rPr>
        <w:t xml:space="preserve">Claudio </w:t>
      </w:r>
      <w:proofErr w:type="spellStart"/>
      <w:r w:rsidR="00884E1F"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</w:rPr>
        <w:t>Pelucchi</w:t>
      </w:r>
      <w:r w:rsidR="003D4882"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  <w:vertAlign w:val="superscript"/>
        </w:rPr>
        <w:t>k</w:t>
      </w:r>
      <w:proofErr w:type="spellEnd"/>
      <w:r w:rsidR="00884E1F" w:rsidRPr="008D0F70">
        <w:rPr>
          <w:rFonts w:ascii="Times New Roman" w:hAnsi="Times New Roman"/>
          <w:b w:val="0"/>
          <w:bCs/>
          <w:color w:val="000000"/>
          <w:szCs w:val="22"/>
          <w:shd w:val="clear" w:color="auto" w:fill="FFFFFF"/>
        </w:rPr>
        <w:t>,</w:t>
      </w:r>
      <w:r w:rsidR="00884E1F" w:rsidRPr="008D0F70">
        <w:rPr>
          <w:rFonts w:ascii="Times New Roman" w:hAnsi="Times New Roman"/>
          <w:bCs/>
          <w:color w:val="000000"/>
          <w:szCs w:val="22"/>
          <w:shd w:val="clear" w:color="auto" w:fill="FFFFFF"/>
        </w:rPr>
        <w:t xml:space="preserve"> </w:t>
      </w:r>
      <w:r w:rsidR="0046516E" w:rsidRPr="008D0F70">
        <w:rPr>
          <w:rFonts w:ascii="Times New Roman" w:hAnsi="Times New Roman"/>
          <w:b w:val="0"/>
          <w:bCs/>
          <w:szCs w:val="22"/>
        </w:rPr>
        <w:t xml:space="preserve">Carlo La </w:t>
      </w:r>
      <w:proofErr w:type="spellStart"/>
      <w:r w:rsidR="0046516E" w:rsidRPr="008D0F70">
        <w:rPr>
          <w:rFonts w:ascii="Times New Roman" w:hAnsi="Times New Roman"/>
          <w:b w:val="0"/>
          <w:bCs/>
          <w:szCs w:val="22"/>
        </w:rPr>
        <w:t>Vecchia</w:t>
      </w:r>
      <w:r w:rsidR="003D4882" w:rsidRPr="008D0F70">
        <w:rPr>
          <w:rFonts w:ascii="Times New Roman" w:hAnsi="Times New Roman"/>
          <w:b w:val="0"/>
          <w:bCs/>
          <w:szCs w:val="22"/>
          <w:vertAlign w:val="superscript"/>
        </w:rPr>
        <w:t>k</w:t>
      </w:r>
      <w:proofErr w:type="spellEnd"/>
      <w:r w:rsidR="0046516E" w:rsidRPr="008D0F70">
        <w:rPr>
          <w:rFonts w:ascii="Times New Roman" w:hAnsi="Times New Roman"/>
          <w:b w:val="0"/>
          <w:bCs/>
          <w:szCs w:val="22"/>
        </w:rPr>
        <w:t xml:space="preserve">, </w:t>
      </w:r>
      <w:r w:rsidR="0098204D" w:rsidRPr="008D0F70">
        <w:rPr>
          <w:rFonts w:ascii="Times New Roman" w:hAnsi="Times New Roman"/>
          <w:b w:val="0"/>
          <w:bCs/>
          <w:szCs w:val="22"/>
        </w:rPr>
        <w:t xml:space="preserve">Paolo </w:t>
      </w:r>
      <w:proofErr w:type="spellStart"/>
      <w:r w:rsidR="0098204D" w:rsidRPr="008D0F70">
        <w:rPr>
          <w:rFonts w:ascii="Times New Roman" w:hAnsi="Times New Roman"/>
          <w:b w:val="0"/>
          <w:bCs/>
          <w:szCs w:val="22"/>
        </w:rPr>
        <w:t>Boffetta</w:t>
      </w:r>
      <w:r w:rsidR="003D4882" w:rsidRPr="008D0F70">
        <w:rPr>
          <w:rFonts w:ascii="Times New Roman" w:hAnsi="Times New Roman"/>
          <w:b w:val="0"/>
          <w:bCs/>
          <w:szCs w:val="22"/>
          <w:vertAlign w:val="superscript"/>
        </w:rPr>
        <w:t>l,m</w:t>
      </w:r>
      <w:proofErr w:type="spellEnd"/>
      <w:r w:rsidR="0098204D" w:rsidRPr="008D0F70">
        <w:rPr>
          <w:rFonts w:ascii="Times New Roman" w:hAnsi="Times New Roman"/>
          <w:b w:val="0"/>
          <w:bCs/>
          <w:szCs w:val="22"/>
        </w:rPr>
        <w:t xml:space="preserve">, </w:t>
      </w:r>
      <w:r w:rsidRPr="008D0F70">
        <w:rPr>
          <w:rFonts w:ascii="Times New Roman" w:hAnsi="Times New Roman"/>
          <w:b w:val="0"/>
          <w:bCs/>
          <w:szCs w:val="22"/>
        </w:rPr>
        <w:t xml:space="preserve">Michelle C </w:t>
      </w:r>
      <w:proofErr w:type="spellStart"/>
      <w:r w:rsidRPr="008D0F70">
        <w:rPr>
          <w:rFonts w:ascii="Times New Roman" w:hAnsi="Times New Roman"/>
          <w:b w:val="0"/>
          <w:bCs/>
          <w:szCs w:val="22"/>
        </w:rPr>
        <w:t>Turner</w:t>
      </w:r>
      <w:r w:rsidRPr="008D0F70">
        <w:rPr>
          <w:rFonts w:ascii="Times New Roman" w:hAnsi="Times New Roman"/>
          <w:b w:val="0"/>
          <w:bCs/>
          <w:szCs w:val="22"/>
          <w:vertAlign w:val="superscript"/>
        </w:rPr>
        <w:t>a,b,c</w:t>
      </w:r>
      <w:proofErr w:type="spellEnd"/>
    </w:p>
    <w:p w14:paraId="44FE0C80" w14:textId="77777777" w:rsidR="00C40A71" w:rsidRPr="00751387" w:rsidRDefault="00C40A71" w:rsidP="00C40A71">
      <w:pPr>
        <w:pStyle w:val="IOPAuthor"/>
        <w:spacing w:after="0" w:line="480" w:lineRule="auto"/>
        <w:ind w:right="0"/>
        <w:contextualSpacing/>
        <w:rPr>
          <w:rFonts w:ascii="Times New Roman" w:hAnsi="Times New Roman" w:cs="Times New Roman"/>
          <w:b w:val="0"/>
          <w:bCs/>
          <w:vertAlign w:val="superscript"/>
        </w:rPr>
      </w:pPr>
    </w:p>
    <w:p w14:paraId="518243B8" w14:textId="149C232C" w:rsidR="00023F29" w:rsidRPr="00751387" w:rsidRDefault="00023F29" w:rsidP="00C40A71">
      <w:pPr>
        <w:pStyle w:val="IOPAuthor"/>
        <w:spacing w:after="0" w:line="480" w:lineRule="auto"/>
        <w:ind w:right="0"/>
        <w:contextualSpacing/>
        <w:rPr>
          <w:rFonts w:ascii="Times New Roman" w:hAnsi="Times New Roman" w:cs="Times New Roman"/>
          <w:b w:val="0"/>
          <w:bCs/>
        </w:rPr>
      </w:pPr>
      <w:r w:rsidRPr="00751387">
        <w:rPr>
          <w:rFonts w:ascii="Times New Roman" w:hAnsi="Times New Roman" w:cs="Times New Roman"/>
          <w:b w:val="0"/>
          <w:bCs/>
          <w:vertAlign w:val="superscript"/>
        </w:rPr>
        <w:t xml:space="preserve">a </w:t>
      </w:r>
      <w:r w:rsidRPr="00751387">
        <w:rPr>
          <w:rFonts w:ascii="Times New Roman" w:hAnsi="Times New Roman" w:cs="Times New Roman"/>
          <w:b w:val="0"/>
          <w:bCs/>
        </w:rPr>
        <w:t>Barcelona Institute for Global Health (</w:t>
      </w:r>
      <w:proofErr w:type="spellStart"/>
      <w:r w:rsidRPr="00751387">
        <w:rPr>
          <w:rFonts w:ascii="Times New Roman" w:hAnsi="Times New Roman" w:cs="Times New Roman"/>
          <w:b w:val="0"/>
          <w:bCs/>
        </w:rPr>
        <w:t>ISGlobal</w:t>
      </w:r>
      <w:proofErr w:type="spellEnd"/>
      <w:r w:rsidRPr="00751387">
        <w:rPr>
          <w:rFonts w:ascii="Times New Roman" w:hAnsi="Times New Roman" w:cs="Times New Roman"/>
          <w:b w:val="0"/>
          <w:bCs/>
        </w:rPr>
        <w:t>), Barcelona, Spain</w:t>
      </w:r>
    </w:p>
    <w:p w14:paraId="0D6CDCB6" w14:textId="77777777" w:rsidR="00023F29" w:rsidRPr="00751387" w:rsidRDefault="00023F29" w:rsidP="00C40A71">
      <w:pPr>
        <w:pStyle w:val="IOPAuthor"/>
        <w:spacing w:after="0" w:line="480" w:lineRule="auto"/>
        <w:ind w:right="0"/>
        <w:contextualSpacing/>
        <w:rPr>
          <w:rFonts w:ascii="Times New Roman" w:hAnsi="Times New Roman" w:cs="Times New Roman"/>
          <w:b w:val="0"/>
          <w:bCs/>
          <w:color w:val="000000"/>
          <w:shd w:val="clear" w:color="auto" w:fill="FFFFFF"/>
          <w:lang w:val="fr-CA"/>
        </w:rPr>
      </w:pPr>
      <w:r w:rsidRPr="00CF3228">
        <w:rPr>
          <w:rFonts w:ascii="Times New Roman" w:hAnsi="Times New Roman" w:cs="Times New Roman"/>
          <w:b w:val="0"/>
          <w:bCs/>
          <w:vertAlign w:val="superscript"/>
          <w:lang w:val="sv-SE"/>
        </w:rPr>
        <w:t xml:space="preserve">b </w:t>
      </w:r>
      <w:proofErr w:type="spellStart"/>
      <w:r w:rsidRPr="00751387">
        <w:rPr>
          <w:rFonts w:ascii="Times New Roman" w:hAnsi="Times New Roman" w:cs="Times New Roman"/>
          <w:b w:val="0"/>
          <w:bCs/>
          <w:color w:val="000000"/>
          <w:shd w:val="clear" w:color="auto" w:fill="FFFFFF"/>
          <w:lang w:val="fr-CA"/>
        </w:rPr>
        <w:t>Universitat</w:t>
      </w:r>
      <w:proofErr w:type="spellEnd"/>
      <w:r w:rsidRPr="00751387">
        <w:rPr>
          <w:rFonts w:ascii="Times New Roman" w:hAnsi="Times New Roman" w:cs="Times New Roman"/>
          <w:b w:val="0"/>
          <w:bCs/>
          <w:color w:val="000000"/>
          <w:shd w:val="clear" w:color="auto" w:fill="FFFFFF"/>
          <w:lang w:val="fr-CA"/>
        </w:rPr>
        <w:t xml:space="preserve"> </w:t>
      </w:r>
      <w:proofErr w:type="spellStart"/>
      <w:r w:rsidRPr="00751387">
        <w:rPr>
          <w:rFonts w:ascii="Times New Roman" w:hAnsi="Times New Roman" w:cs="Times New Roman"/>
          <w:b w:val="0"/>
          <w:bCs/>
          <w:color w:val="000000"/>
          <w:shd w:val="clear" w:color="auto" w:fill="FFFFFF"/>
          <w:lang w:val="fr-CA"/>
        </w:rPr>
        <w:t>Pompeu</w:t>
      </w:r>
      <w:proofErr w:type="spellEnd"/>
      <w:r w:rsidRPr="00751387">
        <w:rPr>
          <w:rFonts w:ascii="Times New Roman" w:hAnsi="Times New Roman" w:cs="Times New Roman"/>
          <w:b w:val="0"/>
          <w:bCs/>
          <w:color w:val="000000"/>
          <w:shd w:val="clear" w:color="auto" w:fill="FFFFFF"/>
          <w:lang w:val="fr-CA"/>
        </w:rPr>
        <w:t xml:space="preserve"> </w:t>
      </w:r>
      <w:proofErr w:type="spellStart"/>
      <w:r w:rsidRPr="00751387">
        <w:rPr>
          <w:rFonts w:ascii="Times New Roman" w:hAnsi="Times New Roman" w:cs="Times New Roman"/>
          <w:b w:val="0"/>
          <w:bCs/>
          <w:color w:val="000000"/>
          <w:shd w:val="clear" w:color="auto" w:fill="FFFFFF"/>
          <w:lang w:val="fr-CA"/>
        </w:rPr>
        <w:t>Fabra</w:t>
      </w:r>
      <w:proofErr w:type="spellEnd"/>
      <w:r w:rsidRPr="00751387">
        <w:rPr>
          <w:rFonts w:ascii="Times New Roman" w:hAnsi="Times New Roman" w:cs="Times New Roman"/>
          <w:b w:val="0"/>
          <w:bCs/>
          <w:color w:val="000000"/>
          <w:shd w:val="clear" w:color="auto" w:fill="FFFFFF"/>
          <w:lang w:val="fr-CA"/>
        </w:rPr>
        <w:t xml:space="preserve"> (UPF), Barcelona, Spain</w:t>
      </w:r>
    </w:p>
    <w:p w14:paraId="245BF70E" w14:textId="6584EDF2" w:rsidR="00B333A5" w:rsidRPr="00821938" w:rsidRDefault="00B333A5" w:rsidP="00C40A71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lang w:val="fr-CA"/>
        </w:rPr>
      </w:pPr>
      <w:proofErr w:type="gramStart"/>
      <w:r w:rsidRPr="00821938">
        <w:rPr>
          <w:rFonts w:ascii="Times New Roman" w:hAnsi="Times New Roman" w:cs="Times New Roman"/>
          <w:vertAlign w:val="superscript"/>
          <w:lang w:val="fr-CA"/>
        </w:rPr>
        <w:t>c</w:t>
      </w:r>
      <w:proofErr w:type="gramEnd"/>
      <w:r w:rsidRPr="00821938">
        <w:rPr>
          <w:rFonts w:ascii="Times New Roman" w:hAnsi="Times New Roman" w:cs="Times New Roman"/>
          <w:vertAlign w:val="superscript"/>
          <w:lang w:val="fr-CA"/>
        </w:rPr>
        <w:t xml:space="preserve"> </w:t>
      </w:r>
      <w:r w:rsidRPr="00821938">
        <w:rPr>
          <w:rFonts w:ascii="Times New Roman" w:hAnsi="Times New Roman" w:cs="Times New Roman"/>
          <w:lang w:val="fr-CA"/>
        </w:rPr>
        <w:t xml:space="preserve">Consortium for </w:t>
      </w:r>
      <w:proofErr w:type="spellStart"/>
      <w:r w:rsidRPr="00821938">
        <w:rPr>
          <w:rFonts w:ascii="Times New Roman" w:hAnsi="Times New Roman" w:cs="Times New Roman"/>
          <w:lang w:val="fr-CA"/>
        </w:rPr>
        <w:t>Biomedical</w:t>
      </w:r>
      <w:proofErr w:type="spellEnd"/>
      <w:r w:rsidRPr="00821938">
        <w:rPr>
          <w:rFonts w:ascii="Times New Roman" w:hAnsi="Times New Roman" w:cs="Times New Roman"/>
          <w:lang w:val="fr-CA"/>
        </w:rPr>
        <w:t xml:space="preserve"> </w:t>
      </w:r>
      <w:proofErr w:type="spellStart"/>
      <w:r w:rsidRPr="00821938">
        <w:rPr>
          <w:rFonts w:ascii="Times New Roman" w:hAnsi="Times New Roman" w:cs="Times New Roman"/>
          <w:lang w:val="fr-CA"/>
        </w:rPr>
        <w:t>Research</w:t>
      </w:r>
      <w:proofErr w:type="spellEnd"/>
      <w:r w:rsidRPr="00821938">
        <w:rPr>
          <w:rFonts w:ascii="Times New Roman" w:hAnsi="Times New Roman" w:cs="Times New Roman"/>
          <w:lang w:val="fr-CA"/>
        </w:rPr>
        <w:t xml:space="preserve"> in </w:t>
      </w:r>
      <w:proofErr w:type="spellStart"/>
      <w:r w:rsidRPr="00821938">
        <w:rPr>
          <w:rFonts w:ascii="Times New Roman" w:hAnsi="Times New Roman" w:cs="Times New Roman"/>
          <w:lang w:val="fr-CA"/>
        </w:rPr>
        <w:t>Epidemiology</w:t>
      </w:r>
      <w:proofErr w:type="spellEnd"/>
      <w:r w:rsidRPr="00821938">
        <w:rPr>
          <w:rFonts w:ascii="Times New Roman" w:hAnsi="Times New Roman" w:cs="Times New Roman"/>
          <w:lang w:val="fr-CA"/>
        </w:rPr>
        <w:t xml:space="preserve"> &amp; Public </w:t>
      </w:r>
      <w:proofErr w:type="spellStart"/>
      <w:r w:rsidRPr="00821938">
        <w:rPr>
          <w:rFonts w:ascii="Times New Roman" w:hAnsi="Times New Roman" w:cs="Times New Roman"/>
          <w:lang w:val="fr-CA"/>
        </w:rPr>
        <w:t>Health</w:t>
      </w:r>
      <w:proofErr w:type="spellEnd"/>
      <w:r w:rsidRPr="00821938">
        <w:rPr>
          <w:rFonts w:ascii="Times New Roman" w:hAnsi="Times New Roman" w:cs="Times New Roman"/>
          <w:lang w:val="fr-CA"/>
        </w:rPr>
        <w:t xml:space="preserve"> (CIBER </w:t>
      </w:r>
      <w:proofErr w:type="spellStart"/>
      <w:r w:rsidRPr="00821938">
        <w:rPr>
          <w:rFonts w:ascii="Times New Roman" w:hAnsi="Times New Roman" w:cs="Times New Roman"/>
          <w:lang w:val="fr-CA"/>
        </w:rPr>
        <w:t>Epidemiología</w:t>
      </w:r>
      <w:proofErr w:type="spellEnd"/>
      <w:r w:rsidRPr="00821938">
        <w:rPr>
          <w:rFonts w:ascii="Times New Roman" w:hAnsi="Times New Roman" w:cs="Times New Roman"/>
          <w:lang w:val="fr-CA"/>
        </w:rPr>
        <w:t xml:space="preserve"> y </w:t>
      </w:r>
      <w:proofErr w:type="spellStart"/>
      <w:r w:rsidRPr="00821938">
        <w:rPr>
          <w:rFonts w:ascii="Times New Roman" w:hAnsi="Times New Roman" w:cs="Times New Roman"/>
          <w:lang w:val="fr-CA"/>
        </w:rPr>
        <w:t>Salud</w:t>
      </w:r>
      <w:proofErr w:type="spellEnd"/>
      <w:r w:rsidRPr="00821938">
        <w:rPr>
          <w:rFonts w:ascii="Times New Roman" w:hAnsi="Times New Roman" w:cs="Times New Roman"/>
          <w:lang w:val="fr-CA"/>
        </w:rPr>
        <w:t xml:space="preserve"> </w:t>
      </w:r>
      <w:proofErr w:type="spellStart"/>
      <w:r w:rsidRPr="00AF4232">
        <w:rPr>
          <w:rFonts w:ascii="Times New Roman" w:hAnsi="Times New Roman" w:cs="Times New Roman"/>
          <w:lang w:val="fr-CA"/>
        </w:rPr>
        <w:t>Pública</w:t>
      </w:r>
      <w:proofErr w:type="spellEnd"/>
      <w:r w:rsidRPr="00821938">
        <w:rPr>
          <w:rFonts w:ascii="Times New Roman" w:hAnsi="Times New Roman" w:cs="Times New Roman"/>
          <w:lang w:val="fr-CA"/>
        </w:rPr>
        <w:t xml:space="preserve"> – CIBERESP), Av. de </w:t>
      </w:r>
      <w:proofErr w:type="spellStart"/>
      <w:r w:rsidRPr="00821938">
        <w:rPr>
          <w:rFonts w:ascii="Times New Roman" w:hAnsi="Times New Roman" w:cs="Times New Roman"/>
          <w:lang w:val="fr-CA"/>
        </w:rPr>
        <w:t>Monforte</w:t>
      </w:r>
      <w:proofErr w:type="spellEnd"/>
      <w:r w:rsidRPr="00821938">
        <w:rPr>
          <w:rFonts w:ascii="Times New Roman" w:hAnsi="Times New Roman" w:cs="Times New Roman"/>
          <w:lang w:val="fr-CA"/>
        </w:rPr>
        <w:t xml:space="preserve"> de </w:t>
      </w:r>
      <w:proofErr w:type="spellStart"/>
      <w:r w:rsidRPr="00821938">
        <w:rPr>
          <w:rFonts w:ascii="Times New Roman" w:hAnsi="Times New Roman" w:cs="Times New Roman"/>
          <w:lang w:val="fr-CA"/>
        </w:rPr>
        <w:t>Lemos</w:t>
      </w:r>
      <w:proofErr w:type="spellEnd"/>
      <w:r w:rsidRPr="00821938">
        <w:rPr>
          <w:rFonts w:ascii="Times New Roman" w:hAnsi="Times New Roman" w:cs="Times New Roman"/>
          <w:lang w:val="fr-CA"/>
        </w:rPr>
        <w:t>, 3-5, 28029</w:t>
      </w:r>
      <w:r w:rsidR="00781220" w:rsidRPr="00821938">
        <w:rPr>
          <w:rFonts w:ascii="Times New Roman" w:hAnsi="Times New Roman" w:cs="Times New Roman"/>
          <w:lang w:val="fr-CA"/>
        </w:rPr>
        <w:t xml:space="preserve">, </w:t>
      </w:r>
      <w:r w:rsidRPr="00821938">
        <w:rPr>
          <w:rFonts w:ascii="Times New Roman" w:hAnsi="Times New Roman" w:cs="Times New Roman"/>
          <w:lang w:val="fr-CA"/>
        </w:rPr>
        <w:t>Madrid, Spain</w:t>
      </w:r>
    </w:p>
    <w:p w14:paraId="37A95087" w14:textId="1A9675A2" w:rsidR="003D4882" w:rsidRPr="00751387" w:rsidRDefault="003D4882" w:rsidP="00C40A71">
      <w:pPr>
        <w:autoSpaceDE w:val="0"/>
        <w:autoSpaceDN w:val="0"/>
        <w:adjustRightInd w:val="0"/>
        <w:spacing w:after="0" w:line="480" w:lineRule="auto"/>
        <w:rPr>
          <w:rFonts w:ascii="Times New Roman" w:hAnsi="Times New Roman" w:cs="Times New Roman"/>
          <w:lang w:val="es-ES"/>
        </w:rPr>
      </w:pPr>
      <w:r w:rsidRPr="00751387">
        <w:rPr>
          <w:rFonts w:ascii="Times New Roman" w:hAnsi="Times New Roman" w:cs="Times New Roman"/>
          <w:vertAlign w:val="superscript"/>
          <w:lang w:val="es-ES"/>
        </w:rPr>
        <w:t xml:space="preserve">d </w:t>
      </w:r>
      <w:r w:rsidRPr="00751387">
        <w:rPr>
          <w:rFonts w:ascii="Times New Roman" w:hAnsi="Times New Roman" w:cs="Times New Roman"/>
          <w:lang w:val="es-ES"/>
        </w:rPr>
        <w:t xml:space="preserve">Centro de </w:t>
      </w:r>
      <w:proofErr w:type="spellStart"/>
      <w:r w:rsidRPr="00751387">
        <w:rPr>
          <w:rFonts w:ascii="Times New Roman" w:hAnsi="Times New Roman" w:cs="Times New Roman"/>
          <w:lang w:val="es-ES"/>
        </w:rPr>
        <w:t>Investigacion</w:t>
      </w:r>
      <w:proofErr w:type="spellEnd"/>
      <w:r w:rsidRPr="00751387">
        <w:rPr>
          <w:rFonts w:ascii="Times New Roman" w:hAnsi="Times New Roman" w:cs="Times New Roman"/>
          <w:lang w:val="es-ES"/>
        </w:rPr>
        <w:t xml:space="preserve"> en Recursos Naturales, Salud y Medio Ambiente (RENSMA), Universidad de Huelva, Huelva, </w:t>
      </w:r>
      <w:proofErr w:type="spellStart"/>
      <w:r w:rsidRPr="00751387">
        <w:rPr>
          <w:rFonts w:ascii="Times New Roman" w:hAnsi="Times New Roman" w:cs="Times New Roman"/>
          <w:lang w:val="es-ES"/>
        </w:rPr>
        <w:t>Spain</w:t>
      </w:r>
      <w:proofErr w:type="spellEnd"/>
    </w:p>
    <w:p w14:paraId="77218BC1" w14:textId="0B80D648" w:rsidR="00B333A5" w:rsidRPr="00751387" w:rsidRDefault="003D4882" w:rsidP="00C40A71">
      <w:pPr>
        <w:pStyle w:val="IOPAuthor"/>
        <w:spacing w:after="0" w:line="480" w:lineRule="auto"/>
        <w:ind w:right="0"/>
        <w:contextualSpacing/>
        <w:rPr>
          <w:rFonts w:ascii="Times New Roman" w:hAnsi="Times New Roman" w:cs="Times New Roman"/>
          <w:b w:val="0"/>
          <w:lang w:val="es-ES"/>
        </w:rPr>
      </w:pPr>
      <w:r w:rsidRPr="00751387">
        <w:rPr>
          <w:rFonts w:ascii="Times New Roman" w:hAnsi="Times New Roman" w:cs="Times New Roman"/>
          <w:b w:val="0"/>
          <w:vertAlign w:val="superscript"/>
          <w:lang w:val="es-ES"/>
        </w:rPr>
        <w:t>e</w:t>
      </w:r>
      <w:r w:rsidR="00B333A5" w:rsidRPr="00751387">
        <w:rPr>
          <w:rFonts w:ascii="Times New Roman" w:hAnsi="Times New Roman" w:cs="Times New Roman"/>
          <w:b w:val="0"/>
          <w:lang w:val="es-ES"/>
        </w:rPr>
        <w:t xml:space="preserve"> IMIM (Hospital del Mar Medical </w:t>
      </w:r>
      <w:proofErr w:type="spellStart"/>
      <w:r w:rsidR="00B333A5" w:rsidRPr="00751387">
        <w:rPr>
          <w:rFonts w:ascii="Times New Roman" w:hAnsi="Times New Roman" w:cs="Times New Roman"/>
          <w:b w:val="0"/>
          <w:lang w:val="es-ES"/>
        </w:rPr>
        <w:t>Research</w:t>
      </w:r>
      <w:proofErr w:type="spellEnd"/>
      <w:r w:rsidR="00B333A5" w:rsidRPr="00751387">
        <w:rPr>
          <w:rFonts w:ascii="Times New Roman" w:hAnsi="Times New Roman" w:cs="Times New Roman"/>
          <w:b w:val="0"/>
          <w:lang w:val="es-ES"/>
        </w:rPr>
        <w:t xml:space="preserve"> </w:t>
      </w:r>
      <w:proofErr w:type="spellStart"/>
      <w:r w:rsidR="00B333A5" w:rsidRPr="00751387">
        <w:rPr>
          <w:rFonts w:ascii="Times New Roman" w:hAnsi="Times New Roman" w:cs="Times New Roman"/>
          <w:b w:val="0"/>
          <w:lang w:val="es-ES"/>
        </w:rPr>
        <w:t>Institute</w:t>
      </w:r>
      <w:proofErr w:type="spellEnd"/>
      <w:r w:rsidR="00B333A5" w:rsidRPr="00751387">
        <w:rPr>
          <w:rFonts w:ascii="Times New Roman" w:hAnsi="Times New Roman" w:cs="Times New Roman"/>
          <w:b w:val="0"/>
          <w:lang w:val="es-ES"/>
        </w:rPr>
        <w:t xml:space="preserve">), </w:t>
      </w:r>
      <w:proofErr w:type="spellStart"/>
      <w:r w:rsidR="00B333A5" w:rsidRPr="00751387">
        <w:rPr>
          <w:rFonts w:ascii="Times New Roman" w:hAnsi="Times New Roman" w:cs="Times New Roman"/>
          <w:b w:val="0"/>
          <w:lang w:val="es-ES"/>
        </w:rPr>
        <w:t>Carrer</w:t>
      </w:r>
      <w:proofErr w:type="spellEnd"/>
      <w:r w:rsidR="00B333A5" w:rsidRPr="00751387">
        <w:rPr>
          <w:rFonts w:ascii="Times New Roman" w:hAnsi="Times New Roman" w:cs="Times New Roman"/>
          <w:b w:val="0"/>
          <w:lang w:val="es-ES"/>
        </w:rPr>
        <w:t xml:space="preserve"> del Dr. </w:t>
      </w:r>
      <w:proofErr w:type="spellStart"/>
      <w:r w:rsidR="00B333A5" w:rsidRPr="00751387">
        <w:rPr>
          <w:rFonts w:ascii="Times New Roman" w:hAnsi="Times New Roman" w:cs="Times New Roman"/>
          <w:b w:val="0"/>
          <w:lang w:val="es-ES"/>
        </w:rPr>
        <w:t>Aiguader</w:t>
      </w:r>
      <w:proofErr w:type="spellEnd"/>
      <w:r w:rsidR="00B333A5" w:rsidRPr="00751387">
        <w:rPr>
          <w:rFonts w:ascii="Times New Roman" w:hAnsi="Times New Roman" w:cs="Times New Roman"/>
          <w:b w:val="0"/>
          <w:lang w:val="es-ES"/>
        </w:rPr>
        <w:t xml:space="preserve">, 88, 08003 Barcelona, </w:t>
      </w:r>
      <w:proofErr w:type="spellStart"/>
      <w:r w:rsidR="00B333A5" w:rsidRPr="00751387">
        <w:rPr>
          <w:rFonts w:ascii="Times New Roman" w:hAnsi="Times New Roman" w:cs="Times New Roman"/>
          <w:b w:val="0"/>
          <w:lang w:val="es-ES"/>
        </w:rPr>
        <w:t>Spain</w:t>
      </w:r>
      <w:proofErr w:type="spellEnd"/>
    </w:p>
    <w:p w14:paraId="68A937BC" w14:textId="30C9E387" w:rsidR="003D4882" w:rsidRPr="00751387" w:rsidRDefault="003D4882" w:rsidP="00C40A71">
      <w:pPr>
        <w:pStyle w:val="IOPAuthor"/>
        <w:spacing w:after="0" w:line="480" w:lineRule="auto"/>
        <w:ind w:right="0"/>
        <w:contextualSpacing/>
        <w:rPr>
          <w:rFonts w:ascii="Times New Roman" w:hAnsi="Times New Roman" w:cs="Times New Roman"/>
          <w:b w:val="0"/>
          <w:lang w:val="en-CA"/>
        </w:rPr>
      </w:pPr>
      <w:r w:rsidRPr="00751387">
        <w:rPr>
          <w:rFonts w:ascii="Times New Roman" w:hAnsi="Times New Roman" w:cs="Times New Roman"/>
          <w:b w:val="0"/>
          <w:vertAlign w:val="superscript"/>
          <w:lang w:val="en-US"/>
        </w:rPr>
        <w:t>f</w:t>
      </w:r>
      <w:r w:rsidRPr="00751387">
        <w:rPr>
          <w:rFonts w:ascii="Times New Roman" w:hAnsi="Times New Roman" w:cs="Times New Roman"/>
          <w:b w:val="0"/>
          <w:lang w:val="en-US"/>
        </w:rPr>
        <w:t xml:space="preserve"> Finnish Institute of Occupational Health (FIOH), Helsinki, Finland</w:t>
      </w:r>
    </w:p>
    <w:p w14:paraId="39EB42BF" w14:textId="192F1FFA" w:rsidR="009E69FF" w:rsidRPr="00751387" w:rsidRDefault="003D4882" w:rsidP="00C40A71">
      <w:pPr>
        <w:pStyle w:val="IOPAuthor"/>
        <w:spacing w:after="0" w:line="480" w:lineRule="auto"/>
        <w:ind w:right="0"/>
        <w:contextualSpacing/>
        <w:rPr>
          <w:rFonts w:ascii="Times New Roman" w:hAnsi="Times New Roman" w:cs="Times New Roman"/>
          <w:b w:val="0"/>
          <w:lang w:val="en-US"/>
        </w:rPr>
      </w:pPr>
      <w:r w:rsidRPr="00751387">
        <w:rPr>
          <w:rFonts w:ascii="Times New Roman" w:hAnsi="Times New Roman" w:cs="Times New Roman"/>
          <w:b w:val="0"/>
          <w:vertAlign w:val="superscript"/>
          <w:lang w:val="en-CA"/>
        </w:rPr>
        <w:t>g</w:t>
      </w:r>
      <w:r w:rsidR="009E69FF" w:rsidRPr="00751387">
        <w:rPr>
          <w:rFonts w:ascii="Times New Roman" w:hAnsi="Times New Roman" w:cs="Times New Roman"/>
          <w:b w:val="0"/>
          <w:lang w:val="en-US"/>
        </w:rPr>
        <w:t xml:space="preserve"> </w:t>
      </w:r>
      <w:r w:rsidR="002574E2">
        <w:rPr>
          <w:rFonts w:ascii="Times New Roman" w:hAnsi="Times New Roman" w:cs="Times New Roman"/>
          <w:b w:val="0"/>
          <w:lang w:val="en-US"/>
        </w:rPr>
        <w:t xml:space="preserve">Cancer Surveillance and Registry Unit, </w:t>
      </w:r>
      <w:r w:rsidR="009E69FF" w:rsidRPr="00751387">
        <w:rPr>
          <w:rFonts w:ascii="Times New Roman" w:hAnsi="Times New Roman" w:cs="Times New Roman"/>
          <w:b w:val="0"/>
          <w:lang w:val="en-US"/>
        </w:rPr>
        <w:t>Public Health Division, Department of Health of Madrid, Spain</w:t>
      </w:r>
    </w:p>
    <w:p w14:paraId="3A91DC97" w14:textId="305B5261" w:rsidR="009E69FF" w:rsidRPr="00751387" w:rsidRDefault="003D4882" w:rsidP="00C40A71">
      <w:pPr>
        <w:pStyle w:val="IOPAuthor"/>
        <w:spacing w:after="0" w:line="480" w:lineRule="auto"/>
        <w:ind w:right="0"/>
        <w:contextualSpacing/>
        <w:rPr>
          <w:rFonts w:ascii="Times New Roman" w:hAnsi="Times New Roman" w:cs="Times New Roman"/>
          <w:b w:val="0"/>
          <w:lang w:val="en-US"/>
        </w:rPr>
      </w:pPr>
      <w:r w:rsidRPr="00751387">
        <w:rPr>
          <w:rFonts w:ascii="Times New Roman" w:hAnsi="Times New Roman" w:cs="Times New Roman"/>
          <w:b w:val="0"/>
          <w:vertAlign w:val="superscript"/>
          <w:lang w:val="en-US"/>
        </w:rPr>
        <w:t>h</w:t>
      </w:r>
      <w:r w:rsidR="009E69FF" w:rsidRPr="00751387">
        <w:rPr>
          <w:rFonts w:ascii="Times New Roman" w:hAnsi="Times New Roman" w:cs="Times New Roman"/>
          <w:b w:val="0"/>
          <w:lang w:val="en-US"/>
        </w:rPr>
        <w:t xml:space="preserve"> </w:t>
      </w:r>
      <w:r w:rsidR="00004895" w:rsidRPr="00004895">
        <w:rPr>
          <w:rFonts w:ascii="Times New Roman" w:hAnsi="Times New Roman" w:cs="Times New Roman"/>
          <w:b w:val="0"/>
          <w:lang w:val="en-US"/>
        </w:rPr>
        <w:t>Health Research Institute of the Asturias (ISPA) and Faculty of Medicine</w:t>
      </w:r>
      <w:r w:rsidR="00004895">
        <w:rPr>
          <w:rFonts w:ascii="Times New Roman" w:hAnsi="Times New Roman" w:cs="Times New Roman"/>
          <w:b w:val="0"/>
          <w:lang w:val="en-US"/>
        </w:rPr>
        <w:t>,</w:t>
      </w:r>
      <w:r w:rsidR="00004895" w:rsidRPr="00004895">
        <w:rPr>
          <w:rFonts w:ascii="Times New Roman" w:hAnsi="Times New Roman" w:cs="Times New Roman"/>
          <w:b w:val="0"/>
          <w:lang w:val="en-US"/>
        </w:rPr>
        <w:t xml:space="preserve"> </w:t>
      </w:r>
      <w:proofErr w:type="spellStart"/>
      <w:r w:rsidR="00004895" w:rsidRPr="00004895">
        <w:rPr>
          <w:rFonts w:ascii="Times New Roman" w:hAnsi="Times New Roman" w:cs="Times New Roman"/>
          <w:b w:val="0"/>
          <w:lang w:val="en-US"/>
        </w:rPr>
        <w:t>Nebrija</w:t>
      </w:r>
      <w:proofErr w:type="spellEnd"/>
      <w:r w:rsidR="00004895" w:rsidRPr="00004895">
        <w:rPr>
          <w:rFonts w:ascii="Times New Roman" w:hAnsi="Times New Roman" w:cs="Times New Roman"/>
          <w:b w:val="0"/>
          <w:lang w:val="en-US"/>
        </w:rPr>
        <w:t xml:space="preserve"> University, Spain</w:t>
      </w:r>
    </w:p>
    <w:p w14:paraId="0CC3E242" w14:textId="3AEFC44D" w:rsidR="0046516E" w:rsidRPr="00751387" w:rsidRDefault="003D4882" w:rsidP="00C40A71">
      <w:pPr>
        <w:pStyle w:val="IOPAuthor"/>
        <w:spacing w:after="0" w:line="480" w:lineRule="auto"/>
        <w:ind w:right="0"/>
        <w:contextualSpacing/>
        <w:rPr>
          <w:rFonts w:ascii="Times New Roman" w:hAnsi="Times New Roman" w:cs="Times New Roman"/>
          <w:b w:val="0"/>
          <w:lang w:val="es-ES"/>
        </w:rPr>
      </w:pPr>
      <w:r w:rsidRPr="00751387">
        <w:rPr>
          <w:rFonts w:ascii="Times New Roman" w:hAnsi="Times New Roman" w:cs="Times New Roman"/>
          <w:b w:val="0"/>
          <w:vertAlign w:val="superscript"/>
          <w:lang w:val="es-ES"/>
        </w:rPr>
        <w:t>i</w:t>
      </w:r>
      <w:r w:rsidR="0046516E" w:rsidRPr="00751387">
        <w:rPr>
          <w:rFonts w:ascii="Times New Roman" w:hAnsi="Times New Roman" w:cs="Times New Roman"/>
          <w:b w:val="0"/>
          <w:lang w:val="es-ES"/>
        </w:rPr>
        <w:t xml:space="preserve"> </w:t>
      </w:r>
      <w:r w:rsidR="009700A5" w:rsidRPr="00751387">
        <w:rPr>
          <w:rFonts w:ascii="Times New Roman" w:hAnsi="Times New Roman" w:cs="Times New Roman"/>
          <w:b w:val="0"/>
          <w:lang w:val="es-ES"/>
        </w:rPr>
        <w:t xml:space="preserve">Universidad Miguel </w:t>
      </w:r>
      <w:proofErr w:type="spellStart"/>
      <w:r w:rsidR="009700A5" w:rsidRPr="00751387">
        <w:rPr>
          <w:rFonts w:ascii="Times New Roman" w:hAnsi="Times New Roman" w:cs="Times New Roman"/>
          <w:b w:val="0"/>
          <w:lang w:val="es-ES"/>
        </w:rPr>
        <w:t>Hernandez</w:t>
      </w:r>
      <w:proofErr w:type="spellEnd"/>
      <w:r w:rsidR="009700A5">
        <w:rPr>
          <w:rFonts w:ascii="Times New Roman" w:hAnsi="Times New Roman" w:cs="Times New Roman"/>
          <w:b w:val="0"/>
          <w:lang w:val="es-ES"/>
        </w:rPr>
        <w:t xml:space="preserve">, </w:t>
      </w:r>
      <w:r w:rsidR="0046516E" w:rsidRPr="00751387">
        <w:rPr>
          <w:rFonts w:ascii="Times New Roman" w:hAnsi="Times New Roman" w:cs="Times New Roman"/>
          <w:b w:val="0"/>
          <w:lang w:val="es-ES"/>
        </w:rPr>
        <w:t xml:space="preserve">Instituto de Investigación Sanitaria y Biomédica de Alicante, </w:t>
      </w:r>
      <w:r w:rsidR="009700A5" w:rsidRPr="00751387">
        <w:rPr>
          <w:rFonts w:ascii="Times New Roman" w:hAnsi="Times New Roman" w:cs="Times New Roman"/>
          <w:b w:val="0"/>
          <w:lang w:val="es-ES"/>
        </w:rPr>
        <w:t>(</w:t>
      </w:r>
      <w:r w:rsidR="009700A5">
        <w:rPr>
          <w:rFonts w:ascii="Times New Roman" w:hAnsi="Times New Roman" w:cs="Times New Roman"/>
          <w:b w:val="0"/>
          <w:lang w:val="es-ES"/>
        </w:rPr>
        <w:t>UMH-</w:t>
      </w:r>
      <w:r w:rsidR="009700A5" w:rsidRPr="00751387">
        <w:rPr>
          <w:rFonts w:ascii="Times New Roman" w:hAnsi="Times New Roman" w:cs="Times New Roman"/>
          <w:b w:val="0"/>
          <w:lang w:val="es-ES"/>
        </w:rPr>
        <w:t>ISABIAL)</w:t>
      </w:r>
      <w:r w:rsidR="0046516E" w:rsidRPr="00751387">
        <w:rPr>
          <w:rFonts w:ascii="Times New Roman" w:hAnsi="Times New Roman" w:cs="Times New Roman"/>
          <w:b w:val="0"/>
          <w:lang w:val="es-ES"/>
        </w:rPr>
        <w:t xml:space="preserve">, Alicante, </w:t>
      </w:r>
      <w:proofErr w:type="spellStart"/>
      <w:r w:rsidR="0046516E" w:rsidRPr="00751387">
        <w:rPr>
          <w:rFonts w:ascii="Times New Roman" w:hAnsi="Times New Roman" w:cs="Times New Roman"/>
          <w:b w:val="0"/>
          <w:lang w:val="es-ES"/>
        </w:rPr>
        <w:t>Spain</w:t>
      </w:r>
      <w:proofErr w:type="spellEnd"/>
    </w:p>
    <w:p w14:paraId="467E5A4D" w14:textId="7B483599" w:rsidR="0046516E" w:rsidRPr="00751387" w:rsidRDefault="003D4882" w:rsidP="00C40A71">
      <w:pPr>
        <w:pStyle w:val="IOPAuthor"/>
        <w:spacing w:after="0" w:line="480" w:lineRule="auto"/>
        <w:ind w:right="0"/>
        <w:contextualSpacing/>
        <w:rPr>
          <w:rFonts w:ascii="Times New Roman" w:hAnsi="Times New Roman" w:cs="Times New Roman"/>
          <w:b w:val="0"/>
          <w:lang w:val="en-US"/>
        </w:rPr>
      </w:pPr>
      <w:r w:rsidRPr="00751387">
        <w:rPr>
          <w:rFonts w:ascii="Times New Roman" w:hAnsi="Times New Roman" w:cs="Times New Roman"/>
          <w:b w:val="0"/>
          <w:vertAlign w:val="superscript"/>
          <w:lang w:val="en-CA"/>
        </w:rPr>
        <w:t>j</w:t>
      </w:r>
      <w:r w:rsidR="0046516E" w:rsidRPr="00751387">
        <w:rPr>
          <w:rFonts w:ascii="Times New Roman" w:hAnsi="Times New Roman" w:cs="Times New Roman"/>
          <w:b w:val="0"/>
          <w:lang w:val="en-US"/>
        </w:rPr>
        <w:t xml:space="preserve"> Division of Cancer Epidemiology and Genetics, National Cancer Institute,</w:t>
      </w:r>
      <w:r w:rsidR="007B24C0">
        <w:rPr>
          <w:rFonts w:ascii="Times New Roman" w:hAnsi="Times New Roman" w:cs="Times New Roman"/>
          <w:b w:val="0"/>
          <w:lang w:val="en-US"/>
        </w:rPr>
        <w:t xml:space="preserve"> National Institutes of Health,</w:t>
      </w:r>
      <w:r w:rsidR="0046516E" w:rsidRPr="00751387">
        <w:rPr>
          <w:rFonts w:ascii="Times New Roman" w:hAnsi="Times New Roman" w:cs="Times New Roman"/>
          <w:b w:val="0"/>
          <w:lang w:val="en-US"/>
        </w:rPr>
        <w:t xml:space="preserve"> Rockville, MD, USA</w:t>
      </w:r>
    </w:p>
    <w:p w14:paraId="342584CC" w14:textId="2D29C0F6" w:rsidR="00884E1F" w:rsidRPr="00751387" w:rsidRDefault="003D4882" w:rsidP="00C40A71">
      <w:pPr>
        <w:pStyle w:val="IOPAuthor"/>
        <w:spacing w:after="0" w:line="480" w:lineRule="auto"/>
        <w:ind w:right="0"/>
        <w:contextualSpacing/>
        <w:rPr>
          <w:rFonts w:ascii="Times New Roman" w:hAnsi="Times New Roman" w:cs="Times New Roman"/>
          <w:b w:val="0"/>
          <w:lang w:val="en-US"/>
        </w:rPr>
      </w:pPr>
      <w:r w:rsidRPr="00751387">
        <w:rPr>
          <w:rFonts w:ascii="Times New Roman" w:hAnsi="Times New Roman" w:cs="Times New Roman"/>
          <w:b w:val="0"/>
          <w:vertAlign w:val="superscript"/>
          <w:lang w:val="en-US"/>
        </w:rPr>
        <w:t>k</w:t>
      </w:r>
      <w:r w:rsidR="00884E1F" w:rsidRPr="00751387">
        <w:rPr>
          <w:rFonts w:ascii="Times New Roman" w:hAnsi="Times New Roman" w:cs="Times New Roman"/>
          <w:b w:val="0"/>
          <w:lang w:val="en-US"/>
        </w:rPr>
        <w:t xml:space="preserve"> Department of Clinical Sciences and Community Health, University of Milan, Milan, Italy</w:t>
      </w:r>
    </w:p>
    <w:p w14:paraId="2AD8270F" w14:textId="77DC2CD8" w:rsidR="0098204D" w:rsidRPr="00751387" w:rsidRDefault="003D4882" w:rsidP="00C40A71">
      <w:pPr>
        <w:pStyle w:val="IOPAuthor"/>
        <w:spacing w:after="0" w:line="480" w:lineRule="auto"/>
        <w:contextualSpacing/>
        <w:rPr>
          <w:rFonts w:ascii="Times New Roman" w:hAnsi="Times New Roman" w:cs="Times New Roman"/>
          <w:b w:val="0"/>
        </w:rPr>
      </w:pPr>
      <w:r w:rsidRPr="00751387">
        <w:rPr>
          <w:rFonts w:ascii="Times New Roman" w:hAnsi="Times New Roman" w:cs="Times New Roman"/>
          <w:b w:val="0"/>
          <w:vertAlign w:val="superscript"/>
          <w:lang w:val="en-US"/>
        </w:rPr>
        <w:t>l</w:t>
      </w:r>
      <w:r w:rsidR="0098204D" w:rsidRPr="00751387">
        <w:rPr>
          <w:rFonts w:ascii="Times New Roman" w:hAnsi="Times New Roman" w:cs="Times New Roman"/>
          <w:b w:val="0"/>
        </w:rPr>
        <w:t xml:space="preserve"> Stony Brook Cancer </w:t>
      </w:r>
      <w:proofErr w:type="spellStart"/>
      <w:r w:rsidR="0098204D" w:rsidRPr="00751387">
        <w:rPr>
          <w:rFonts w:ascii="Times New Roman" w:hAnsi="Times New Roman" w:cs="Times New Roman"/>
          <w:b w:val="0"/>
        </w:rPr>
        <w:t>Center</w:t>
      </w:r>
      <w:proofErr w:type="spellEnd"/>
      <w:r w:rsidR="0098204D" w:rsidRPr="00751387">
        <w:rPr>
          <w:rFonts w:ascii="Times New Roman" w:hAnsi="Times New Roman" w:cs="Times New Roman"/>
          <w:b w:val="0"/>
        </w:rPr>
        <w:t>, Stony Brook University, Stony Brook, NY, USA</w:t>
      </w:r>
    </w:p>
    <w:p w14:paraId="558B4426" w14:textId="77777777" w:rsidR="00016CDF" w:rsidRDefault="003D4882" w:rsidP="00217904">
      <w:pPr>
        <w:pStyle w:val="IOPAuthor"/>
        <w:spacing w:after="0" w:line="480" w:lineRule="auto"/>
        <w:ind w:right="0"/>
        <w:contextualSpacing/>
        <w:rPr>
          <w:rFonts w:ascii="Times New Roman" w:hAnsi="Times New Roman" w:cs="Times New Roman"/>
          <w:b w:val="0"/>
        </w:rPr>
        <w:sectPr w:rsidR="00016CDF" w:rsidSect="00016CDF">
          <w:footerReference w:type="default" r:id="rId8"/>
          <w:pgSz w:w="11906" w:h="16838" w:code="9"/>
          <w:pgMar w:top="720" w:right="720" w:bottom="720" w:left="720" w:header="709" w:footer="709" w:gutter="0"/>
          <w:cols w:space="227"/>
          <w:titlePg/>
          <w:docGrid w:linePitch="360"/>
        </w:sectPr>
      </w:pPr>
      <w:r w:rsidRPr="00751387">
        <w:rPr>
          <w:rFonts w:ascii="Times New Roman" w:hAnsi="Times New Roman" w:cs="Times New Roman"/>
          <w:b w:val="0"/>
          <w:vertAlign w:val="superscript"/>
        </w:rPr>
        <w:t>m</w:t>
      </w:r>
      <w:r w:rsidR="0098204D" w:rsidRPr="00751387">
        <w:rPr>
          <w:rFonts w:ascii="Times New Roman" w:hAnsi="Times New Roman" w:cs="Times New Roman"/>
          <w:b w:val="0"/>
        </w:rPr>
        <w:t xml:space="preserve"> Department of Medical and Surgical Sciences</w:t>
      </w:r>
      <w:r w:rsidR="0098204D" w:rsidRPr="00453EED">
        <w:rPr>
          <w:rFonts w:ascii="Times New Roman" w:hAnsi="Times New Roman" w:cs="Times New Roman"/>
          <w:b w:val="0"/>
        </w:rPr>
        <w:t>, University of Bologna, Bologna, Italy</w:t>
      </w:r>
    </w:p>
    <w:p w14:paraId="14D8E6B7" w14:textId="036480BE" w:rsidR="00EC6A25" w:rsidRPr="0092453D" w:rsidRDefault="00FA6782" w:rsidP="00EC6A25">
      <w:pPr>
        <w:tabs>
          <w:tab w:val="left" w:pos="3095"/>
        </w:tabs>
        <w:rPr>
          <w:rFonts w:ascii="Times New Roman" w:hAnsi="Times New Roman" w:cs="Times New Roman"/>
          <w:b/>
          <w:sz w:val="18"/>
          <w:szCs w:val="18"/>
        </w:rPr>
      </w:pPr>
      <w:r w:rsidRPr="00FA6782">
        <w:rPr>
          <w:rFonts w:ascii="Times New Roman" w:hAnsi="Times New Roman" w:cs="Times New Roman"/>
          <w:b/>
          <w:sz w:val="18"/>
          <w:szCs w:val="18"/>
        </w:rPr>
        <w:lastRenderedPageBreak/>
        <w:t xml:space="preserve">Supplemental Table </w:t>
      </w:r>
      <w:r w:rsidR="00EC6A25" w:rsidRPr="0092453D">
        <w:rPr>
          <w:rFonts w:ascii="Times New Roman" w:hAnsi="Times New Roman" w:cs="Times New Roman"/>
          <w:b/>
          <w:sz w:val="18"/>
          <w:szCs w:val="18"/>
        </w:rPr>
        <w:t>1: Distribution of characteristics among stomach cancer controls never and ever exposed to heat.</w:t>
      </w:r>
    </w:p>
    <w:tbl>
      <w:tblPr>
        <w:tblW w:w="115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448"/>
        <w:gridCol w:w="1276"/>
        <w:gridCol w:w="1559"/>
        <w:gridCol w:w="1134"/>
        <w:gridCol w:w="1275"/>
      </w:tblGrid>
      <w:tr w:rsidR="00EC6A25" w:rsidRPr="0092453D" w14:paraId="31D849AA" w14:textId="77777777" w:rsidTr="00EE31E7">
        <w:trPr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7C927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n-CA" w:eastAsia="es-ES"/>
              </w:rPr>
            </w:pPr>
          </w:p>
        </w:tc>
        <w:tc>
          <w:tcPr>
            <w:tcW w:w="314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B8CD2BC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Pooled</w:t>
            </w:r>
            <w:proofErr w:type="spellEnd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analysis</w:t>
            </w:r>
            <w:proofErr w:type="spellEnd"/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7D298D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MCC-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Spain</w:t>
            </w:r>
            <w:proofErr w:type="spellEnd"/>
          </w:p>
        </w:tc>
        <w:tc>
          <w:tcPr>
            <w:tcW w:w="240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AFC2FD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PANESOES</w:t>
            </w:r>
          </w:p>
        </w:tc>
      </w:tr>
      <w:tr w:rsidR="00EC6A25" w:rsidRPr="0092453D" w14:paraId="1B3A0B45" w14:textId="77777777" w:rsidTr="00EC36C9">
        <w:trPr>
          <w:trHeight w:val="36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ECBDC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</w:tcBorders>
            <w:vAlign w:val="center"/>
          </w:tcPr>
          <w:p w14:paraId="6E2F8D3D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Never</w:t>
            </w:r>
            <w:proofErr w:type="spellEnd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heat</w:t>
            </w:r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val="es-ES" w:eastAsia="es-ES"/>
              </w:rPr>
              <w:t>a</w:t>
            </w:r>
            <w:proofErr w:type="spellEnd"/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4A4097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Ever</w:t>
            </w:r>
            <w:proofErr w:type="spellEnd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heat</w:t>
            </w:r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val="es-ES" w:eastAsia="es-ES"/>
              </w:rPr>
              <w:t>a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9CBC32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Never</w:t>
            </w:r>
            <w:proofErr w:type="spellEnd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heat</w:t>
            </w:r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val="es-ES" w:eastAsia="es-ES"/>
              </w:rPr>
              <w:t>a</w:t>
            </w:r>
            <w:proofErr w:type="spell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C8DBF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Ever</w:t>
            </w:r>
            <w:proofErr w:type="spellEnd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heat</w:t>
            </w:r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val="es-ES" w:eastAsia="es-ES"/>
              </w:rPr>
              <w:t>a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06D272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Never</w:t>
            </w:r>
            <w:proofErr w:type="spellEnd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heat</w:t>
            </w:r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val="es-ES" w:eastAsia="es-ES"/>
              </w:rPr>
              <w:t>a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C43534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Ever</w:t>
            </w:r>
            <w:proofErr w:type="spellEnd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heat</w:t>
            </w:r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val="es-ES" w:eastAsia="es-ES"/>
              </w:rPr>
              <w:t>a</w:t>
            </w:r>
            <w:proofErr w:type="spellEnd"/>
          </w:p>
        </w:tc>
      </w:tr>
      <w:tr w:rsidR="00EC6A25" w:rsidRPr="0092453D" w14:paraId="181ABFBF" w14:textId="77777777" w:rsidTr="00EC36C9">
        <w:trPr>
          <w:trHeight w:val="36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CF27D1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proofErr w:type="gram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Total</w:t>
            </w:r>
            <w:proofErr w:type="gramEnd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participants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523736EB" w14:textId="6BE486C8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1,709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42C5D7" w14:textId="7487BED9" w:rsidR="00EC6A25" w:rsidRPr="0092453D" w:rsidRDefault="00EE31E7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1</w:t>
            </w:r>
            <w:r w:rsidR="007B1E94"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,275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BAC953C" w14:textId="53580EFA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1</w:t>
            </w:r>
            <w:r w:rsidR="007B1E94"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,602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E5E740" w14:textId="72E549FE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1,094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CE574E5" w14:textId="561A90C2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107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C22539" w14:textId="7FE9857E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1</w:t>
            </w:r>
            <w:r w:rsidR="007B1E94"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81</w:t>
            </w:r>
          </w:p>
        </w:tc>
      </w:tr>
      <w:tr w:rsidR="00EE31E7" w:rsidRPr="0092453D" w14:paraId="3B2BFA61" w14:textId="77777777" w:rsidTr="00EC36C9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AB32A" w14:textId="77777777" w:rsidR="00EE31E7" w:rsidRPr="0092453D" w:rsidRDefault="00EE31E7" w:rsidP="00EE31E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Age (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years</w:t>
            </w:r>
            <w:proofErr w:type="spellEnd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) mean (SD)</w:t>
            </w:r>
          </w:p>
        </w:tc>
        <w:tc>
          <w:tcPr>
            <w:tcW w:w="1701" w:type="dxa"/>
            <w:tcBorders>
              <w:top w:val="nil"/>
              <w:left w:val="nil"/>
            </w:tcBorders>
            <w:vAlign w:val="center"/>
          </w:tcPr>
          <w:p w14:paraId="47F8359D" w14:textId="5A14CF1A" w:rsidR="00EE31E7" w:rsidRPr="0092453D" w:rsidRDefault="00EE31E7" w:rsidP="00EE31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61.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(11.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448" w:type="dxa"/>
            <w:tcBorders>
              <w:top w:val="nil"/>
              <w:left w:val="nil"/>
              <w:right w:val="single" w:sz="4" w:space="0" w:color="auto"/>
            </w:tcBorders>
            <w:vAlign w:val="center"/>
          </w:tcPr>
          <w:p w14:paraId="182D9C55" w14:textId="424CAE93" w:rsidR="00EE31E7" w:rsidRPr="0092453D" w:rsidRDefault="00EE31E7" w:rsidP="00EE31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64.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(10.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D3299E" w14:textId="4603FD07" w:rsidR="00EE31E7" w:rsidRPr="0092453D" w:rsidRDefault="00EE31E7" w:rsidP="00EE31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61.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(11.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F069D7" w14:textId="29FFD958" w:rsidR="00EE31E7" w:rsidRPr="0092453D" w:rsidRDefault="00EE31E7" w:rsidP="00EE31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64.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(10.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1935F8" w14:textId="703B7F0F" w:rsidR="00EE31E7" w:rsidRPr="0092453D" w:rsidRDefault="00EE31E7" w:rsidP="00EE31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60.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(11.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385544" w14:textId="55049C89" w:rsidR="00EE31E7" w:rsidRPr="0092453D" w:rsidRDefault="00EE31E7" w:rsidP="00EE31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2.8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(10.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</w:tr>
      <w:tr w:rsidR="00EC6A25" w:rsidRPr="0092453D" w14:paraId="06D72934" w14:textId="77777777" w:rsidTr="00EC36C9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312BA3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Sex</w:t>
            </w:r>
          </w:p>
        </w:tc>
        <w:tc>
          <w:tcPr>
            <w:tcW w:w="1701" w:type="dxa"/>
            <w:tcBorders>
              <w:left w:val="nil"/>
            </w:tcBorders>
            <w:vAlign w:val="center"/>
          </w:tcPr>
          <w:p w14:paraId="7663E23B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8" w:type="dxa"/>
            <w:tcBorders>
              <w:left w:val="nil"/>
              <w:right w:val="single" w:sz="4" w:space="0" w:color="auto"/>
            </w:tcBorders>
            <w:vAlign w:val="center"/>
          </w:tcPr>
          <w:p w14:paraId="70EADF5A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D876B84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348F7A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712425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847DB4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</w:p>
        </w:tc>
      </w:tr>
      <w:tr w:rsidR="00EC6A25" w:rsidRPr="0092453D" w14:paraId="3F906CE2" w14:textId="77777777" w:rsidTr="00EC36C9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5455F5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Male</w:t>
            </w:r>
          </w:p>
        </w:tc>
        <w:tc>
          <w:tcPr>
            <w:tcW w:w="1701" w:type="dxa"/>
            <w:tcBorders>
              <w:left w:val="nil"/>
            </w:tcBorders>
            <w:vAlign w:val="center"/>
          </w:tcPr>
          <w:p w14:paraId="497255F8" w14:textId="6DD44025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815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7.7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448" w:type="dxa"/>
            <w:tcBorders>
              <w:left w:val="nil"/>
              <w:right w:val="single" w:sz="4" w:space="0" w:color="auto"/>
            </w:tcBorders>
            <w:vAlign w:val="center"/>
          </w:tcPr>
          <w:p w14:paraId="4258ED40" w14:textId="665A23C5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1,019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(7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9.9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8928824" w14:textId="639E9390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734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5.8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7DA963" w14:textId="64F58C86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858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(7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8.4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7D832C6" w14:textId="3691ECA4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81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(7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5.7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20C0C6" w14:textId="63526086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61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89.0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</w:tr>
      <w:tr w:rsidR="00EE31E7" w:rsidRPr="0092453D" w14:paraId="379E1CB6" w14:textId="77777777" w:rsidTr="00EC36C9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ADE4CF" w14:textId="77777777" w:rsidR="00EE31E7" w:rsidRPr="0092453D" w:rsidRDefault="00EE31E7" w:rsidP="00EE31E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proofErr w:type="spellStart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Female</w:t>
            </w:r>
            <w:proofErr w:type="spellEnd"/>
          </w:p>
        </w:tc>
        <w:tc>
          <w:tcPr>
            <w:tcW w:w="1701" w:type="dxa"/>
            <w:tcBorders>
              <w:left w:val="nil"/>
            </w:tcBorders>
            <w:vAlign w:val="center"/>
          </w:tcPr>
          <w:p w14:paraId="042F905A" w14:textId="63ECA028" w:rsidR="00EE31E7" w:rsidRPr="0092453D" w:rsidRDefault="00EE31E7" w:rsidP="00EE31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94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(5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2.3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448" w:type="dxa"/>
            <w:tcBorders>
              <w:left w:val="nil"/>
              <w:right w:val="single" w:sz="4" w:space="0" w:color="auto"/>
            </w:tcBorders>
            <w:vAlign w:val="center"/>
          </w:tcPr>
          <w:p w14:paraId="2FC1742F" w14:textId="1C7A1F61" w:rsidR="00EE31E7" w:rsidRPr="0092453D" w:rsidRDefault="00EE31E7" w:rsidP="00EE31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56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(2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0.1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92FE5A" w14:textId="31B62EE9" w:rsidR="00EE31E7" w:rsidRPr="0092453D" w:rsidRDefault="00EE31E7" w:rsidP="00EE31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68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(5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4.2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347CEA" w14:textId="6BAEA2EF" w:rsidR="00EE31E7" w:rsidRPr="0092453D" w:rsidRDefault="00EE31E7" w:rsidP="00EE31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23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(26.1%)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A8FC05" w14:textId="30CF0915" w:rsidR="00EE31E7" w:rsidRPr="0092453D" w:rsidRDefault="007B1E94" w:rsidP="00EE31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26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(2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4.3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D90B95" w14:textId="0973FC6F" w:rsidR="00EE31E7" w:rsidRPr="0092453D" w:rsidRDefault="007B1E94" w:rsidP="00EE31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>0 (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11.0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</w:tr>
      <w:tr w:rsidR="00EC6A25" w:rsidRPr="0092453D" w14:paraId="61EF8243" w14:textId="77777777" w:rsidTr="00EC36C9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033D4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proofErr w:type="spellStart"/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Education</w:t>
            </w:r>
            <w:proofErr w:type="spellEnd"/>
          </w:p>
        </w:tc>
        <w:tc>
          <w:tcPr>
            <w:tcW w:w="1701" w:type="dxa"/>
            <w:tcBorders>
              <w:left w:val="nil"/>
            </w:tcBorders>
            <w:vAlign w:val="center"/>
          </w:tcPr>
          <w:p w14:paraId="33913152" w14:textId="77777777" w:rsidR="00EC6A25" w:rsidRPr="0092453D" w:rsidRDefault="00EC6A25" w:rsidP="00EE31E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8" w:type="dxa"/>
            <w:tcBorders>
              <w:left w:val="nil"/>
              <w:right w:val="single" w:sz="4" w:space="0" w:color="auto"/>
            </w:tcBorders>
            <w:vAlign w:val="center"/>
          </w:tcPr>
          <w:p w14:paraId="641DE071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9383E18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B2FFE7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7100AF2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80D170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</w:p>
        </w:tc>
      </w:tr>
      <w:tr w:rsidR="00EC6A25" w:rsidRPr="0092453D" w14:paraId="0D820E30" w14:textId="77777777" w:rsidTr="00EC36C9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5369B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proofErr w:type="spellStart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Primary</w:t>
            </w:r>
            <w:proofErr w:type="spellEnd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school</w:t>
            </w:r>
            <w:proofErr w:type="spellEnd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or</w:t>
            </w:r>
            <w:proofErr w:type="spellEnd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less</w:t>
            </w:r>
            <w:proofErr w:type="spellEnd"/>
          </w:p>
        </w:tc>
        <w:tc>
          <w:tcPr>
            <w:tcW w:w="1701" w:type="dxa"/>
            <w:tcBorders>
              <w:left w:val="nil"/>
            </w:tcBorders>
            <w:vAlign w:val="center"/>
          </w:tcPr>
          <w:p w14:paraId="11ECB23A" w14:textId="656FE6B9" w:rsidR="00EC6A25" w:rsidRPr="0092453D" w:rsidRDefault="00EE31E7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93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(3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4.7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448" w:type="dxa"/>
            <w:tcBorders>
              <w:left w:val="nil"/>
              <w:right w:val="single" w:sz="4" w:space="0" w:color="auto"/>
            </w:tcBorders>
            <w:vAlign w:val="center"/>
          </w:tcPr>
          <w:p w14:paraId="407E0D59" w14:textId="75D61558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926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(7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2.6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D2E49A" w14:textId="0AC692AD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508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(3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1.7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98B68C" w14:textId="112D9F1B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753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(6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8.8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9FE116" w14:textId="58BB4054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85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(7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9.4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8B0D17" w14:textId="72874734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73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(9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5.6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</w:tr>
      <w:tr w:rsidR="00EC6A25" w:rsidRPr="0092453D" w14:paraId="6C920CE4" w14:textId="77777777" w:rsidTr="00EC36C9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671151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 xml:space="preserve">More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than</w:t>
            </w:r>
            <w:proofErr w:type="spellEnd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primary</w:t>
            </w:r>
            <w:proofErr w:type="spellEnd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school</w:t>
            </w:r>
            <w:proofErr w:type="spellEnd"/>
          </w:p>
        </w:tc>
        <w:tc>
          <w:tcPr>
            <w:tcW w:w="1701" w:type="dxa"/>
            <w:tcBorders>
              <w:left w:val="nil"/>
            </w:tcBorders>
            <w:vAlign w:val="center"/>
          </w:tcPr>
          <w:p w14:paraId="7A102E02" w14:textId="0BDE51FC" w:rsidR="00EC6A25" w:rsidRPr="0092453D" w:rsidRDefault="00EE31E7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,116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(6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5.3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448" w:type="dxa"/>
            <w:tcBorders>
              <w:left w:val="nil"/>
              <w:right w:val="single" w:sz="4" w:space="0" w:color="auto"/>
            </w:tcBorders>
            <w:vAlign w:val="center"/>
          </w:tcPr>
          <w:p w14:paraId="59C1FDE8" w14:textId="11C158FF" w:rsidR="00EC6A25" w:rsidRPr="0092453D" w:rsidRDefault="00EE31E7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49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(2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7.4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2369ECD" w14:textId="13972846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94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(6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8.3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76D912" w14:textId="3AAF66D6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341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(3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1.2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723CAA" w14:textId="0D15CAD5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22 (2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0.6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8E2E46" w14:textId="3815AA4E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8 (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4.4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</w:tr>
      <w:tr w:rsidR="00EC6A25" w:rsidRPr="0092453D" w14:paraId="6394BEEA" w14:textId="77777777" w:rsidTr="00EC36C9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58263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Smoking</w:t>
            </w:r>
          </w:p>
        </w:tc>
        <w:tc>
          <w:tcPr>
            <w:tcW w:w="1701" w:type="dxa"/>
            <w:tcBorders>
              <w:left w:val="nil"/>
            </w:tcBorders>
            <w:vAlign w:val="center"/>
          </w:tcPr>
          <w:p w14:paraId="0067D7AD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8" w:type="dxa"/>
            <w:tcBorders>
              <w:left w:val="nil"/>
              <w:right w:val="single" w:sz="4" w:space="0" w:color="auto"/>
            </w:tcBorders>
            <w:vAlign w:val="center"/>
          </w:tcPr>
          <w:p w14:paraId="2AC9B4CE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2A1C14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83F9F1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31861BF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6ADC5E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</w:p>
        </w:tc>
      </w:tr>
      <w:tr w:rsidR="00EC6A25" w:rsidRPr="0092453D" w14:paraId="35FC20C3" w14:textId="77777777" w:rsidTr="00EC36C9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6CFCC2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proofErr w:type="spellStart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Never</w:t>
            </w:r>
            <w:proofErr w:type="spellEnd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smoker</w:t>
            </w:r>
            <w:proofErr w:type="spellEnd"/>
          </w:p>
        </w:tc>
        <w:tc>
          <w:tcPr>
            <w:tcW w:w="1701" w:type="dxa"/>
            <w:tcBorders>
              <w:left w:val="nil"/>
            </w:tcBorders>
            <w:vAlign w:val="center"/>
          </w:tcPr>
          <w:p w14:paraId="5C2991F1" w14:textId="27335431" w:rsidR="00EC6A25" w:rsidRPr="0092453D" w:rsidRDefault="00EE31E7" w:rsidP="00EE31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88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(46.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448" w:type="dxa"/>
            <w:tcBorders>
              <w:left w:val="nil"/>
              <w:right w:val="single" w:sz="4" w:space="0" w:color="auto"/>
            </w:tcBorders>
            <w:vAlign w:val="center"/>
          </w:tcPr>
          <w:p w14:paraId="41D0A0DE" w14:textId="7E503115" w:rsidR="00EC6A25" w:rsidRPr="0092453D" w:rsidRDefault="007B1E94" w:rsidP="00EE31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473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(37.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BB84813" w14:textId="200B75AA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43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(46.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B20287" w14:textId="701B98D2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409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(3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7.4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17D82D" w14:textId="1AC14C39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45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2.1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CCF5BD" w14:textId="3B71172F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64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(3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5.4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</w:tr>
      <w:tr w:rsidR="00EC6A25" w:rsidRPr="0092453D" w14:paraId="4BD6C84B" w14:textId="77777777" w:rsidTr="00EC36C9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1AF29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proofErr w:type="spellStart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Former</w:t>
            </w:r>
            <w:proofErr w:type="spellEnd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smoker</w:t>
            </w:r>
            <w:proofErr w:type="spellEnd"/>
          </w:p>
        </w:tc>
        <w:tc>
          <w:tcPr>
            <w:tcW w:w="1701" w:type="dxa"/>
            <w:tcBorders>
              <w:left w:val="nil"/>
            </w:tcBorders>
            <w:vAlign w:val="center"/>
          </w:tcPr>
          <w:p w14:paraId="1E2974F7" w14:textId="6B08302D" w:rsidR="00EC6A25" w:rsidRPr="0092453D" w:rsidRDefault="00EE31E7" w:rsidP="00EE31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75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(33.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448" w:type="dxa"/>
            <w:tcBorders>
              <w:left w:val="nil"/>
              <w:right w:val="single" w:sz="4" w:space="0" w:color="auto"/>
            </w:tcBorders>
            <w:vAlign w:val="center"/>
          </w:tcPr>
          <w:p w14:paraId="3778DCA1" w14:textId="3EF3D8DD" w:rsidR="00EC6A25" w:rsidRPr="0092453D" w:rsidRDefault="007B1E94" w:rsidP="00EE31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528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1.4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2B4EF78" w14:textId="1A258BFE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44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(3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4.0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53A668" w14:textId="578988C3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465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2.5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23DF7D" w14:textId="281F59FF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31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(29.0%)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4193FB" w14:textId="752D7692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63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(3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4.8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</w:tr>
      <w:tr w:rsidR="00EC6A25" w:rsidRPr="0092453D" w14:paraId="4BC1FC75" w14:textId="77777777" w:rsidTr="00EC36C9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EC35C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proofErr w:type="spellStart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Current</w:t>
            </w:r>
            <w:proofErr w:type="spellEnd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smoker</w:t>
            </w:r>
            <w:proofErr w:type="spellEnd"/>
          </w:p>
        </w:tc>
        <w:tc>
          <w:tcPr>
            <w:tcW w:w="1701" w:type="dxa"/>
            <w:tcBorders>
              <w:left w:val="nil"/>
            </w:tcBorders>
            <w:vAlign w:val="center"/>
          </w:tcPr>
          <w:p w14:paraId="5C2964C1" w14:textId="4AE22976" w:rsidR="00EC6A25" w:rsidRPr="0092453D" w:rsidRDefault="00EE31E7" w:rsidP="00EE31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6 (20.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448" w:type="dxa"/>
            <w:tcBorders>
              <w:left w:val="nil"/>
              <w:right w:val="single" w:sz="4" w:space="0" w:color="auto"/>
            </w:tcBorders>
            <w:vAlign w:val="center"/>
          </w:tcPr>
          <w:p w14:paraId="3B0B3321" w14:textId="2E95AB78" w:rsidR="00EC6A25" w:rsidRPr="0092453D" w:rsidRDefault="00EE31E7" w:rsidP="00EE31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74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(21.</w:t>
            </w:r>
            <w:r w:rsidR="007B1E94" w:rsidRPr="0092453D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7B54BDC" w14:textId="1A37B2E4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315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(19.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2C0CB7" w14:textId="03071678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220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(20.1%)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1F0A17F" w14:textId="20F5B644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31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(29.0%)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7056E3" w14:textId="3EFD57AD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54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29.8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</w:tr>
      <w:tr w:rsidR="00EC6A25" w:rsidRPr="0092453D" w14:paraId="387D81CF" w14:textId="77777777" w:rsidTr="00EC36C9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FF04F8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</w:pPr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CA" w:eastAsia="es-ES"/>
              </w:rPr>
              <w:t>BMI (kg/m</w:t>
            </w:r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val="en-CA" w:eastAsia="es-ES"/>
              </w:rPr>
              <w:t>2</w:t>
            </w:r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CA" w:eastAsia="es-ES"/>
              </w:rPr>
              <w:t>) mean (SD)</w:t>
            </w:r>
          </w:p>
        </w:tc>
        <w:tc>
          <w:tcPr>
            <w:tcW w:w="1701" w:type="dxa"/>
            <w:tcBorders>
              <w:left w:val="nil"/>
            </w:tcBorders>
            <w:vAlign w:val="center"/>
          </w:tcPr>
          <w:p w14:paraId="316E9096" w14:textId="45B0876B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26.1 (4.4)</w:t>
            </w:r>
          </w:p>
        </w:tc>
        <w:tc>
          <w:tcPr>
            <w:tcW w:w="1448" w:type="dxa"/>
            <w:tcBorders>
              <w:left w:val="nil"/>
              <w:right w:val="single" w:sz="4" w:space="0" w:color="auto"/>
            </w:tcBorders>
            <w:vAlign w:val="center"/>
          </w:tcPr>
          <w:p w14:paraId="79AD92F2" w14:textId="22D1730C" w:rsidR="00EC6A25" w:rsidRPr="0092453D" w:rsidRDefault="007B1E94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27.4 (4.1)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2EB408F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26.1 (4.4)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185E20" w14:textId="75F05C6D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27.</w:t>
            </w:r>
            <w:r w:rsidR="0092453D" w:rsidRPr="0092453D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(4.1)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DFE9F6" w14:textId="7CFF564A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26.</w:t>
            </w:r>
            <w:r w:rsidR="0092453D" w:rsidRPr="0092453D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(4.2)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1F5144" w14:textId="3DDB56D5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27.</w:t>
            </w:r>
            <w:r w:rsidR="0092453D" w:rsidRPr="0092453D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</w:t>
            </w:r>
            <w:r w:rsidR="0092453D" w:rsidRPr="0092453D">
              <w:rPr>
                <w:rFonts w:ascii="Times New Roman" w:hAnsi="Times New Roman" w:cs="Times New Roman"/>
                <w:sz w:val="18"/>
                <w:szCs w:val="18"/>
              </w:rPr>
              <w:t>3.9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</w:tr>
      <w:tr w:rsidR="00EC6A25" w:rsidRPr="0092453D" w14:paraId="3FDA3525" w14:textId="77777777" w:rsidTr="00EC36C9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9AF73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CA" w:eastAsia="es-ES"/>
              </w:rPr>
            </w:pPr>
            <w:r w:rsidRPr="0092453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CA" w:eastAsia="es-ES"/>
              </w:rPr>
              <w:t>Family history of stomach cancer</w:t>
            </w:r>
          </w:p>
        </w:tc>
        <w:tc>
          <w:tcPr>
            <w:tcW w:w="1701" w:type="dxa"/>
            <w:tcBorders>
              <w:left w:val="nil"/>
            </w:tcBorders>
            <w:vAlign w:val="center"/>
          </w:tcPr>
          <w:p w14:paraId="3CFCB308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48" w:type="dxa"/>
            <w:tcBorders>
              <w:left w:val="nil"/>
              <w:right w:val="single" w:sz="4" w:space="0" w:color="auto"/>
            </w:tcBorders>
            <w:vAlign w:val="center"/>
          </w:tcPr>
          <w:p w14:paraId="456D1518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4CF15BC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8182E0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8679FB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026B45" w14:textId="77777777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</w:p>
        </w:tc>
      </w:tr>
      <w:tr w:rsidR="00EC6A25" w:rsidRPr="0092453D" w14:paraId="063D7E39" w14:textId="77777777" w:rsidTr="00EC36C9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5A8AE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No/</w:t>
            </w:r>
            <w:proofErr w:type="spellStart"/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missing</w:t>
            </w:r>
            <w:proofErr w:type="spellEnd"/>
          </w:p>
        </w:tc>
        <w:tc>
          <w:tcPr>
            <w:tcW w:w="1701" w:type="dxa"/>
            <w:tcBorders>
              <w:left w:val="nil"/>
            </w:tcBorders>
            <w:vAlign w:val="center"/>
          </w:tcPr>
          <w:p w14:paraId="7294E5B0" w14:textId="421A7957" w:rsidR="00EC6A25" w:rsidRPr="0092453D" w:rsidRDefault="00EE31E7" w:rsidP="00EE31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92453D" w:rsidRPr="0092453D">
              <w:rPr>
                <w:rFonts w:ascii="Times New Roman" w:hAnsi="Times New Roman" w:cs="Times New Roman"/>
                <w:sz w:val="18"/>
                <w:szCs w:val="18"/>
              </w:rPr>
              <w:t>,630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(95.</w:t>
            </w:r>
            <w:r w:rsidR="0092453D" w:rsidRPr="0092453D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448" w:type="dxa"/>
            <w:tcBorders>
              <w:left w:val="nil"/>
              <w:right w:val="single" w:sz="4" w:space="0" w:color="auto"/>
            </w:tcBorders>
            <w:vAlign w:val="center"/>
          </w:tcPr>
          <w:p w14:paraId="553C7FE8" w14:textId="46E1895F" w:rsidR="00EC6A25" w:rsidRPr="0092453D" w:rsidRDefault="0092453D" w:rsidP="00EE31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1,182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(92.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D03C193" w14:textId="5B6FB43F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92453D" w:rsidRPr="0092453D">
              <w:rPr>
                <w:rFonts w:ascii="Times New Roman" w:hAnsi="Times New Roman" w:cs="Times New Roman"/>
                <w:sz w:val="18"/>
                <w:szCs w:val="18"/>
              </w:rPr>
              <w:t>,525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(95.</w:t>
            </w:r>
            <w:r w:rsidR="0092453D" w:rsidRPr="0092453D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25D328" w14:textId="65AD6511" w:rsidR="00EC6A25" w:rsidRPr="0092453D" w:rsidRDefault="0092453D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1,015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(9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2.8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A228C8F" w14:textId="4DF03B9D" w:rsidR="00EC6A25" w:rsidRPr="0092453D" w:rsidRDefault="0092453D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105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(98.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771A6C" w14:textId="095BD663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92453D" w:rsidRPr="0092453D">
              <w:rPr>
                <w:rFonts w:ascii="Times New Roman" w:hAnsi="Times New Roman" w:cs="Times New Roman"/>
                <w:sz w:val="18"/>
                <w:szCs w:val="18"/>
              </w:rPr>
              <w:t>67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(92.</w:t>
            </w:r>
            <w:r w:rsidR="0092453D" w:rsidRPr="0092453D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</w:tr>
      <w:tr w:rsidR="00EC6A25" w:rsidRPr="0092453D" w14:paraId="49076DBB" w14:textId="77777777" w:rsidTr="00EC36C9">
        <w:trPr>
          <w:trHeight w:val="300"/>
        </w:trPr>
        <w:tc>
          <w:tcPr>
            <w:tcW w:w="31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01426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Yes</w:t>
            </w:r>
          </w:p>
        </w:tc>
        <w:tc>
          <w:tcPr>
            <w:tcW w:w="1701" w:type="dxa"/>
            <w:tcBorders>
              <w:left w:val="nil"/>
              <w:bottom w:val="single" w:sz="4" w:space="0" w:color="auto"/>
            </w:tcBorders>
            <w:vAlign w:val="center"/>
          </w:tcPr>
          <w:p w14:paraId="69B19533" w14:textId="377EBBBE" w:rsidR="00EC6A25" w:rsidRPr="0092453D" w:rsidRDefault="0092453D" w:rsidP="00EE31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79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(4.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448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B5A37D" w14:textId="05338EF8" w:rsidR="00EC6A25" w:rsidRPr="0092453D" w:rsidRDefault="0092453D" w:rsidP="00EE31E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>3 (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7.3</w:t>
            </w:r>
            <w:r w:rsidR="00EE31E7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F4DD218" w14:textId="2438B0F9" w:rsidR="00EC6A25" w:rsidRPr="0092453D" w:rsidRDefault="0092453D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77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(4.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81BAD6" w14:textId="03022A44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="0092453D" w:rsidRPr="0092453D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</w:t>
            </w:r>
            <w:r w:rsidR="0092453D" w:rsidRPr="0092453D">
              <w:rPr>
                <w:rFonts w:ascii="Times New Roman" w:hAnsi="Times New Roman" w:cs="Times New Roman"/>
                <w:sz w:val="18"/>
                <w:szCs w:val="18"/>
              </w:rPr>
              <w:t>7.2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36E96E99" w14:textId="7F070BA9" w:rsidR="00EC6A25" w:rsidRPr="0092453D" w:rsidRDefault="0092453D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(1.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="00EC6A25"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44A8AB" w14:textId="6E1FBA86" w:rsidR="00EC6A25" w:rsidRPr="0092453D" w:rsidRDefault="00EC6A25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="0092453D" w:rsidRPr="0092453D">
              <w:rPr>
                <w:rFonts w:ascii="Times New Roman" w:hAnsi="Times New Roman" w:cs="Times New Roman"/>
                <w:sz w:val="18"/>
                <w:szCs w:val="18"/>
              </w:rPr>
              <w:t>4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(7.</w:t>
            </w:r>
            <w:r w:rsidR="0092453D" w:rsidRPr="0092453D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>%)</w:t>
            </w:r>
          </w:p>
        </w:tc>
      </w:tr>
      <w:tr w:rsidR="00EC6A25" w:rsidRPr="0092453D" w14:paraId="2DF2868B" w14:textId="77777777" w:rsidTr="00EE31E7">
        <w:trPr>
          <w:trHeight w:val="300"/>
        </w:trPr>
        <w:tc>
          <w:tcPr>
            <w:tcW w:w="11512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96EF5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a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n (%)</w:t>
            </w:r>
          </w:p>
        </w:tc>
      </w:tr>
      <w:tr w:rsidR="00EC6A25" w:rsidRPr="0092453D" w14:paraId="10DC3CE8" w14:textId="77777777" w:rsidTr="00EE31E7">
        <w:trPr>
          <w:trHeight w:val="300"/>
        </w:trPr>
        <w:tc>
          <w:tcPr>
            <w:tcW w:w="11512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205EA8" w14:textId="77777777" w:rsidR="00EC6A25" w:rsidRPr="0092453D" w:rsidRDefault="00EC6A25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92453D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b</w:t>
            </w:r>
            <w:r w:rsidRPr="0092453D">
              <w:rPr>
                <w:rFonts w:ascii="Times New Roman" w:hAnsi="Times New Roman" w:cs="Times New Roman"/>
                <w:sz w:val="18"/>
                <w:szCs w:val="18"/>
              </w:rPr>
              <w:t xml:space="preserve"> SD: standard deviation</w:t>
            </w:r>
          </w:p>
        </w:tc>
      </w:tr>
    </w:tbl>
    <w:p w14:paraId="53B63516" w14:textId="72E8F3F4" w:rsidR="005259DB" w:rsidRPr="00D52CD1" w:rsidRDefault="005259DB" w:rsidP="005259DB">
      <w:pPr>
        <w:spacing w:line="480" w:lineRule="auto"/>
        <w:rPr>
          <w:rFonts w:ascii="Times New Roman" w:hAnsi="Times New Roman" w:cs="Times New Roman"/>
          <w:sz w:val="18"/>
          <w:szCs w:val="18"/>
          <w:highlight w:val="yellow"/>
        </w:rPr>
      </w:pPr>
    </w:p>
    <w:p w14:paraId="6C195D01" w14:textId="77777777" w:rsidR="00EC6A25" w:rsidRPr="00D52CD1" w:rsidRDefault="00EC6A25" w:rsidP="00EC6A25">
      <w:pPr>
        <w:tabs>
          <w:tab w:val="left" w:pos="3095"/>
        </w:tabs>
        <w:rPr>
          <w:highlight w:val="yellow"/>
        </w:rPr>
      </w:pPr>
    </w:p>
    <w:p w14:paraId="2411EF91" w14:textId="77777777" w:rsidR="00EC6A25" w:rsidRPr="00D52CD1" w:rsidRDefault="00EC6A25" w:rsidP="00EC6A25">
      <w:pPr>
        <w:tabs>
          <w:tab w:val="left" w:pos="3095"/>
        </w:tabs>
        <w:rPr>
          <w:highlight w:val="yellow"/>
        </w:rPr>
      </w:pPr>
      <w:r w:rsidRPr="00D52CD1">
        <w:rPr>
          <w:highlight w:val="yellow"/>
        </w:rPr>
        <w:fldChar w:fldCharType="begin"/>
      </w:r>
      <w:r w:rsidRPr="007B1E94">
        <w:rPr>
          <w:highlight w:val="yellow"/>
        </w:rPr>
        <w:instrText xml:space="preserve"> LINK Excel.Sheet.12 "C:\\Users\\mturner\\Documents\\Alice Hinchliffe\\Documents\\Alice Hinchliffe\\STOP\\Tables_paper_20240708.xlsx" "Appendix 1!F3C2:F23C8" \a \f 4 \h  \* MERGEFORMAT </w:instrText>
      </w:r>
      <w:r w:rsidRPr="00D52CD1">
        <w:rPr>
          <w:highlight w:val="yellow"/>
        </w:rPr>
        <w:fldChar w:fldCharType="separate"/>
      </w:r>
    </w:p>
    <w:p w14:paraId="5F205F6C" w14:textId="77777777" w:rsidR="00EC6A25" w:rsidRPr="00D52CD1" w:rsidRDefault="00EC6A25" w:rsidP="00EC6A25">
      <w:pPr>
        <w:tabs>
          <w:tab w:val="left" w:pos="3095"/>
        </w:tabs>
        <w:rPr>
          <w:b/>
          <w:sz w:val="20"/>
          <w:szCs w:val="20"/>
          <w:highlight w:val="yellow"/>
        </w:rPr>
      </w:pPr>
      <w:r w:rsidRPr="00D52CD1">
        <w:rPr>
          <w:b/>
          <w:sz w:val="20"/>
          <w:szCs w:val="20"/>
          <w:highlight w:val="yellow"/>
        </w:rPr>
        <w:fldChar w:fldCharType="end"/>
      </w:r>
    </w:p>
    <w:p w14:paraId="77F99297" w14:textId="77777777" w:rsidR="00EC6A25" w:rsidRPr="00D52CD1" w:rsidRDefault="00EC6A25" w:rsidP="00EC6A25">
      <w:pPr>
        <w:rPr>
          <w:b/>
          <w:sz w:val="20"/>
          <w:szCs w:val="20"/>
          <w:highlight w:val="yellow"/>
        </w:rPr>
      </w:pPr>
      <w:r w:rsidRPr="00D52CD1">
        <w:rPr>
          <w:b/>
          <w:sz w:val="20"/>
          <w:szCs w:val="20"/>
          <w:highlight w:val="yellow"/>
        </w:rPr>
        <w:br w:type="page"/>
      </w:r>
    </w:p>
    <w:p w14:paraId="3C799B53" w14:textId="4BAB0749" w:rsidR="00EC6A25" w:rsidRPr="004D03B2" w:rsidRDefault="00FA6782" w:rsidP="00EC6A25">
      <w:pPr>
        <w:rPr>
          <w:rFonts w:ascii="Times New Roman" w:hAnsi="Times New Roman" w:cs="Times New Roman"/>
          <w:b/>
          <w:sz w:val="18"/>
          <w:szCs w:val="18"/>
        </w:rPr>
      </w:pPr>
      <w:bookmarkStart w:id="0" w:name="_Hlk204110881"/>
      <w:r w:rsidRPr="00FA6782">
        <w:rPr>
          <w:rFonts w:ascii="Times New Roman" w:hAnsi="Times New Roman" w:cs="Times New Roman"/>
          <w:b/>
          <w:sz w:val="18"/>
          <w:szCs w:val="18"/>
        </w:rPr>
        <w:lastRenderedPageBreak/>
        <w:t xml:space="preserve">Supplemental Table </w:t>
      </w:r>
      <w:r w:rsidR="00EC6A25" w:rsidRPr="004D03B2">
        <w:rPr>
          <w:rFonts w:ascii="Times New Roman" w:eastAsia="Times New Roman" w:hAnsi="Times New Roman" w:cs="Times New Roman"/>
          <w:b/>
          <w:sz w:val="18"/>
          <w:szCs w:val="18"/>
          <w:lang w:eastAsia="en-GB"/>
        </w:rPr>
        <w:t xml:space="preserve">2: </w:t>
      </w:r>
      <w:r w:rsidR="00EC6A25" w:rsidRPr="004D03B2">
        <w:rPr>
          <w:rFonts w:ascii="Times New Roman" w:hAnsi="Times New Roman" w:cs="Times New Roman"/>
          <w:b/>
          <w:sz w:val="18"/>
          <w:szCs w:val="18"/>
        </w:rPr>
        <w:t xml:space="preserve">The five most common jobs </w:t>
      </w:r>
      <w:r w:rsidR="00EC6A25" w:rsidRPr="00953E98">
        <w:rPr>
          <w:rFonts w:ascii="Times New Roman" w:hAnsi="Times New Roman" w:cs="Times New Roman"/>
          <w:b/>
          <w:sz w:val="18"/>
          <w:szCs w:val="18"/>
        </w:rPr>
        <w:t xml:space="preserve">and the five most </w:t>
      </w:r>
      <w:r w:rsidR="004D03B2" w:rsidRPr="00953E98">
        <w:rPr>
          <w:rFonts w:ascii="Times New Roman" w:hAnsi="Times New Roman" w:cs="Times New Roman"/>
          <w:b/>
          <w:sz w:val="18"/>
          <w:szCs w:val="18"/>
        </w:rPr>
        <w:t>common</w:t>
      </w:r>
      <w:r w:rsidR="00A84DEA">
        <w:rPr>
          <w:rFonts w:ascii="Times New Roman" w:hAnsi="Times New Roman" w:cs="Times New Roman"/>
          <w:b/>
          <w:sz w:val="18"/>
          <w:szCs w:val="18"/>
        </w:rPr>
        <w:t xml:space="preserve"> heat</w:t>
      </w:r>
      <w:r w:rsidR="004D03B2" w:rsidRPr="00953E98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EC6A25" w:rsidRPr="00953E98">
        <w:rPr>
          <w:rFonts w:ascii="Times New Roman" w:hAnsi="Times New Roman" w:cs="Times New Roman"/>
          <w:b/>
          <w:sz w:val="18"/>
          <w:szCs w:val="18"/>
        </w:rPr>
        <w:t>exposed jobs in each study.</w:t>
      </w:r>
      <w:r w:rsidR="00EC6A25" w:rsidRPr="004D03B2"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tbl>
      <w:tblPr>
        <w:tblpPr w:leftFromText="141" w:rightFromText="141" w:vertAnchor="text" w:tblpY="1"/>
        <w:tblOverlap w:val="never"/>
        <w:tblW w:w="131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0"/>
        <w:gridCol w:w="1200"/>
        <w:gridCol w:w="1200"/>
        <w:gridCol w:w="1200"/>
        <w:gridCol w:w="1200"/>
        <w:gridCol w:w="1200"/>
      </w:tblGrid>
      <w:tr w:rsidR="00EC6A25" w:rsidRPr="00CB337F" w14:paraId="0EFA90B9" w14:textId="77777777" w:rsidTr="006543F8">
        <w:trPr>
          <w:trHeight w:val="300"/>
        </w:trPr>
        <w:tc>
          <w:tcPr>
            <w:tcW w:w="7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88B5B" w14:textId="77777777" w:rsidR="00EC6A25" w:rsidRPr="00CB337F" w:rsidRDefault="00EC6A2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Job </w:t>
            </w:r>
            <w:proofErr w:type="spellStart"/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description</w:t>
            </w:r>
            <w:proofErr w:type="spellEnd"/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16F17C" w14:textId="77777777" w:rsidR="00EC6A25" w:rsidRPr="00CB337F" w:rsidRDefault="00EC6A2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Job </w:t>
            </w:r>
            <w:proofErr w:type="spellStart"/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code</w:t>
            </w:r>
            <w:proofErr w:type="spellEnd"/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 (CNO94)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3AEA33" w14:textId="77777777" w:rsidR="00EC6A25" w:rsidRPr="00CB337F" w:rsidRDefault="00EC6A2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proofErr w:type="spellStart"/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Level</w:t>
            </w:r>
            <w:proofErr w:type="spellEnd"/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37A3A8" w14:textId="77777777" w:rsidR="00EC6A25" w:rsidRPr="00CB337F" w:rsidRDefault="00EC6A2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proofErr w:type="spellStart"/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Prevalence</w:t>
            </w:r>
            <w:proofErr w:type="spellEnd"/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8E4B0E" w14:textId="77777777" w:rsidR="00EC6A25" w:rsidRPr="00CB337F" w:rsidRDefault="00EC6A2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24EED" w14:textId="77777777" w:rsidR="00EC6A25" w:rsidRPr="00CB337F" w:rsidRDefault="00EC6A2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%</w:t>
            </w:r>
          </w:p>
        </w:tc>
      </w:tr>
      <w:tr w:rsidR="00EC6A25" w:rsidRPr="00CB337F" w14:paraId="2A4D9BB4" w14:textId="77777777" w:rsidTr="006543F8">
        <w:trPr>
          <w:trHeight w:val="300"/>
        </w:trPr>
        <w:tc>
          <w:tcPr>
            <w:tcW w:w="13160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8ECCA5" w14:textId="77777777" w:rsidR="00EC6A25" w:rsidRPr="00CB337F" w:rsidRDefault="00EC6A2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MCC-</w:t>
            </w:r>
            <w:proofErr w:type="spellStart"/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Spain</w:t>
            </w:r>
            <w:proofErr w:type="spellEnd"/>
          </w:p>
        </w:tc>
      </w:tr>
      <w:tr w:rsidR="00EC6A25" w:rsidRPr="00CB337F" w14:paraId="041B5E36" w14:textId="77777777" w:rsidTr="006543F8">
        <w:trPr>
          <w:trHeight w:val="300"/>
        </w:trPr>
        <w:tc>
          <w:tcPr>
            <w:tcW w:w="13160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E5AFFFC" w14:textId="77777777" w:rsidR="00EC6A25" w:rsidRPr="00CB337F" w:rsidRDefault="00EC6A2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Five </w:t>
            </w:r>
            <w:proofErr w:type="spellStart"/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most</w:t>
            </w:r>
            <w:proofErr w:type="spellEnd"/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common</w:t>
            </w:r>
            <w:proofErr w:type="spellEnd"/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jobs</w:t>
            </w:r>
            <w:proofErr w:type="spellEnd"/>
          </w:p>
        </w:tc>
      </w:tr>
      <w:tr w:rsidR="00EC6A25" w:rsidRPr="00CB337F" w14:paraId="2F8B6DDC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8F9F43E" w14:textId="77777777" w:rsidR="00EC6A25" w:rsidRPr="00CB337F" w:rsidRDefault="00EC6A25" w:rsidP="006543F8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Office clerks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81BB1F6" w14:textId="77777777" w:rsidR="00EC6A25" w:rsidRPr="00CB337F" w:rsidRDefault="00EC6A2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4300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986F01F" w14:textId="77777777" w:rsidR="00EC6A25" w:rsidRPr="00CB337F" w:rsidRDefault="00EC6A2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B6D996" w14:textId="77777777" w:rsidR="00EC6A25" w:rsidRPr="00CB337F" w:rsidRDefault="00EC6A2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9C620F1" w14:textId="713BCC09" w:rsidR="00EC6A25" w:rsidRPr="00CB337F" w:rsidRDefault="004D03B2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593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EA8209" w14:textId="0B159230" w:rsidR="00EC6A25" w:rsidRPr="00CB337F" w:rsidRDefault="004D03B2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6.7</w:t>
            </w:r>
          </w:p>
        </w:tc>
      </w:tr>
      <w:tr w:rsidR="00EC6A25" w:rsidRPr="00CB337F" w14:paraId="3FA885EF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025B8E" w14:textId="77777777" w:rsidR="00EC6A25" w:rsidRPr="00CB337F" w:rsidRDefault="00EC6A25" w:rsidP="006543F8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Shop salespersons and demonstrators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C7F06C3" w14:textId="77777777" w:rsidR="00EC6A25" w:rsidRPr="00CB337F" w:rsidRDefault="00EC6A2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5330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335F2E" w14:textId="77777777" w:rsidR="00EC6A25" w:rsidRPr="00CB337F" w:rsidRDefault="00EC6A2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D71040" w14:textId="77777777" w:rsidR="00EC6A25" w:rsidRPr="00CB337F" w:rsidRDefault="00EC6A2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E9724FD" w14:textId="2583E8E5" w:rsidR="00EC6A25" w:rsidRPr="00CB337F" w:rsidRDefault="004D03B2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488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72F186" w14:textId="2F9BB980" w:rsidR="00EC6A25" w:rsidRPr="00CB337F" w:rsidRDefault="004D03B2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5.5</w:t>
            </w:r>
          </w:p>
        </w:tc>
      </w:tr>
      <w:tr w:rsidR="00953E98" w:rsidRPr="00CB337F" w14:paraId="18F46C9D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</w:tcPr>
          <w:p w14:paraId="264C4132" w14:textId="1AA159D6" w:rsidR="00953E98" w:rsidRPr="00CB337F" w:rsidRDefault="00CB337F" w:rsidP="006543F8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Sales representatives and sales technicians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6DDA07" w14:textId="3EFB0317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3320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F522798" w14:textId="34FBAAC4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C5BF06" w14:textId="74D0786B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63E03A0" w14:textId="64CDD8E3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339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1DDEAD" w14:textId="734F405C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3.8</w:t>
            </w:r>
          </w:p>
        </w:tc>
      </w:tr>
      <w:tr w:rsidR="00953E98" w:rsidRPr="00CB337F" w14:paraId="2628A98D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</w:tcPr>
          <w:p w14:paraId="18A6B466" w14:textId="32586B7F" w:rsidR="00953E98" w:rsidRPr="00CB337F" w:rsidRDefault="00953E98" w:rsidP="006543F8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Waiters, bartenders and the like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637270" w14:textId="44012835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5020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2A142B" w14:textId="780CFCA6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1549B86" w14:textId="68E26E22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DF3EB9" w14:textId="18190ED3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236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75E6EB" w14:textId="171B3A63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2.7</w:t>
            </w:r>
          </w:p>
        </w:tc>
      </w:tr>
      <w:tr w:rsidR="00953E98" w:rsidRPr="00CB337F" w14:paraId="577FA2D7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</w:tcPr>
          <w:p w14:paraId="4A4814F4" w14:textId="40C87427" w:rsidR="00953E98" w:rsidRPr="00CB337F" w:rsidRDefault="00CB337F" w:rsidP="006543F8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Domestic workers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58A018" w14:textId="7CB43387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  <w:t>9110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5028F30" w14:textId="2545761A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3BEF72" w14:textId="51A7F215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5D9513" w14:textId="33935A44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225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2CB745" w14:textId="2E6B7300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2.5</w:t>
            </w:r>
          </w:p>
        </w:tc>
      </w:tr>
      <w:tr w:rsidR="00EC6A25" w:rsidRPr="00CB337F" w14:paraId="7ADFEA91" w14:textId="77777777" w:rsidTr="006543F8">
        <w:trPr>
          <w:trHeight w:val="300"/>
        </w:trPr>
        <w:tc>
          <w:tcPr>
            <w:tcW w:w="13160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AC8E67" w14:textId="559391EC" w:rsidR="00EC6A25" w:rsidRPr="00A84DEA" w:rsidRDefault="00EC6A2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es-ES"/>
              </w:rPr>
            </w:pPr>
            <w:r w:rsidRPr="00A84DE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es-ES"/>
              </w:rPr>
              <w:t xml:space="preserve">Five most </w:t>
            </w:r>
            <w:r w:rsidR="00A84DEA" w:rsidRPr="00A84DE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es-ES"/>
              </w:rPr>
              <w:t xml:space="preserve">common </w:t>
            </w:r>
            <w:r w:rsidR="00A84DE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es-ES"/>
              </w:rPr>
              <w:t xml:space="preserve">heat </w:t>
            </w:r>
            <w:r w:rsidRPr="00A84DE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es-ES"/>
              </w:rPr>
              <w:t>exposed jobs</w:t>
            </w:r>
          </w:p>
        </w:tc>
      </w:tr>
      <w:tr w:rsidR="00953E98" w:rsidRPr="00CB337F" w14:paraId="60524A15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</w:tcPr>
          <w:p w14:paraId="0A654B2C" w14:textId="6A5F8B78" w:rsidR="00953E98" w:rsidRPr="00CB337F" w:rsidRDefault="00CB337F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Waiters, bartenders and the like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B0182F7" w14:textId="0E9A7C76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5020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40A2F79" w14:textId="0338D89B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5CC049C" w14:textId="74B053FB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ED98B5E" w14:textId="39ACEE77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236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7AC485EA" w14:textId="0B528234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9.0</w:t>
            </w:r>
          </w:p>
        </w:tc>
      </w:tr>
      <w:tr w:rsidR="00953E98" w:rsidRPr="00CB337F" w14:paraId="4FC545B0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</w:tcPr>
          <w:p w14:paraId="7B36C51E" w14:textId="0B0855C1" w:rsidR="00953E98" w:rsidRPr="00CB337F" w:rsidRDefault="00CB337F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Skilled self-employed workers in agricultural activities, except in orchards, nurseries and gardens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F350741" w14:textId="6D8FC9C9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6011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0645674" w14:textId="005961DC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35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4557423" w14:textId="650D3526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D552DF2" w14:textId="547EC898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187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37D05E7A" w14:textId="69B21AC6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7.1</w:t>
            </w:r>
          </w:p>
        </w:tc>
      </w:tr>
      <w:tr w:rsidR="00953E98" w:rsidRPr="00CB337F" w14:paraId="1B6B4917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</w:tcPr>
          <w:p w14:paraId="5E0F42D5" w14:textId="50D3836A" w:rsidR="00953E98" w:rsidRPr="00CB337F" w:rsidRDefault="00CB337F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Cooks and other food preparers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A83D3AD" w14:textId="0538B3AA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5010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E5C55B5" w14:textId="25285527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60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750F3FF" w14:textId="1228EE03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70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7AD3F33" w14:textId="6CC84AF8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158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0C5E5EE6" w14:textId="6952754E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6.0</w:t>
            </w:r>
          </w:p>
        </w:tc>
      </w:tr>
      <w:tr w:rsidR="00953E98" w:rsidRPr="00CB337F" w14:paraId="46B34601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</w:tcPr>
          <w:p w14:paraId="4D0F933A" w14:textId="65AAB6A8" w:rsidR="00953E98" w:rsidRPr="00CB337F" w:rsidRDefault="00CB337F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Worker</w:t>
            </w:r>
            <w:r w:rsidR="00716012">
              <w:rPr>
                <w:rFonts w:ascii="Times New Roman" w:hAnsi="Times New Roman" w:cs="Times New Roman"/>
                <w:sz w:val="18"/>
                <w:szCs w:val="18"/>
              </w:rPr>
              <w:t>s</w:t>
            </w: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 xml:space="preserve"> in manufacturing industries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98FE9AA" w14:textId="22C856E5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9700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104178B" w14:textId="59204ED3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50801D8" w14:textId="19A30E1B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30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F3B86D9" w14:textId="600E6CC3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147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69B10254" w14:textId="5CCE3F05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5.6</w:t>
            </w:r>
          </w:p>
        </w:tc>
      </w:tr>
      <w:tr w:rsidR="00953E98" w:rsidRPr="00CB337F" w14:paraId="66194CB2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</w:tcPr>
          <w:p w14:paraId="66916702" w14:textId="5FA3A617" w:rsidR="00953E98" w:rsidRPr="00CB337F" w:rsidRDefault="00CB337F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Bricklayers and masons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3299EFA" w14:textId="71AB3715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7110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EC4C233" w14:textId="0363B638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D5AEF39" w14:textId="23F5EA51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4984F9A" w14:textId="0567E9B8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143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2327E06" w14:textId="40B94EF4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5.5</w:t>
            </w:r>
          </w:p>
        </w:tc>
      </w:tr>
      <w:tr w:rsidR="00075955" w:rsidRPr="00CB337F" w14:paraId="66212071" w14:textId="77777777" w:rsidTr="006543F8">
        <w:trPr>
          <w:trHeight w:val="300"/>
        </w:trPr>
        <w:tc>
          <w:tcPr>
            <w:tcW w:w="131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A0426C" w14:textId="7777777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PANESOES</w:t>
            </w:r>
          </w:p>
        </w:tc>
      </w:tr>
      <w:tr w:rsidR="00075955" w:rsidRPr="00CB337F" w14:paraId="6B0702CD" w14:textId="77777777" w:rsidTr="006543F8">
        <w:trPr>
          <w:trHeight w:val="300"/>
        </w:trPr>
        <w:tc>
          <w:tcPr>
            <w:tcW w:w="13160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E68EF5" w14:textId="7777777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</w:pPr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Five </w:t>
            </w:r>
            <w:proofErr w:type="spellStart"/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most</w:t>
            </w:r>
            <w:proofErr w:type="spellEnd"/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common</w:t>
            </w:r>
            <w:proofErr w:type="spellEnd"/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CB337F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s-ES" w:eastAsia="es-ES"/>
              </w:rPr>
              <w:t>jobs</w:t>
            </w:r>
            <w:proofErr w:type="spellEnd"/>
          </w:p>
        </w:tc>
      </w:tr>
      <w:tr w:rsidR="00075955" w:rsidRPr="00CB337F" w14:paraId="08BBCA10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7035C5A" w14:textId="7A7F9203" w:rsidR="00075955" w:rsidRPr="00CB337F" w:rsidRDefault="006543F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Skilled self-employed workers in agricultural activities, except in orchards, nurseries and gardens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6FA8F23" w14:textId="7777777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  <w:t>6011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551EC28" w14:textId="7777777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DDAE72" w14:textId="7777777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D7A2540" w14:textId="0C143351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  <w:t>120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F4004A" w14:textId="4876078C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  <w:t>18.9</w:t>
            </w:r>
          </w:p>
        </w:tc>
      </w:tr>
      <w:tr w:rsidR="00075955" w:rsidRPr="00CB337F" w14:paraId="0B51BDDE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437D9D" w14:textId="77777777" w:rsidR="00075955" w:rsidRPr="00CB337F" w:rsidRDefault="00075955" w:rsidP="006543F8">
            <w:pPr>
              <w:spacing w:after="0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Bricklayers and stonemasons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36CA8A" w14:textId="7777777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  <w:t>7110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04EAE9" w14:textId="7777777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FB4B579" w14:textId="7777777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100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A2D213" w14:textId="179B8026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  <w:t>44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620B21" w14:textId="7410A0D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  <w:t>6.9</w:t>
            </w:r>
          </w:p>
        </w:tc>
      </w:tr>
      <w:tr w:rsidR="00075955" w:rsidRPr="00CB337F" w14:paraId="29A840F9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EDAF0F" w14:textId="7777777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Office clerks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61C23F" w14:textId="7777777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  <w:t>4300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7659EA9" w14:textId="7777777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084A6F0" w14:textId="7777777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C053475" w14:textId="064F9F4F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  <w:t>21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BA3C4D" w14:textId="695A0F7B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  <w:t>3.3</w:t>
            </w:r>
          </w:p>
        </w:tc>
      </w:tr>
      <w:tr w:rsidR="00075955" w:rsidRPr="00CB337F" w14:paraId="3EA57C27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829500" w14:textId="3F6C8C6C" w:rsidR="00075955" w:rsidRPr="00CB337F" w:rsidRDefault="00075955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Shop salespersons and demonstrators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9AD5FA" w14:textId="4253F3C2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  <w:t>5330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00F9B69" w14:textId="29BB423A" w:rsidR="00075955" w:rsidRPr="00CB337F" w:rsidRDefault="00075955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1C9B87A" w14:textId="0FE8825D" w:rsidR="00075955" w:rsidRPr="00CB337F" w:rsidRDefault="00075955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2B6F609" w14:textId="76633D61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  <w:t>21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09AFAD" w14:textId="2B33ADB8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  <w:t>3.3</w:t>
            </w:r>
          </w:p>
        </w:tc>
      </w:tr>
      <w:tr w:rsidR="00075955" w:rsidRPr="00CB337F" w14:paraId="0882F8DD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6D1529F" w14:textId="7777777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Technical and commercial sales representatives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5B6027" w14:textId="7777777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  <w:t>3320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7846919" w14:textId="7777777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DC0AF03" w14:textId="77777777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406D225" w14:textId="418017CE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  <w:t>20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B896EF" w14:textId="24C312CD" w:rsidR="00075955" w:rsidRPr="00CB337F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  <w:t>3.2</w:t>
            </w:r>
          </w:p>
        </w:tc>
      </w:tr>
      <w:tr w:rsidR="00075955" w:rsidRPr="00CB337F" w14:paraId="5F9DD222" w14:textId="77777777" w:rsidTr="006543F8">
        <w:trPr>
          <w:trHeight w:val="300"/>
        </w:trPr>
        <w:tc>
          <w:tcPr>
            <w:tcW w:w="13160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6EF444" w14:textId="26F471BB" w:rsidR="00075955" w:rsidRPr="00A84DEA" w:rsidRDefault="00075955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es-ES"/>
              </w:rPr>
            </w:pPr>
            <w:r w:rsidRPr="00A84DE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es-ES"/>
              </w:rPr>
              <w:t xml:space="preserve">Five most </w:t>
            </w:r>
            <w:r w:rsidR="00A84DEA" w:rsidRPr="00A84DE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es-ES"/>
              </w:rPr>
              <w:t>common</w:t>
            </w:r>
            <w:r w:rsidR="00A84DE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es-ES"/>
              </w:rPr>
              <w:t xml:space="preserve"> heat</w:t>
            </w:r>
            <w:r w:rsidR="00A84DEA" w:rsidRPr="00A84DE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es-ES"/>
              </w:rPr>
              <w:t xml:space="preserve"> </w:t>
            </w:r>
            <w:r w:rsidRPr="00A84DEA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val="en-US" w:eastAsia="es-ES"/>
              </w:rPr>
              <w:t>exposed jobs</w:t>
            </w:r>
          </w:p>
        </w:tc>
      </w:tr>
      <w:tr w:rsidR="00953E98" w:rsidRPr="00CB337F" w14:paraId="67A8290F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</w:tcPr>
          <w:p w14:paraId="734E218F" w14:textId="57D94451" w:rsidR="00953E98" w:rsidRPr="00CB337F" w:rsidRDefault="00CB337F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Skilled self-employed workers in agricultural activities, except in orchards, nurseries and gardens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76A71E6" w14:textId="6F0950A8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6011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9A03D46" w14:textId="5E24F972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35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35B9387" w14:textId="667D6A11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B376781" w14:textId="5EC01068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120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078A81F4" w14:textId="51C857CE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31.3</w:t>
            </w:r>
          </w:p>
        </w:tc>
      </w:tr>
      <w:tr w:rsidR="00953E98" w:rsidRPr="00CB337F" w14:paraId="23E1664B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</w:tcPr>
          <w:p w14:paraId="64959DA2" w14:textId="3314FCBB" w:rsidR="00953E98" w:rsidRPr="00CB337F" w:rsidRDefault="00CB337F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Bricklayers and masons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ACD3C92" w14:textId="09ADE408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7110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E999C63" w14:textId="16F9E9D6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611324B" w14:textId="02AE2E31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100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CC34727" w14:textId="6EB6DE1B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44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7A8D902F" w14:textId="053C9FFC" w:rsidR="00953E98" w:rsidRPr="00CB337F" w:rsidRDefault="00953E98" w:rsidP="006543F8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11.5</w:t>
            </w:r>
          </w:p>
        </w:tc>
      </w:tr>
      <w:tr w:rsidR="00953E98" w:rsidRPr="00CB337F" w14:paraId="1F7BBEBE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</w:tcPr>
          <w:p w14:paraId="44933EE3" w14:textId="65C1E3FE" w:rsidR="00953E98" w:rsidRPr="00716012" w:rsidRDefault="00716012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</w:pPr>
            <w:r w:rsidRPr="0071601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W</w:t>
            </w:r>
            <w:r w:rsidR="00CB337F" w:rsidRPr="0071601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orkers</w:t>
            </w:r>
            <w:r w:rsidRPr="0071601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in construction of b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uilding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FE070D1" w14:textId="2A5DE3E9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9602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054E069" w14:textId="0284055F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331F7DC" w14:textId="1FBD3C5D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70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EFE72FB" w14:textId="4E2C3F9F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028E1301" w14:textId="76930809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4.7</w:t>
            </w:r>
          </w:p>
        </w:tc>
      </w:tr>
      <w:tr w:rsidR="00953E98" w:rsidRPr="00CB337F" w14:paraId="1A50FAAE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</w:tcPr>
          <w:p w14:paraId="69514D66" w14:textId="5F6ADAC1" w:rsidR="00953E98" w:rsidRPr="00CB337F" w:rsidRDefault="00CB337F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s-ES" w:eastAsia="es-ES"/>
              </w:rPr>
            </w:pPr>
            <w:proofErr w:type="spellStart"/>
            <w:r w:rsidRPr="00CB337F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>Transportation</w:t>
            </w:r>
            <w:proofErr w:type="spellEnd"/>
            <w:r w:rsidRPr="00CB337F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 xml:space="preserve"> </w:t>
            </w:r>
            <w:proofErr w:type="spellStart"/>
            <w:r w:rsidRPr="00CB337F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>laborers</w:t>
            </w:r>
            <w:proofErr w:type="spellEnd"/>
            <w:r w:rsidRPr="00CB337F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 xml:space="preserve"> and </w:t>
            </w:r>
            <w:proofErr w:type="spellStart"/>
            <w:r w:rsidRPr="00CB337F">
              <w:rPr>
                <w:rFonts w:ascii="Times New Roman" w:hAnsi="Times New Roman" w:cs="Times New Roman"/>
                <w:sz w:val="18"/>
                <w:szCs w:val="18"/>
                <w:lang w:val="es-ES"/>
              </w:rPr>
              <w:t>unloaders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F1332BF" w14:textId="657A3C08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9800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E8EAA6B" w14:textId="386A19DB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22CAD67" w14:textId="07930958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30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7051CCA" w14:textId="030946AF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16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3A2E3917" w14:textId="345F7303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4.2</w:t>
            </w:r>
          </w:p>
        </w:tc>
      </w:tr>
      <w:tr w:rsidR="00953E98" w:rsidRPr="00CB337F" w14:paraId="6BC978DC" w14:textId="77777777" w:rsidTr="006543F8">
        <w:trPr>
          <w:trHeight w:val="300"/>
        </w:trPr>
        <w:tc>
          <w:tcPr>
            <w:tcW w:w="7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30110C7F" w14:textId="35AF34D8" w:rsidR="00953E98" w:rsidRPr="00CB337F" w:rsidRDefault="00CB337F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Waiters, bartenders and the like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91933DD" w14:textId="47EC93C2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5020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6E762F3" w14:textId="59ED61DA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5CBF0ED" w14:textId="02CFC303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1BE67643" w14:textId="77790342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14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353AAB9" w14:textId="787EEB85" w:rsidR="00953E98" w:rsidRPr="00CB337F" w:rsidRDefault="00953E98" w:rsidP="006543F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  <w:lang w:val="en-CA" w:eastAsia="es-ES"/>
              </w:rPr>
            </w:pPr>
            <w:r w:rsidRPr="00CB337F">
              <w:rPr>
                <w:rFonts w:ascii="Times New Roman" w:hAnsi="Times New Roman" w:cs="Times New Roman"/>
                <w:sz w:val="18"/>
                <w:szCs w:val="18"/>
              </w:rPr>
              <w:t>3.7</w:t>
            </w:r>
          </w:p>
        </w:tc>
      </w:tr>
    </w:tbl>
    <w:p w14:paraId="07C82465" w14:textId="77777777" w:rsidR="006543F8" w:rsidRDefault="006543F8" w:rsidP="00EC6A25">
      <w:pPr>
        <w:rPr>
          <w:rFonts w:ascii="Times New Roman" w:hAnsi="Times New Roman" w:cs="Times New Roman"/>
          <w:b/>
          <w:sz w:val="18"/>
          <w:szCs w:val="18"/>
        </w:rPr>
      </w:pPr>
    </w:p>
    <w:p w14:paraId="5319295C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4FC0123D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0DB6C69C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3F488F53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25AFBA5D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02FBC919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15ACDD24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27B42FEC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66676D4F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33AD5BE2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5C2F1949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49E26A4E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5BAE676B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588D49DC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186B3D31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46403956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5E4A0930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55E3C1A4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1B890D28" w14:textId="77777777" w:rsidR="006543F8" w:rsidRPr="006543F8" w:rsidRDefault="006543F8" w:rsidP="006543F8">
      <w:pPr>
        <w:rPr>
          <w:rFonts w:ascii="Times New Roman" w:hAnsi="Times New Roman" w:cs="Times New Roman"/>
          <w:sz w:val="18"/>
          <w:szCs w:val="18"/>
        </w:rPr>
      </w:pPr>
    </w:p>
    <w:p w14:paraId="38A5CFD2" w14:textId="77777777" w:rsidR="006543F8" w:rsidRDefault="006543F8" w:rsidP="00EC6A25">
      <w:pPr>
        <w:rPr>
          <w:rFonts w:ascii="Times New Roman" w:hAnsi="Times New Roman" w:cs="Times New Roman"/>
          <w:b/>
          <w:sz w:val="18"/>
          <w:szCs w:val="18"/>
        </w:rPr>
      </w:pPr>
    </w:p>
    <w:p w14:paraId="2B2E814A" w14:textId="4C227A0A" w:rsidR="00EC6A25" w:rsidRPr="00953E98" w:rsidRDefault="00EC6A25" w:rsidP="00EC6A25">
      <w:pPr>
        <w:rPr>
          <w:rFonts w:ascii="Times New Roman" w:eastAsia="Times New Roman" w:hAnsi="Times New Roman" w:cs="Times New Roman"/>
          <w:b/>
          <w:sz w:val="18"/>
          <w:szCs w:val="18"/>
          <w:lang w:eastAsia="en-GB"/>
        </w:rPr>
      </w:pPr>
      <w:r w:rsidRPr="00953E98">
        <w:rPr>
          <w:rFonts w:ascii="Times New Roman" w:hAnsi="Times New Roman" w:cs="Times New Roman"/>
          <w:b/>
          <w:sz w:val="18"/>
          <w:szCs w:val="18"/>
        </w:rPr>
        <w:tab/>
      </w:r>
    </w:p>
    <w:p w14:paraId="3222C6FB" w14:textId="77777777" w:rsidR="00EC6A25" w:rsidRPr="00D52CD1" w:rsidRDefault="00EC6A25" w:rsidP="00EC6A25">
      <w:pPr>
        <w:tabs>
          <w:tab w:val="left" w:pos="3095"/>
        </w:tabs>
        <w:rPr>
          <w:sz w:val="20"/>
          <w:szCs w:val="20"/>
          <w:highlight w:val="yellow"/>
        </w:rPr>
      </w:pPr>
    </w:p>
    <w:p w14:paraId="7B384F84" w14:textId="77777777" w:rsidR="00EC6A25" w:rsidRPr="00D52CD1" w:rsidRDefault="00EC6A25" w:rsidP="00EC6A25">
      <w:pPr>
        <w:rPr>
          <w:sz w:val="20"/>
          <w:szCs w:val="20"/>
          <w:highlight w:val="yellow"/>
        </w:rPr>
      </w:pPr>
      <w:r w:rsidRPr="00D52CD1">
        <w:rPr>
          <w:sz w:val="20"/>
          <w:szCs w:val="20"/>
          <w:highlight w:val="yellow"/>
        </w:rPr>
        <w:br w:type="page"/>
      </w:r>
    </w:p>
    <w:bookmarkEnd w:id="0"/>
    <w:p w14:paraId="33F67F27" w14:textId="15A98703" w:rsidR="00FA6782" w:rsidRDefault="00FA6782" w:rsidP="00FA6782">
      <w:pPr>
        <w:tabs>
          <w:tab w:val="left" w:pos="3095"/>
        </w:tabs>
        <w:rPr>
          <w:rFonts w:ascii="Times New Roman" w:hAnsi="Times New Roman" w:cs="Times New Roman"/>
          <w:b/>
          <w:sz w:val="18"/>
          <w:szCs w:val="18"/>
        </w:rPr>
      </w:pPr>
      <w:r w:rsidRPr="00FA6782">
        <w:rPr>
          <w:rFonts w:ascii="Times New Roman" w:hAnsi="Times New Roman" w:cs="Times New Roman"/>
          <w:b/>
          <w:sz w:val="18"/>
          <w:szCs w:val="18"/>
        </w:rPr>
        <w:lastRenderedPageBreak/>
        <w:t xml:space="preserve">Supplemental Table </w:t>
      </w:r>
      <w:r w:rsidR="00D723A2">
        <w:rPr>
          <w:rFonts w:ascii="Times New Roman" w:hAnsi="Times New Roman" w:cs="Times New Roman"/>
          <w:b/>
          <w:sz w:val="18"/>
          <w:szCs w:val="18"/>
        </w:rPr>
        <w:t>3</w:t>
      </w:r>
      <w:r w:rsidRPr="003B2451">
        <w:rPr>
          <w:rFonts w:ascii="Times New Roman" w:hAnsi="Times New Roman" w:cs="Times New Roman"/>
          <w:b/>
          <w:sz w:val="18"/>
          <w:szCs w:val="18"/>
        </w:rPr>
        <w:t>: Associations between occupational heat exposure and stomach cancer risk</w:t>
      </w:r>
      <w:r>
        <w:rPr>
          <w:rFonts w:ascii="Times New Roman" w:hAnsi="Times New Roman" w:cs="Times New Roman"/>
          <w:b/>
          <w:sz w:val="18"/>
          <w:szCs w:val="18"/>
        </w:rPr>
        <w:t xml:space="preserve"> in never smoking participants, or with additional cigarette smoking adjustment</w:t>
      </w:r>
      <w:r w:rsidRPr="003B2451">
        <w:rPr>
          <w:rFonts w:ascii="Times New Roman" w:hAnsi="Times New Roman" w:cs="Times New Roman"/>
          <w:b/>
          <w:sz w:val="18"/>
          <w:szCs w:val="18"/>
        </w:rPr>
        <w:t xml:space="preserve"> (OR: Odds Ratio; 95% CI: 95% Confidence Interval).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1"/>
        <w:gridCol w:w="1763"/>
        <w:gridCol w:w="1262"/>
        <w:gridCol w:w="990"/>
        <w:gridCol w:w="1480"/>
        <w:gridCol w:w="1763"/>
        <w:gridCol w:w="1262"/>
        <w:gridCol w:w="990"/>
        <w:gridCol w:w="1480"/>
      </w:tblGrid>
      <w:tr w:rsidR="005025D0" w:rsidRPr="00403829" w14:paraId="7675DA50" w14:textId="77777777" w:rsidTr="000A4B1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EB4E5" w14:textId="77777777" w:rsidR="005025D0" w:rsidRPr="00EC25DA" w:rsidRDefault="005025D0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val="en-US" w:eastAsia="es-ES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BE8C69" w14:textId="28F2013D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n-US" w:eastAsia="es-ES"/>
              </w:rPr>
            </w:pPr>
            <w:r w:rsidRPr="004540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es-ES"/>
              </w:rPr>
              <w:t xml:space="preserve">Pooled </w:t>
            </w:r>
            <w:proofErr w:type="spellStart"/>
            <w:r w:rsidRPr="004540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es-ES"/>
              </w:rPr>
              <w:t>analysis</w:t>
            </w:r>
            <w:r w:rsidRPr="004540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n-US" w:eastAsia="es-ES"/>
              </w:rPr>
              <w:t>a</w:t>
            </w:r>
            <w:proofErr w:type="spellEnd"/>
          </w:p>
          <w:p w14:paraId="531D5C1B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es-ES"/>
              </w:rPr>
            </w:pPr>
            <w:r w:rsidRPr="004540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es-ES"/>
              </w:rPr>
              <w:t>Adjusting for cigarettes per day</w:t>
            </w: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86347FC" w14:textId="53E16708" w:rsidR="005025D0" w:rsidRPr="00FA6782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es-ES"/>
              </w:rPr>
            </w:pPr>
            <w:r w:rsidRPr="00FA678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es-ES"/>
              </w:rPr>
              <w:t xml:space="preserve">Pooled </w:t>
            </w:r>
            <w:proofErr w:type="spellStart"/>
            <w:r w:rsidRPr="00FA678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es-ES"/>
              </w:rPr>
              <w:t>an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es-ES"/>
              </w:rPr>
              <w:t>a</w:t>
            </w:r>
            <w:r w:rsidRPr="00FA678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es-ES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es-ES"/>
              </w:rPr>
              <w:t>y</w:t>
            </w:r>
            <w:r w:rsidRPr="00FA678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es-ES"/>
              </w:rPr>
              <w:t>sis</w:t>
            </w:r>
            <w:r w:rsidR="00BF7548" w:rsidRPr="00BF754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n-US" w:eastAsia="es-ES"/>
              </w:rPr>
              <w:t>b</w:t>
            </w:r>
            <w:proofErr w:type="spellEnd"/>
          </w:p>
          <w:p w14:paraId="03CD4FAA" w14:textId="77777777" w:rsidR="005025D0" w:rsidRPr="0040382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es-ES"/>
              </w:rPr>
            </w:pPr>
            <w:r w:rsidRPr="00FA6782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es-ES"/>
              </w:rPr>
              <w:t>Never smoking participants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n-US" w:eastAsia="es-ES"/>
              </w:rPr>
              <w:t xml:space="preserve"> only</w:t>
            </w:r>
          </w:p>
        </w:tc>
      </w:tr>
      <w:tr w:rsidR="005025D0" w:rsidRPr="00EC25DA" w14:paraId="6BEC776B" w14:textId="77777777" w:rsidTr="000A4B10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519B0" w14:textId="77777777" w:rsidR="005025D0" w:rsidRPr="0040382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highlight w:val="yellow"/>
                <w:lang w:val="en-US" w:eastAsia="es-ES"/>
              </w:rPr>
            </w:pPr>
          </w:p>
        </w:tc>
        <w:tc>
          <w:tcPr>
            <w:tcW w:w="0" w:type="auto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73AB2" w14:textId="3EACC6E4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N = 3,51</w:t>
            </w:r>
            <w:r w:rsidR="00444C14" w:rsidRPr="004540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6</w:t>
            </w:r>
          </w:p>
        </w:tc>
        <w:tc>
          <w:tcPr>
            <w:tcW w:w="0" w:type="auto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939C9F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N = 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1</w:t>
            </w:r>
            <w:r w:rsidRPr="003B2451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456</w:t>
            </w:r>
          </w:p>
        </w:tc>
      </w:tr>
      <w:tr w:rsidR="00444C14" w:rsidRPr="00EC25DA" w14:paraId="34E59972" w14:textId="77777777" w:rsidTr="000A4B10">
        <w:trPr>
          <w:trHeight w:val="28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E4725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highlight w:val="yellow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EC3945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4540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Controls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5DFC4F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Cases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A5404A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A00556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95% CI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F9A5C2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Controls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58E46F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Cases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4051CF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8F6A16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95% CI</w:t>
            </w:r>
          </w:p>
        </w:tc>
      </w:tr>
      <w:tr w:rsidR="00444C14" w:rsidRPr="00EC25DA" w14:paraId="10198F06" w14:textId="77777777" w:rsidTr="000A4B10">
        <w:trPr>
          <w:trHeight w:val="2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C80E1" w14:textId="77777777" w:rsidR="005025D0" w:rsidRPr="00EC25DA" w:rsidRDefault="005025D0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Never</w:t>
            </w:r>
            <w:proofErr w:type="spellEnd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exposure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29291C" w14:textId="74F00D0C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1,694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11AC3D5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222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D77FBF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—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84C9329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—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B65E65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788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B4FFBA4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75B032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—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BF56466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—</w:t>
            </w:r>
          </w:p>
        </w:tc>
      </w:tr>
      <w:tr w:rsidR="00444C14" w:rsidRPr="00EC25DA" w14:paraId="605A2E37" w14:textId="77777777" w:rsidTr="000A4B10">
        <w:trPr>
          <w:trHeight w:val="28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90974C" w14:textId="77777777" w:rsidR="005025D0" w:rsidRPr="00EC25DA" w:rsidRDefault="005025D0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Ever</w:t>
            </w:r>
            <w:proofErr w:type="spellEnd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exposure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090857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1,263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91C141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340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4AFB7AD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4263241" w14:textId="5D624821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1.05, 1.6</w:t>
            </w:r>
            <w:r w:rsidR="00444C14" w:rsidRPr="004540A9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862A940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473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03DA97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E57A45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0907160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0.89</w:t>
            </w: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, 1.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87</w:t>
            </w:r>
          </w:p>
        </w:tc>
      </w:tr>
      <w:tr w:rsidR="00444C14" w:rsidRPr="00EC25DA" w14:paraId="4D3FF8EC" w14:textId="77777777" w:rsidTr="000A4B10">
        <w:trPr>
          <w:trHeight w:val="284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ABD29D" w14:textId="227852EA" w:rsidR="005025D0" w:rsidRPr="00EC25DA" w:rsidRDefault="005025D0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Cumulative </w:t>
            </w: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exposure</w:t>
            </w:r>
            <w:r w:rsidR="00BF7548" w:rsidRPr="00BF754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s-ES" w:eastAsia="es-ES"/>
              </w:rPr>
              <w:t>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BBBAB0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F5A9E8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7841D6B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269808B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47512D7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A607A61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43B587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A97D12A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</w:tr>
      <w:tr w:rsidR="00444C14" w:rsidRPr="00EC25DA" w14:paraId="14D02EA3" w14:textId="77777777" w:rsidTr="000A4B1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D4636" w14:textId="77777777" w:rsidR="005025D0" w:rsidRPr="00EC25DA" w:rsidRDefault="005025D0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Low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BBB3C3E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418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02D9F6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70781F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EBD4197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0.80, 1.52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D89E8F1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BA2A08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EB75DC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0.99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21543A0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0.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55</w:t>
            </w: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, 1.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71</w:t>
            </w:r>
          </w:p>
        </w:tc>
      </w:tr>
      <w:tr w:rsidR="00444C14" w:rsidRPr="00EC25DA" w14:paraId="13496873" w14:textId="77777777" w:rsidTr="000A4B1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9F112" w14:textId="77777777" w:rsidR="005025D0" w:rsidRPr="00EC25DA" w:rsidRDefault="005025D0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Medium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C1E873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425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EFF645B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6B9FC6F" w14:textId="301A668A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1.4</w:t>
            </w:r>
            <w:r w:rsidR="00444C14" w:rsidRPr="004540A9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15EE17" w14:textId="1D1DD33D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1.0</w:t>
            </w:r>
            <w:r w:rsidR="00444C14" w:rsidRPr="004540A9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, 1.8</w:t>
            </w:r>
            <w:r w:rsidR="00444C14" w:rsidRPr="004540A9"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5BB1F0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C605E7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3</w:t>
            </w: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DD2DDC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F351A93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0.99</w:t>
            </w: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2.63</w:t>
            </w:r>
          </w:p>
        </w:tc>
      </w:tr>
      <w:tr w:rsidR="00444C14" w:rsidRPr="00EC25DA" w14:paraId="117C6DA1" w14:textId="77777777" w:rsidTr="000A4B1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38BE9A" w14:textId="77777777" w:rsidR="005025D0" w:rsidRPr="00EC25DA" w:rsidRDefault="005025D0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High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5F4BD9C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420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1AF533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A3D62BF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001FC38" w14:textId="7EAE7F31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1.0</w:t>
            </w:r>
            <w:r w:rsidR="00444C14" w:rsidRPr="004540A9"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, 1.87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735F173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7C7B0F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899D5B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7667AA8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0.80</w:t>
            </w: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2.09</w:t>
            </w:r>
          </w:p>
        </w:tc>
      </w:tr>
      <w:tr w:rsidR="00444C14" w:rsidRPr="00EC25DA" w14:paraId="2D5C7DBE" w14:textId="77777777" w:rsidTr="000A4B1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670DC" w14:textId="77777777" w:rsidR="005025D0" w:rsidRPr="00EC25DA" w:rsidRDefault="005025D0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P-</w:t>
            </w:r>
            <w:proofErr w:type="spellStart"/>
            <w:r w:rsidRPr="00EC25DA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trend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9A48AAD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68F846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095EB7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8833852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0.01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D147136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4481324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12FC8F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F6FC16E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0.</w:t>
            </w:r>
            <w:r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15</w:t>
            </w:r>
          </w:p>
        </w:tc>
      </w:tr>
      <w:tr w:rsidR="00444C14" w:rsidRPr="00EC25DA" w14:paraId="7D300D1A" w14:textId="77777777" w:rsidTr="000A4B10">
        <w:trPr>
          <w:trHeight w:val="34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0A156" w14:textId="297F2F96" w:rsidR="005025D0" w:rsidRPr="00EC25DA" w:rsidRDefault="005025D0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Duration</w:t>
            </w:r>
            <w:r w:rsidR="00BF7548" w:rsidRPr="00BF754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s-ES" w:eastAsia="es-ES"/>
              </w:rPr>
              <w:t>d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04A4CBD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6EC918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25A724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589C8A7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1E36777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050DEE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F44B29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EF44CB7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</w:tr>
      <w:tr w:rsidR="00444C14" w:rsidRPr="00EC25DA" w14:paraId="7766F9B9" w14:textId="77777777" w:rsidTr="000A4B1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38BC4" w14:textId="77777777" w:rsidR="005025D0" w:rsidRPr="00EC25DA" w:rsidRDefault="005025D0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Low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C5B8A4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433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A494EA2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5A7BA2" w14:textId="4B10B309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1.2</w:t>
            </w:r>
            <w:r w:rsidR="00444C14" w:rsidRPr="004540A9"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F45ED70" w14:textId="00EDCFAF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0.92, 1.</w:t>
            </w:r>
            <w:r w:rsidR="00444C14" w:rsidRPr="004540A9">
              <w:rPr>
                <w:rFonts w:ascii="Times New Roman" w:hAnsi="Times New Roman" w:cs="Times New Roman"/>
                <w:sz w:val="18"/>
                <w:szCs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8B2B7A1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3B8270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07F28F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CF112B1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0.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64</w:t>
            </w: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, 1.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83</w:t>
            </w:r>
          </w:p>
        </w:tc>
      </w:tr>
      <w:tr w:rsidR="00444C14" w:rsidRPr="00EC25DA" w14:paraId="5D6D6306" w14:textId="77777777" w:rsidTr="000A4B1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71DED" w14:textId="77777777" w:rsidR="005025D0" w:rsidRPr="00EC25DA" w:rsidRDefault="005025D0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Medium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93E059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411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A12623D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E4FA8F0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110AC72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1.03, 1.83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7B4602B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DDA016C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758818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AF2BDEF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0.84</w:t>
            </w: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2.25</w:t>
            </w:r>
          </w:p>
        </w:tc>
      </w:tr>
      <w:tr w:rsidR="00444C14" w:rsidRPr="00EC25DA" w14:paraId="070ADFDA" w14:textId="77777777" w:rsidTr="000A4B1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7CB7EB" w14:textId="77777777" w:rsidR="005025D0" w:rsidRPr="00EC25DA" w:rsidRDefault="005025D0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High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A88AEF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419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E6E77D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4B7934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1.30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675B515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sz w:val="18"/>
                <w:szCs w:val="18"/>
              </w:rPr>
              <w:t>0.97, 1.73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B09D68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9349CA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4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382AE44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7641F1F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0.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86</w:t>
            </w:r>
            <w:r w:rsidRPr="003B2451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2.34</w:t>
            </w:r>
          </w:p>
        </w:tc>
      </w:tr>
      <w:tr w:rsidR="00444C14" w:rsidRPr="00EC25DA" w14:paraId="165C9CF1" w14:textId="77777777" w:rsidTr="000A4B1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A5DC6" w14:textId="77777777" w:rsidR="005025D0" w:rsidRPr="00EC25DA" w:rsidRDefault="005025D0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P-</w:t>
            </w:r>
            <w:proofErr w:type="spellStart"/>
            <w:r w:rsidRPr="00EC25DA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trend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52C5BE2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1CDB69B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BE3396B" w14:textId="77777777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1E80EF" w14:textId="7EE54DA1" w:rsidR="005025D0" w:rsidRPr="004540A9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4540A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0.0</w:t>
            </w:r>
            <w:r w:rsidR="00444C14" w:rsidRPr="004540A9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451A1C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E074A02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AF2483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18A41C" w14:textId="77777777" w:rsidR="005025D0" w:rsidRPr="00EC25DA" w:rsidRDefault="005025D0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3B2451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0.</w:t>
            </w:r>
            <w:r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12</w:t>
            </w:r>
          </w:p>
        </w:tc>
      </w:tr>
      <w:tr w:rsidR="005025D0" w:rsidRPr="00403829" w14:paraId="0EA670B7" w14:textId="77777777" w:rsidTr="00BF7548">
        <w:trPr>
          <w:trHeight w:val="300"/>
        </w:trPr>
        <w:tc>
          <w:tcPr>
            <w:tcW w:w="0" w:type="auto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FD8A10" w14:textId="037264FA" w:rsidR="005025D0" w:rsidRPr="00EC25DA" w:rsidRDefault="005025D0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</w:pPr>
            <w:proofErr w:type="spellStart"/>
            <w:proofErr w:type="gramStart"/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  <w:t>a</w:t>
            </w:r>
            <w:proofErr w:type="spellEnd"/>
            <w:proofErr w:type="gramEnd"/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Odds ratio calculated using unconditional logistic regression adjusted for age, sex, education, BMI, cigarette smoking</w:t>
            </w:r>
            <w:r w:rsidR="00444C1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(status and cigarettes per day)</w:t>
            </w:r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, family history of stomach cancer and study</w:t>
            </w:r>
          </w:p>
        </w:tc>
      </w:tr>
      <w:tr w:rsidR="00BF7548" w:rsidRPr="00403829" w14:paraId="71098B9A" w14:textId="77777777" w:rsidTr="00BF7548">
        <w:trPr>
          <w:trHeight w:val="300"/>
        </w:trPr>
        <w:tc>
          <w:tcPr>
            <w:tcW w:w="0" w:type="auto"/>
            <w:gridSpan w:val="9"/>
            <w:tcBorders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161AA9" w14:textId="7243DA74" w:rsidR="00BF7548" w:rsidRPr="00EC25DA" w:rsidRDefault="00BF7548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</w:pPr>
            <w:r w:rsidRPr="00BF75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  <w:t>b</w:t>
            </w:r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Odds ratio calculated using unconditional logistic regression adjusted for age, sex, education, BMI, family history of stomach cancer and study</w:t>
            </w:r>
          </w:p>
        </w:tc>
      </w:tr>
      <w:tr w:rsidR="005025D0" w:rsidRPr="00EC25DA" w14:paraId="6071A804" w14:textId="77777777" w:rsidTr="000A4B10">
        <w:trPr>
          <w:trHeight w:val="300"/>
        </w:trPr>
        <w:tc>
          <w:tcPr>
            <w:tcW w:w="0" w:type="auto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3EDB59" w14:textId="6ADF7D32" w:rsidR="005025D0" w:rsidRPr="00EC25DA" w:rsidRDefault="00BF7548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</w:pPr>
            <w:r w:rsidRPr="00BF75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  <w:t>c</w:t>
            </w:r>
            <w:r w:rsidR="005025D0"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P*L*duration in years, cut points for all analyses based on the </w:t>
            </w:r>
            <w:proofErr w:type="spellStart"/>
            <w:r w:rsidR="005025D0"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tertiles</w:t>
            </w:r>
            <w:proofErr w:type="spellEnd"/>
            <w:r w:rsidR="005025D0"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according to the distribution amongst exposed controls. (</w:t>
            </w:r>
            <w:r w:rsidR="005025D0" w:rsidRPr="00BF75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Low: &gt;0-174; Medium: &gt;174-630; High &gt;630</w:t>
            </w:r>
            <w:r w:rsidR="005025D0"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)</w:t>
            </w:r>
          </w:p>
        </w:tc>
      </w:tr>
      <w:tr w:rsidR="005025D0" w:rsidRPr="00EC25DA" w14:paraId="6C1D5234" w14:textId="77777777" w:rsidTr="000A4B10">
        <w:trPr>
          <w:trHeight w:val="300"/>
        </w:trPr>
        <w:tc>
          <w:tcPr>
            <w:tcW w:w="0" w:type="auto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47949F" w14:textId="26D5008D" w:rsidR="005025D0" w:rsidRPr="00EC25DA" w:rsidRDefault="00BF7548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</w:pPr>
            <w:r w:rsidRPr="00BF75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  <w:t>d</w:t>
            </w:r>
            <w:r w:rsidR="005025D0"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Cut points based on the </w:t>
            </w:r>
            <w:proofErr w:type="spellStart"/>
            <w:r w:rsidR="005025D0"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tertiles</w:t>
            </w:r>
            <w:proofErr w:type="spellEnd"/>
            <w:r w:rsidR="005025D0"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according to the distribution amongst exposed controls. (</w:t>
            </w:r>
            <w:r w:rsidR="005025D0" w:rsidRPr="00BF754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Low: &gt;0-10; Medium: &gt;10-32; High: &gt;32</w:t>
            </w:r>
            <w:r w:rsidR="005025D0"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)</w:t>
            </w:r>
          </w:p>
        </w:tc>
      </w:tr>
    </w:tbl>
    <w:p w14:paraId="23AD4559" w14:textId="77777777" w:rsidR="005025D0" w:rsidRPr="003B2451" w:rsidRDefault="005025D0" w:rsidP="00FA6782">
      <w:pPr>
        <w:tabs>
          <w:tab w:val="left" w:pos="3095"/>
        </w:tabs>
        <w:rPr>
          <w:rFonts w:ascii="Times New Roman" w:hAnsi="Times New Roman" w:cs="Times New Roman"/>
          <w:b/>
          <w:sz w:val="18"/>
          <w:szCs w:val="18"/>
        </w:rPr>
      </w:pPr>
    </w:p>
    <w:p w14:paraId="0CF5276F" w14:textId="77777777" w:rsidR="00FA6782" w:rsidRDefault="00FA6782">
      <w:pPr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br w:type="page"/>
      </w:r>
    </w:p>
    <w:p w14:paraId="542EA19C" w14:textId="41F19902" w:rsidR="00D723A2" w:rsidRPr="000A50F8" w:rsidRDefault="00D723A2" w:rsidP="00D723A2">
      <w:pPr>
        <w:tabs>
          <w:tab w:val="left" w:pos="4170"/>
        </w:tabs>
        <w:rPr>
          <w:b/>
          <w:sz w:val="20"/>
          <w:szCs w:val="20"/>
        </w:rPr>
      </w:pPr>
      <w:r w:rsidRPr="00FA6782">
        <w:rPr>
          <w:rFonts w:ascii="Times New Roman" w:hAnsi="Times New Roman" w:cs="Times New Roman"/>
          <w:b/>
          <w:sz w:val="18"/>
          <w:szCs w:val="18"/>
        </w:rPr>
        <w:lastRenderedPageBreak/>
        <w:t xml:space="preserve">Supplemental Table </w:t>
      </w:r>
      <w:r>
        <w:rPr>
          <w:rFonts w:ascii="Times New Roman" w:hAnsi="Times New Roman" w:cs="Times New Roman"/>
          <w:b/>
          <w:sz w:val="18"/>
          <w:szCs w:val="18"/>
        </w:rPr>
        <w:t>4</w:t>
      </w:r>
      <w:r w:rsidRPr="000A50F8">
        <w:rPr>
          <w:rFonts w:ascii="Times New Roman" w:hAnsi="Times New Roman" w:cs="Times New Roman"/>
          <w:b/>
          <w:sz w:val="18"/>
          <w:szCs w:val="18"/>
        </w:rPr>
        <w:t>: Associations between occupational heat exposure and stomach cancer risk stratified by education (OR: Odds Ratio; 95% CI: 95% Confidence Interval).</w:t>
      </w:r>
      <w:r w:rsidR="004540A9" w:rsidRPr="004540A9">
        <w:rPr>
          <w:rFonts w:ascii="Times New Roman" w:hAnsi="Times New Roman" w:cs="Times New Roman"/>
          <w:b/>
          <w:sz w:val="18"/>
          <w:szCs w:val="18"/>
          <w:highlight w:val="yellow"/>
        </w:rPr>
        <w:t xml:space="preserve"> 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1383"/>
        <w:gridCol w:w="990"/>
        <w:gridCol w:w="776"/>
        <w:gridCol w:w="1304"/>
        <w:gridCol w:w="1383"/>
        <w:gridCol w:w="990"/>
        <w:gridCol w:w="776"/>
        <w:gridCol w:w="1161"/>
        <w:gridCol w:w="1554"/>
      </w:tblGrid>
      <w:tr w:rsidR="0020120E" w:rsidRPr="000A50F8" w14:paraId="266A293C" w14:textId="13B84091" w:rsidTr="00DE319D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AB783" w14:textId="77777777" w:rsidR="0020120E" w:rsidRPr="000A50F8" w:rsidRDefault="0020120E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val="en-US" w:eastAsia="es-ES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5EEE42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Primary</w:t>
            </w:r>
            <w:proofErr w:type="spellEnd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school</w:t>
            </w:r>
            <w:proofErr w:type="spellEnd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or</w:t>
            </w:r>
            <w:proofErr w:type="spellEnd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less</w:t>
            </w:r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s-ES" w:eastAsia="es-ES"/>
              </w:rPr>
              <w:t>a</w:t>
            </w:r>
            <w:proofErr w:type="spellEnd"/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0E759BA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More </w:t>
            </w:r>
            <w:proofErr w:type="spellStart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than</w:t>
            </w:r>
            <w:proofErr w:type="spellEnd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primary</w:t>
            </w:r>
            <w:proofErr w:type="spellEnd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school</w:t>
            </w:r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s-ES" w:eastAsia="es-ES"/>
              </w:rPr>
              <w:t>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E91AB28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</w:p>
        </w:tc>
      </w:tr>
      <w:tr w:rsidR="0020120E" w:rsidRPr="000A50F8" w14:paraId="47437F85" w14:textId="555FE503" w:rsidTr="00DE319D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CB584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highlight w:val="yellow"/>
                <w:lang w:val="es-ES" w:eastAsia="es-ES"/>
              </w:rPr>
            </w:pPr>
          </w:p>
        </w:tc>
        <w:tc>
          <w:tcPr>
            <w:tcW w:w="0" w:type="auto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C772C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N = 1,935</w:t>
            </w:r>
          </w:p>
        </w:tc>
        <w:tc>
          <w:tcPr>
            <w:tcW w:w="0" w:type="auto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C4B43D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N = 1,615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E188DE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</w:p>
        </w:tc>
      </w:tr>
      <w:tr w:rsidR="0020120E" w:rsidRPr="000A50F8" w14:paraId="12537942" w14:textId="194C9241" w:rsidTr="00DE319D">
        <w:trPr>
          <w:trHeight w:val="28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FF8B9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highlight w:val="yellow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7577CB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Controls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81957E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Cases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50C815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18A824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95% CI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F7571A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Controls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D55B1D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Cases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1512C5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7DE1FC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95% CI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04D3FA" w14:textId="77777777" w:rsidR="0020120E" w:rsidRPr="0020120E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20120E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p-</w:t>
            </w:r>
            <w:proofErr w:type="spellStart"/>
            <w:r w:rsidRPr="0020120E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value</w:t>
            </w:r>
            <w:proofErr w:type="spellEnd"/>
          </w:p>
          <w:p w14:paraId="299386C8" w14:textId="79DB3121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20120E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interaction</w:t>
            </w:r>
            <w:proofErr w:type="spellEnd"/>
          </w:p>
        </w:tc>
      </w:tr>
      <w:tr w:rsidR="0020120E" w:rsidRPr="000A50F8" w14:paraId="060D74D9" w14:textId="1BA65EDB" w:rsidTr="00DE319D">
        <w:trPr>
          <w:trHeight w:val="2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5FA45B" w14:textId="77777777" w:rsidR="0020120E" w:rsidRPr="000A50F8" w:rsidRDefault="0020120E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Never</w:t>
            </w:r>
            <w:proofErr w:type="spellEnd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exposure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31068F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593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D56B13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0798A8D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—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1C5041D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—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E3B8B8D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1,116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6570D8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A6F964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—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BBA52F7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—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891B3E0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0120E" w:rsidRPr="000A50F8" w14:paraId="0BD4F9A9" w14:textId="68AE7AAE" w:rsidTr="00DE319D">
        <w:trPr>
          <w:trHeight w:val="28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85544" w14:textId="77777777" w:rsidR="0020120E" w:rsidRPr="000A50F8" w:rsidRDefault="0020120E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Ever</w:t>
            </w:r>
            <w:proofErr w:type="spellEnd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exposure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FBE087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926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E1782D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298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CC4E28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FDF3F60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1.14, 1.96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8F46FA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349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A2BD76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4B2D23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A0F6651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0.74, 1.65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8A54B0B" w14:textId="7862F3B9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0.81</w:t>
            </w:r>
          </w:p>
        </w:tc>
      </w:tr>
      <w:tr w:rsidR="0020120E" w:rsidRPr="000A50F8" w14:paraId="2F3A2B2D" w14:textId="483C92B4" w:rsidTr="00DE319D">
        <w:trPr>
          <w:trHeight w:val="284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7A7FC5" w14:textId="77777777" w:rsidR="0020120E" w:rsidRPr="000A50F8" w:rsidRDefault="0020120E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Cumulative </w:t>
            </w:r>
            <w:proofErr w:type="spellStart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exposure</w:t>
            </w:r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s-ES" w:eastAsia="es-ES"/>
              </w:rPr>
              <w:t>b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8464F5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21F446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A52980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C35E7F2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B0FFD96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F80590E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E547C6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BFF6108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6D4D596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0120E" w:rsidRPr="000A50F8" w14:paraId="681DFCAB" w14:textId="3E12BF4C" w:rsidTr="00DE319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72AD2" w14:textId="77777777" w:rsidR="0020120E" w:rsidRPr="000A50F8" w:rsidRDefault="0020120E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Low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52B372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BB119A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9F1E16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051DD01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0.73, 1.62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F982CE0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BFE9273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451008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484DCF9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0.68, 1.94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0419E59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0120E" w:rsidRPr="000A50F8" w14:paraId="5463781F" w14:textId="2064B113" w:rsidTr="00DE319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31F82" w14:textId="77777777" w:rsidR="0020120E" w:rsidRPr="000A50F8" w:rsidRDefault="0020120E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Medium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88CB3F1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320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DFE5BC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7D5E8C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4A1075D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1.17, 2.28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0A440D9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5871F1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17EB5E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4AD38A9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0.57, 1.98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1E9D961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0120E" w:rsidRPr="000A50F8" w14:paraId="2B13E3BE" w14:textId="13452FEA" w:rsidTr="00DE319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4171B" w14:textId="77777777" w:rsidR="0020120E" w:rsidRPr="000A50F8" w:rsidRDefault="0020120E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High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F7121E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361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7EE24A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BBFF1B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1.68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036A0EC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1.22, 2.31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AC87027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8349A7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AD826E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C718BFA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0.43, 2.11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04BD708" w14:textId="00DCBCCA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0.57</w:t>
            </w:r>
          </w:p>
        </w:tc>
      </w:tr>
      <w:tr w:rsidR="0020120E" w:rsidRPr="000A50F8" w14:paraId="19ED7C4D" w14:textId="5885427E" w:rsidTr="00DE319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14B57C" w14:textId="77777777" w:rsidR="0020120E" w:rsidRPr="000A50F8" w:rsidRDefault="0020120E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P-</w:t>
            </w:r>
            <w:proofErr w:type="spellStart"/>
            <w:r w:rsidRPr="000A50F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trend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831821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41B223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5B9DD6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AC312A1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8AE75F2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EF7504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8690BD2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0F74A63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B54CDE5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20120E" w:rsidRPr="000A50F8" w14:paraId="6239D991" w14:textId="4F6B6FCE" w:rsidTr="00DE319D">
        <w:trPr>
          <w:trHeight w:val="34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662A0" w14:textId="77777777" w:rsidR="0020120E" w:rsidRPr="000A50F8" w:rsidRDefault="0020120E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Duration</w:t>
            </w:r>
            <w:r w:rsidRPr="000A50F8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s-ES" w:eastAsia="es-ES"/>
              </w:rPr>
              <w:t>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C266FF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F61A6F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60C6F9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2BE3692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6403909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D8D861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F1A702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EA099D2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7AD12B7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0120E" w:rsidRPr="000A50F8" w14:paraId="07AECC7E" w14:textId="75B3F15C" w:rsidTr="00DE319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5C7D12" w14:textId="77777777" w:rsidR="0020120E" w:rsidRPr="000A50F8" w:rsidRDefault="0020120E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Low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36FCDF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38FCEFA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F043019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EB622D9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0.85, 1.80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C63AABB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99C837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4A29842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CB7F140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0.78, 2.20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33F526E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0120E" w:rsidRPr="000A50F8" w14:paraId="04A2AD84" w14:textId="7F4A111C" w:rsidTr="00DE319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E79FA4" w14:textId="77777777" w:rsidR="0020120E" w:rsidRPr="000A50F8" w:rsidRDefault="0020120E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Medium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BE43450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288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CB7C3D2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E0125A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F2CCFF9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1.20, 2.34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5337607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43939B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826978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714D0FF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0.45, 1.62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77F667E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0120E" w:rsidRPr="000A50F8" w14:paraId="101116F2" w14:textId="4D8BCB69" w:rsidTr="00DE319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7637D" w14:textId="77777777" w:rsidR="0020120E" w:rsidRPr="000A50F8" w:rsidRDefault="0020120E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High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E097A4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360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263157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3FAA61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6780190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1.12, 2.17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4E0BF3E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155D67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AD14E0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606DB1F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0.47, 2.23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7075A9B" w14:textId="2BE5948C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0.82</w:t>
            </w:r>
          </w:p>
        </w:tc>
      </w:tr>
      <w:tr w:rsidR="0020120E" w:rsidRPr="000A50F8" w14:paraId="762F7538" w14:textId="402BAF85" w:rsidTr="00DE319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9FDDA" w14:textId="77777777" w:rsidR="0020120E" w:rsidRPr="000A50F8" w:rsidRDefault="0020120E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P-</w:t>
            </w:r>
            <w:proofErr w:type="spellStart"/>
            <w:r w:rsidRPr="000A50F8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trend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7CA062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621CA1C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9536D56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965BED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0.003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3516B36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8AE7D5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CECC1D3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D4A7A0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A50F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6F95888" w14:textId="77777777" w:rsidR="0020120E" w:rsidRPr="000A50F8" w:rsidRDefault="0020120E" w:rsidP="000A4B10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F5681A" w:rsidRPr="000A50F8" w14:paraId="3F62D206" w14:textId="06C643BC" w:rsidTr="002152A8">
        <w:trPr>
          <w:trHeight w:val="300"/>
        </w:trPr>
        <w:tc>
          <w:tcPr>
            <w:tcW w:w="0" w:type="auto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12D1A" w14:textId="349EC3B7" w:rsidR="00F5681A" w:rsidRPr="000A50F8" w:rsidRDefault="00F5681A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</w:pPr>
            <w:proofErr w:type="spellStart"/>
            <w:proofErr w:type="gramStart"/>
            <w:r w:rsidRPr="000A50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  <w:t>a</w:t>
            </w:r>
            <w:proofErr w:type="spellEnd"/>
            <w:proofErr w:type="gramEnd"/>
            <w:r w:rsidRPr="000A50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Odds ratio calculated using unconditional logistic regression adjusted for age, sex, BMI, cigarette smoking, family history of stomach cancer and study</w:t>
            </w:r>
          </w:p>
        </w:tc>
      </w:tr>
      <w:tr w:rsidR="00F5681A" w:rsidRPr="000A50F8" w14:paraId="5DE2F961" w14:textId="36CC4C49" w:rsidTr="007E225D">
        <w:trPr>
          <w:trHeight w:val="300"/>
        </w:trPr>
        <w:tc>
          <w:tcPr>
            <w:tcW w:w="0" w:type="auto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976083" w14:textId="12C63D6B" w:rsidR="00F5681A" w:rsidRPr="000A50F8" w:rsidRDefault="00F5681A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  <w:t>b</w:t>
            </w:r>
            <w:r w:rsidRPr="000A50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P*L*duration in years, cut points for all analyses based on the </w:t>
            </w:r>
            <w:proofErr w:type="spellStart"/>
            <w:r w:rsidRPr="000A50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tertiles</w:t>
            </w:r>
            <w:proofErr w:type="spellEnd"/>
            <w:r w:rsidRPr="000A50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according to the distribution amongst exposed controls. </w:t>
            </w:r>
            <w:r w:rsidRPr="0020120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(Low: &gt;0-174; Medium: &gt;174-630; High &gt;630)</w:t>
            </w:r>
          </w:p>
        </w:tc>
      </w:tr>
      <w:tr w:rsidR="00F5681A" w:rsidRPr="000A50F8" w14:paraId="17688A4A" w14:textId="085E732F" w:rsidTr="00114132">
        <w:trPr>
          <w:trHeight w:val="300"/>
        </w:trPr>
        <w:tc>
          <w:tcPr>
            <w:tcW w:w="0" w:type="auto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7593A3" w14:textId="6CB6F568" w:rsidR="00F5681A" w:rsidRPr="000A50F8" w:rsidRDefault="00F5681A" w:rsidP="000A4B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</w:pPr>
            <w:r w:rsidRPr="000A50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  <w:t>c</w:t>
            </w:r>
            <w:r w:rsidRPr="000A50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Cut points based on the </w:t>
            </w:r>
            <w:proofErr w:type="spellStart"/>
            <w:r w:rsidRPr="000A50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tertiles</w:t>
            </w:r>
            <w:proofErr w:type="spellEnd"/>
            <w:r w:rsidRPr="000A50F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according to the distribution amongst exposed controls. </w:t>
            </w:r>
            <w:r w:rsidRPr="0020120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(Low: &gt;0-10; Medium: &gt;10-32; High: &gt;32)</w:t>
            </w:r>
          </w:p>
        </w:tc>
      </w:tr>
    </w:tbl>
    <w:p w14:paraId="208E00AB" w14:textId="77777777" w:rsidR="00D723A2" w:rsidRPr="00D52CD1" w:rsidRDefault="00D723A2" w:rsidP="00D723A2">
      <w:pPr>
        <w:tabs>
          <w:tab w:val="left" w:pos="4170"/>
        </w:tabs>
        <w:rPr>
          <w:b/>
          <w:sz w:val="20"/>
          <w:szCs w:val="20"/>
          <w:highlight w:val="yellow"/>
        </w:rPr>
      </w:pPr>
    </w:p>
    <w:p w14:paraId="44E8575D" w14:textId="77777777" w:rsidR="00D723A2" w:rsidRDefault="00D723A2">
      <w:pPr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br w:type="page"/>
      </w:r>
    </w:p>
    <w:p w14:paraId="1B737285" w14:textId="5014EA64" w:rsidR="00EC6A25" w:rsidRPr="00EC25DA" w:rsidRDefault="00FA6782" w:rsidP="00EC6A25">
      <w:pPr>
        <w:tabs>
          <w:tab w:val="left" w:pos="4170"/>
        </w:tabs>
        <w:rPr>
          <w:rFonts w:ascii="Times New Roman" w:hAnsi="Times New Roman" w:cs="Times New Roman"/>
          <w:b/>
          <w:sz w:val="18"/>
          <w:szCs w:val="18"/>
        </w:rPr>
      </w:pPr>
      <w:r w:rsidRPr="00FA6782">
        <w:rPr>
          <w:rFonts w:ascii="Times New Roman" w:hAnsi="Times New Roman" w:cs="Times New Roman"/>
          <w:b/>
          <w:sz w:val="18"/>
          <w:szCs w:val="18"/>
        </w:rPr>
        <w:lastRenderedPageBreak/>
        <w:t xml:space="preserve">Supplemental Table </w:t>
      </w:r>
      <w:r>
        <w:rPr>
          <w:rFonts w:ascii="Times New Roman" w:hAnsi="Times New Roman" w:cs="Times New Roman"/>
          <w:b/>
          <w:sz w:val="18"/>
          <w:szCs w:val="18"/>
        </w:rPr>
        <w:t>5</w:t>
      </w:r>
      <w:r w:rsidR="00EC6A25" w:rsidRPr="00EC25DA">
        <w:rPr>
          <w:rFonts w:ascii="Times New Roman" w:hAnsi="Times New Roman" w:cs="Times New Roman"/>
          <w:b/>
          <w:sz w:val="18"/>
          <w:szCs w:val="18"/>
        </w:rPr>
        <w:t>: Associations between occupational heat exposure and stomach cancer risk for participants never/ever exposed to automotive gasoline (OR: Odds Ratio; 95% CI: 95% Confidence Interval)</w:t>
      </w:r>
      <w:r w:rsidR="00EC25DA" w:rsidRPr="00EC25DA">
        <w:rPr>
          <w:rFonts w:ascii="Times New Roman" w:hAnsi="Times New Roman" w:cs="Times New Roman"/>
          <w:b/>
          <w:sz w:val="18"/>
          <w:szCs w:val="18"/>
        </w:rPr>
        <w:t>.</w:t>
      </w:r>
      <w:r w:rsidR="004540A9" w:rsidRPr="004540A9">
        <w:rPr>
          <w:rFonts w:ascii="Times New Roman" w:hAnsi="Times New Roman" w:cs="Times New Roman"/>
          <w:b/>
          <w:sz w:val="18"/>
          <w:szCs w:val="18"/>
          <w:highlight w:val="yellow"/>
        </w:rPr>
        <w:t xml:space="preserve"> 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1357"/>
        <w:gridCol w:w="972"/>
        <w:gridCol w:w="763"/>
        <w:gridCol w:w="1280"/>
        <w:gridCol w:w="1357"/>
        <w:gridCol w:w="972"/>
        <w:gridCol w:w="763"/>
        <w:gridCol w:w="1140"/>
        <w:gridCol w:w="1882"/>
      </w:tblGrid>
      <w:tr w:rsidR="00F5681A" w:rsidRPr="00EC25DA" w14:paraId="7F7A40CF" w14:textId="7CC55D4B" w:rsidTr="00F5681A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D1289" w14:textId="77777777" w:rsidR="00F5681A" w:rsidRPr="00EC25D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val="en-US" w:eastAsia="es-ES"/>
              </w:rPr>
            </w:pPr>
            <w:bookmarkStart w:id="1" w:name="_Hlk204205312"/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BCF0C8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Never</w:t>
            </w:r>
            <w:proofErr w:type="spellEnd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automotive </w:t>
            </w: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gasoline</w:t>
            </w: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s-ES" w:eastAsia="es-ES"/>
              </w:rPr>
              <w:t>a</w:t>
            </w:r>
            <w:proofErr w:type="spellEnd"/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C6DE86B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Ever</w:t>
            </w:r>
            <w:proofErr w:type="spellEnd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automotive </w:t>
            </w: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gasoline</w:t>
            </w: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s-ES" w:eastAsia="es-ES"/>
              </w:rPr>
              <w:t>a</w:t>
            </w:r>
            <w:proofErr w:type="spellEnd"/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A98F13F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</w:p>
        </w:tc>
      </w:tr>
      <w:tr w:rsidR="00F5681A" w:rsidRPr="00EC25DA" w14:paraId="2D9EFF08" w14:textId="186BC00D" w:rsidTr="00F5681A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553A4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highlight w:val="yellow"/>
                <w:lang w:val="es-ES" w:eastAsia="es-ES"/>
              </w:rPr>
            </w:pPr>
          </w:p>
        </w:tc>
        <w:tc>
          <w:tcPr>
            <w:tcW w:w="0" w:type="auto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67998" w14:textId="514D5FE6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N = 3,086</w:t>
            </w:r>
          </w:p>
        </w:tc>
        <w:tc>
          <w:tcPr>
            <w:tcW w:w="0" w:type="auto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E38CD7" w14:textId="398B8CCD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N = 464</w:t>
            </w:r>
          </w:p>
        </w:tc>
        <w:tc>
          <w:tcPr>
            <w:tcW w:w="13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8B3751B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</w:p>
        </w:tc>
      </w:tr>
      <w:tr w:rsidR="00F5681A" w:rsidRPr="00EC25DA" w14:paraId="21672EC6" w14:textId="17A08A77" w:rsidTr="00F5681A">
        <w:trPr>
          <w:trHeight w:val="28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A9119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highlight w:val="yellow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8D58F3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Controls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9A5F8F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Cases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50BF67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CB8CB6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95% CI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E20818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Controls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5D62CD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Cases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A42364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EEBA20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95% CI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30F70A" w14:textId="77777777" w:rsidR="00F5681A" w:rsidRPr="00F568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F568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p-</w:t>
            </w:r>
            <w:proofErr w:type="spellStart"/>
            <w:r w:rsidRPr="00F568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value</w:t>
            </w:r>
            <w:proofErr w:type="spellEnd"/>
            <w:r w:rsidRPr="00F568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 xml:space="preserve"> </w:t>
            </w:r>
          </w:p>
          <w:p w14:paraId="04ECC23D" w14:textId="30C3A15C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F568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interaction</w:t>
            </w:r>
            <w:proofErr w:type="spellEnd"/>
          </w:p>
        </w:tc>
      </w:tr>
      <w:tr w:rsidR="00F5681A" w:rsidRPr="00EC25DA" w14:paraId="1BF2ED2D" w14:textId="09E44AD2" w:rsidTr="00F5681A">
        <w:trPr>
          <w:trHeight w:val="2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A30E8" w14:textId="77777777" w:rsidR="00F5681A" w:rsidRPr="00EC25D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Never</w:t>
            </w:r>
            <w:proofErr w:type="spellEnd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exposure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0B2F8FF" w14:textId="52AA45A6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1,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D06F167" w14:textId="607FF30C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67E10C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—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2316CA4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—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D219CE8" w14:textId="020CE58E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D8D3523" w14:textId="652FA8CA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3C7D25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—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499D0FB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—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61717A9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5681A" w:rsidRPr="00EC25DA" w14:paraId="22B9FB9D" w14:textId="0EF358CF" w:rsidTr="00F5681A">
        <w:trPr>
          <w:trHeight w:val="28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18F78" w14:textId="77777777" w:rsidR="00F5681A" w:rsidRPr="00EC25D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Ever</w:t>
            </w:r>
            <w:proofErr w:type="spellEnd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exposure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69CA4E" w14:textId="45383485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1,0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82F8C3" w14:textId="241B4CE0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24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8E365E" w14:textId="14BB8FD0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0C892B5" w14:textId="27FCFFA4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09</w:t>
            </w: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, 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9B10C6F" w14:textId="701415F1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36E0B4" w14:textId="5AA9DD6B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10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57462F" w14:textId="67F8FB1C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B2C6F62" w14:textId="08DBF97F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0.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92</w:t>
            </w: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4.32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8A2A955" w14:textId="409D6980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0.89</w:t>
            </w:r>
          </w:p>
        </w:tc>
      </w:tr>
      <w:tr w:rsidR="00F5681A" w:rsidRPr="00EC25DA" w14:paraId="76C8D11A" w14:textId="0346FB33" w:rsidTr="00F5681A">
        <w:trPr>
          <w:trHeight w:val="284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676FF" w14:textId="77777777" w:rsidR="00F5681A" w:rsidRPr="00EC25D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Cumulative </w:t>
            </w: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exposure</w:t>
            </w: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s-ES" w:eastAsia="es-ES"/>
              </w:rPr>
              <w:t>b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4000FC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F72900C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0D07A8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3EB9611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FE8E270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443E1D7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B3BD863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1E91B4A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51F746B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</w:tr>
      <w:tr w:rsidR="00F5681A" w:rsidRPr="00EC25DA" w14:paraId="7138E4E7" w14:textId="32C2231D" w:rsidTr="00F5681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ACFE1" w14:textId="77777777" w:rsidR="00F5681A" w:rsidRPr="00EC25D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Low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D5A0E9" w14:textId="1B3CA926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410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8AF100" w14:textId="4DC2B589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4C451E" w14:textId="653F104D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E0491FA" w14:textId="0BF24A90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0.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74</w:t>
            </w: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, 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43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060E3E3" w14:textId="55AB5B49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133A8F" w14:textId="3CDB8733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BA312E" w14:textId="4F6942EF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DFD8089" w14:textId="01E23753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0.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31</w:t>
            </w: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3.28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CC9CBC7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5681A" w:rsidRPr="00EC25DA" w14:paraId="314EDF8F" w14:textId="449B6CA1" w:rsidTr="00F5681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269A8" w14:textId="77777777" w:rsidR="00F5681A" w:rsidRPr="00EC25D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Medium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D8C0FB3" w14:textId="077BC456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1430C4F" w14:textId="11FCCF24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43C1B14" w14:textId="7707156D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0E782B7" w14:textId="11BCE8D8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1.1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, 2.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06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C8E8604" w14:textId="7BC6DBBC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B811A1" w14:textId="0D2990C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A8946F3" w14:textId="0660BCE8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F739CB0" w14:textId="61660234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0.7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4.28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9A34671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5681A" w:rsidRPr="00EC25DA" w14:paraId="739D92F2" w14:textId="27D20A62" w:rsidTr="00F5681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33FB3" w14:textId="77777777" w:rsidR="00F5681A" w:rsidRPr="00EC25D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High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E0F8C32" w14:textId="38CF151C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303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822FA9" w14:textId="21C7E211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6B2389" w14:textId="272EE2EB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1.5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F3F2100" w14:textId="489A5D9A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1.1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, 2.1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3E1DBDC" w14:textId="7B39DA8D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13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BC5F1D" w14:textId="1119810A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799AD5C" w14:textId="326D5C73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D9C6362" w14:textId="376D0331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1.04</w:t>
            </w: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5.23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FE52752" w14:textId="72F37560" w:rsidR="00F5681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0.56</w:t>
            </w:r>
          </w:p>
        </w:tc>
      </w:tr>
      <w:tr w:rsidR="00F5681A" w:rsidRPr="00EC25DA" w14:paraId="50F5081D" w14:textId="552246D6" w:rsidTr="00F5681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B40ED" w14:textId="77777777" w:rsidR="00F5681A" w:rsidRPr="00EC25D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P-</w:t>
            </w:r>
            <w:proofErr w:type="spellStart"/>
            <w:r w:rsidRPr="00EC25DA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trend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396BD68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ED1B9E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B495843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7CBD057" w14:textId="6C572FFF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&lt;0.001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10476D2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4F0843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FCF876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8D4A61A" w14:textId="2C78B9CC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0.0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F04559D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F5681A" w:rsidRPr="00EC25DA" w14:paraId="2CCA43CF" w14:textId="045521A9" w:rsidTr="00F5681A">
        <w:trPr>
          <w:trHeight w:val="34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45241D" w14:textId="77777777" w:rsidR="00F5681A" w:rsidRPr="00EC25D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Duration</w:t>
            </w:r>
            <w:r w:rsidRPr="00EC25D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s-ES" w:eastAsia="es-ES"/>
              </w:rPr>
              <w:t>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8755BB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8F0E809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0279E9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30BB4E9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328439D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B67FE7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559EA9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DB4666E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0F8F7A8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</w:tr>
      <w:tr w:rsidR="00F5681A" w:rsidRPr="00EC25DA" w14:paraId="3D891B73" w14:textId="7A41C8C3" w:rsidTr="00F5681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98185D" w14:textId="77777777" w:rsidR="00F5681A" w:rsidRPr="00EC25D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Low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EBA284" w14:textId="4FBAC04F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1C69006" w14:textId="243F1045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9900994" w14:textId="1FEDE329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5CC2C9D" w14:textId="08079AE8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0.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78</w:t>
            </w: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, 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4D83F34" w14:textId="109DE68F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FD8244" w14:textId="38B2ECBF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7B0C0C" w14:textId="777D37AF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989FBAD" w14:textId="4FDF3B3C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0.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47</w:t>
            </w: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4.34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8BFCDC9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5681A" w:rsidRPr="00EC25DA" w14:paraId="0AC2715C" w14:textId="0146760F" w:rsidTr="00F5681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EEF181" w14:textId="77777777" w:rsidR="00F5681A" w:rsidRPr="00EC25D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Medium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B3BCD4" w14:textId="0649190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65FD820" w14:textId="555AD51F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5F30591" w14:textId="4CD1DC24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1.5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7293929" w14:textId="5637FA9B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1.14, 2.0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382972F" w14:textId="4252E1B3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3EED63D" w14:textId="7E798B2B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C9DDF38" w14:textId="2DBDD0D6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F8920F7" w14:textId="180257C8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0.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48</w:t>
            </w: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, 3.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13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72BCF5B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5681A" w:rsidRPr="00EC25DA" w14:paraId="4F77C004" w14:textId="36BE887D" w:rsidTr="00F5681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8390CA" w14:textId="77777777" w:rsidR="00F5681A" w:rsidRPr="00EC25D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High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568254" w14:textId="1CF273B3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415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BD2AE67" w14:textId="01EEB9AF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C796FC0" w14:textId="5185654E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9C0D36A" w14:textId="6299C08F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>1.0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1.84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57B9253" w14:textId="15C81CC1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0A96E12" w14:textId="0A60F43E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EF05C04" w14:textId="28882A65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606D721" w14:textId="49B74B8F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1.10</w:t>
            </w:r>
            <w:r w:rsidRPr="00EC25DA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5.45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686EBC1" w14:textId="2A8019D1" w:rsidR="00F5681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0.57</w:t>
            </w:r>
          </w:p>
        </w:tc>
      </w:tr>
      <w:tr w:rsidR="00F5681A" w:rsidRPr="00EC25DA" w14:paraId="105149A9" w14:textId="410F2015" w:rsidTr="00F5681A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E27AE" w14:textId="77777777" w:rsidR="00F5681A" w:rsidRPr="00EC25D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P-</w:t>
            </w:r>
            <w:proofErr w:type="spellStart"/>
            <w:r w:rsidRPr="00EC25DA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trend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A1509F6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42C14B6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A2344C8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12B57A" w14:textId="05E1B7FB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0.0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6C8D6E0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1E802C6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CBF5700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795225" w14:textId="545E0DF8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EC25DA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0.20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4E9EB7" w14:textId="77777777" w:rsidR="00F5681A" w:rsidRPr="00EC25D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F5681A" w:rsidRPr="00EC25DA" w14:paraId="65074DCA" w14:textId="6F2BD18E" w:rsidTr="00F5681A">
        <w:trPr>
          <w:trHeight w:val="300"/>
        </w:trPr>
        <w:tc>
          <w:tcPr>
            <w:tcW w:w="12900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13372F" w14:textId="7544ECBD" w:rsidR="00F5681A" w:rsidRPr="00EC25D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</w:pPr>
            <w:proofErr w:type="spellStart"/>
            <w:proofErr w:type="gramStart"/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  <w:t>a</w:t>
            </w:r>
            <w:proofErr w:type="spellEnd"/>
            <w:proofErr w:type="gramEnd"/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Odds ratio calculated using unconditional logistic regression adjusted for age, sex, education, BMI, cigarette smoking, family history of stomach cancer and study</w:t>
            </w:r>
          </w:p>
        </w:tc>
      </w:tr>
      <w:tr w:rsidR="00F5681A" w:rsidRPr="00EC25DA" w14:paraId="0A165292" w14:textId="1F38F6FE" w:rsidTr="00F5681A">
        <w:trPr>
          <w:trHeight w:val="300"/>
        </w:trPr>
        <w:tc>
          <w:tcPr>
            <w:tcW w:w="1290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683DEC" w14:textId="7AF5A76F" w:rsidR="00F5681A" w:rsidRPr="00EC25D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  <w:t>b</w:t>
            </w:r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P*L*duration in years, cut points for all analyses based on the </w:t>
            </w:r>
            <w:proofErr w:type="spellStart"/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tertiles</w:t>
            </w:r>
            <w:proofErr w:type="spellEnd"/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according to the distribution amongst exposed controls. (</w:t>
            </w:r>
            <w:r w:rsidRPr="00F56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Low: &gt;0-174; Medium: &gt;174-630; High &gt;630</w:t>
            </w:r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)</w:t>
            </w:r>
          </w:p>
        </w:tc>
      </w:tr>
      <w:tr w:rsidR="00F5681A" w:rsidRPr="00EC25DA" w14:paraId="2F819F8E" w14:textId="251C63CC" w:rsidTr="00F5681A">
        <w:trPr>
          <w:trHeight w:val="300"/>
        </w:trPr>
        <w:tc>
          <w:tcPr>
            <w:tcW w:w="12900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2D5383" w14:textId="17C34A70" w:rsidR="00F5681A" w:rsidRPr="00EC25D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  <w:t>c</w:t>
            </w:r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Cut points based on the </w:t>
            </w:r>
            <w:proofErr w:type="spellStart"/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tertiles</w:t>
            </w:r>
            <w:proofErr w:type="spellEnd"/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according to the distribution amongst exposed controls. (</w:t>
            </w:r>
            <w:r w:rsidRPr="00F56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Low: &gt;0-10; Medium: &gt;10-32; High: &gt;32</w:t>
            </w:r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)</w:t>
            </w:r>
          </w:p>
        </w:tc>
      </w:tr>
      <w:bookmarkEnd w:id="1"/>
    </w:tbl>
    <w:p w14:paraId="1AD2CB67" w14:textId="77777777" w:rsidR="00EC6A25" w:rsidRPr="00D52CD1" w:rsidRDefault="00EC6A25" w:rsidP="00EC6A25">
      <w:pPr>
        <w:tabs>
          <w:tab w:val="left" w:pos="4170"/>
        </w:tabs>
        <w:rPr>
          <w:rStyle w:val="Hipervnculo"/>
          <w:color w:val="auto"/>
          <w:kern w:val="36"/>
          <w:sz w:val="20"/>
          <w:szCs w:val="20"/>
          <w:highlight w:val="yellow"/>
        </w:rPr>
      </w:pPr>
    </w:p>
    <w:p w14:paraId="23D1E677" w14:textId="77777777" w:rsidR="00EC6A25" w:rsidRPr="00541E6A" w:rsidRDefault="00EC6A25" w:rsidP="00EC6A25">
      <w:pPr>
        <w:tabs>
          <w:tab w:val="left" w:pos="4170"/>
        </w:tabs>
        <w:rPr>
          <w:rStyle w:val="Hipervnculo"/>
          <w:kern w:val="36"/>
          <w:sz w:val="20"/>
          <w:szCs w:val="20"/>
          <w:highlight w:val="yellow"/>
        </w:rPr>
      </w:pPr>
    </w:p>
    <w:p w14:paraId="468337F9" w14:textId="77777777" w:rsidR="00EC6A25" w:rsidRPr="00FC1FFE" w:rsidRDefault="00EC6A25" w:rsidP="00EC6A25">
      <w:pPr>
        <w:tabs>
          <w:tab w:val="left" w:pos="4170"/>
        </w:tabs>
        <w:rPr>
          <w:rStyle w:val="Hipervnculo"/>
          <w:kern w:val="36"/>
          <w:sz w:val="20"/>
          <w:szCs w:val="20"/>
          <w:highlight w:val="yellow"/>
        </w:rPr>
      </w:pPr>
    </w:p>
    <w:p w14:paraId="33073602" w14:textId="77777777" w:rsidR="00EC6A25" w:rsidRPr="00D52CD1" w:rsidRDefault="00EC6A25" w:rsidP="00EC6A25">
      <w:pPr>
        <w:tabs>
          <w:tab w:val="left" w:pos="4170"/>
        </w:tabs>
        <w:rPr>
          <w:highlight w:val="yellow"/>
        </w:rPr>
      </w:pPr>
      <w:r w:rsidRPr="00B8568A">
        <w:rPr>
          <w:rStyle w:val="Hipervnculo"/>
          <w:rFonts w:ascii="Times New Roman" w:eastAsia="Times New Roman" w:hAnsi="Times New Roman" w:cs="Times New Roman"/>
          <w:bCs/>
          <w:color w:val="auto"/>
          <w:kern w:val="36"/>
          <w:highlight w:val="yellow"/>
          <w:lang w:eastAsia="en-GB"/>
        </w:rPr>
        <w:fldChar w:fldCharType="begin"/>
      </w:r>
      <w:r w:rsidRPr="00EC25DA">
        <w:rPr>
          <w:rStyle w:val="Hipervnculo"/>
          <w:rFonts w:ascii="Times New Roman" w:eastAsia="Times New Roman" w:hAnsi="Times New Roman" w:cs="Times New Roman"/>
          <w:bCs/>
          <w:color w:val="auto"/>
          <w:kern w:val="36"/>
          <w:highlight w:val="yellow"/>
          <w:lang w:eastAsia="en-GB"/>
        </w:rPr>
        <w:instrText xml:space="preserve"> LINK Excel.Sheet.12 "C:\\Users\\mturner\\Documents\\Alice Hinchliffe\\Documents\\Alice Hinchliffe\\STOP\\Tables_paper_20240708.xlsx" "Appendix 5!F3C2:F20C10" \a \f 4 \h  \* MERGEFORMAT </w:instrText>
      </w:r>
      <w:r w:rsidRPr="00B8568A">
        <w:rPr>
          <w:rStyle w:val="Hipervnculo"/>
          <w:rFonts w:ascii="Times New Roman" w:eastAsia="Times New Roman" w:hAnsi="Times New Roman" w:cs="Times New Roman"/>
          <w:bCs/>
          <w:color w:val="auto"/>
          <w:kern w:val="36"/>
          <w:highlight w:val="yellow"/>
          <w:lang w:eastAsia="en-GB"/>
        </w:rPr>
        <w:fldChar w:fldCharType="separate"/>
      </w:r>
    </w:p>
    <w:p w14:paraId="36AFA971" w14:textId="77777777" w:rsidR="00EC6A25" w:rsidRPr="00D52CD1" w:rsidRDefault="00EC6A25" w:rsidP="00EC6A25">
      <w:pPr>
        <w:tabs>
          <w:tab w:val="left" w:pos="4170"/>
        </w:tabs>
        <w:rPr>
          <w:rStyle w:val="Hipervnculo"/>
          <w:rFonts w:ascii="Times New Roman" w:eastAsia="Times New Roman" w:hAnsi="Times New Roman" w:cs="Times New Roman"/>
          <w:bCs/>
          <w:color w:val="auto"/>
          <w:kern w:val="36"/>
          <w:highlight w:val="yellow"/>
          <w:lang w:eastAsia="en-GB"/>
        </w:rPr>
      </w:pPr>
      <w:r w:rsidRPr="00B8568A">
        <w:rPr>
          <w:rStyle w:val="Hipervnculo"/>
          <w:rFonts w:ascii="Times New Roman" w:eastAsia="Times New Roman" w:hAnsi="Times New Roman" w:cs="Times New Roman"/>
          <w:bCs/>
          <w:color w:val="auto"/>
          <w:kern w:val="36"/>
          <w:highlight w:val="yellow"/>
          <w:lang w:eastAsia="en-GB"/>
        </w:rPr>
        <w:fldChar w:fldCharType="end"/>
      </w:r>
    </w:p>
    <w:p w14:paraId="30713237" w14:textId="6647C77C" w:rsidR="00FA6782" w:rsidRPr="00D52CD1" w:rsidRDefault="00EC6A25" w:rsidP="00FA6782">
      <w:pPr>
        <w:tabs>
          <w:tab w:val="left" w:pos="3095"/>
        </w:tabs>
        <w:rPr>
          <w:rFonts w:ascii="Times New Roman" w:hAnsi="Times New Roman" w:cs="Times New Roman"/>
          <w:sz w:val="18"/>
          <w:szCs w:val="18"/>
        </w:rPr>
      </w:pPr>
      <w:r w:rsidRPr="00EC25DA">
        <w:rPr>
          <w:rFonts w:ascii="Times New Roman" w:eastAsia="Times New Roman" w:hAnsi="Times New Roman" w:cs="Times New Roman"/>
          <w:highlight w:val="yellow"/>
          <w:lang w:eastAsia="en-GB"/>
        </w:rPr>
        <w:br w:type="page"/>
      </w:r>
    </w:p>
    <w:p w14:paraId="0C042F2B" w14:textId="09B31AF9" w:rsidR="00EC6A25" w:rsidRPr="0005151A" w:rsidRDefault="00FA6782" w:rsidP="00EC6A25">
      <w:pPr>
        <w:rPr>
          <w:rFonts w:ascii="Times New Roman" w:eastAsia="Times New Roman" w:hAnsi="Times New Roman" w:cs="Times New Roman"/>
          <w:sz w:val="18"/>
          <w:szCs w:val="18"/>
          <w:lang w:eastAsia="en-GB"/>
        </w:rPr>
      </w:pPr>
      <w:r w:rsidRPr="00FA6782">
        <w:rPr>
          <w:rFonts w:ascii="Times New Roman" w:hAnsi="Times New Roman" w:cs="Times New Roman"/>
          <w:b/>
          <w:sz w:val="18"/>
          <w:szCs w:val="18"/>
        </w:rPr>
        <w:lastRenderedPageBreak/>
        <w:t xml:space="preserve">Supplemental Table </w:t>
      </w:r>
      <w:r w:rsidR="00287E1E">
        <w:rPr>
          <w:rFonts w:ascii="Times New Roman" w:hAnsi="Times New Roman" w:cs="Times New Roman"/>
          <w:b/>
          <w:sz w:val="18"/>
          <w:szCs w:val="18"/>
        </w:rPr>
        <w:t>6</w:t>
      </w:r>
      <w:r w:rsidR="00EC6A25" w:rsidRPr="0005151A">
        <w:rPr>
          <w:rFonts w:ascii="Times New Roman" w:eastAsia="Times New Roman" w:hAnsi="Times New Roman" w:cs="Times New Roman"/>
          <w:b/>
          <w:sz w:val="18"/>
          <w:szCs w:val="18"/>
          <w:lang w:eastAsia="en-GB"/>
        </w:rPr>
        <w:t>: Associations between occupational heat exposure and stomach cancer risk for participants never/ever exposed to lead (OR: Odds Ratio; 95% CI: 95% Confidence Interval)</w:t>
      </w:r>
      <w:r w:rsidR="0005151A" w:rsidRPr="0005151A">
        <w:rPr>
          <w:rFonts w:ascii="Times New Roman" w:eastAsia="Times New Roman" w:hAnsi="Times New Roman" w:cs="Times New Roman"/>
          <w:b/>
          <w:sz w:val="18"/>
          <w:szCs w:val="18"/>
          <w:lang w:eastAsia="en-GB"/>
        </w:rPr>
        <w:t>.</w:t>
      </w:r>
      <w:r w:rsidR="004540A9" w:rsidRPr="004540A9">
        <w:rPr>
          <w:rFonts w:ascii="Times New Roman" w:hAnsi="Times New Roman" w:cs="Times New Roman"/>
          <w:b/>
          <w:sz w:val="18"/>
          <w:szCs w:val="18"/>
          <w:highlight w:val="yellow"/>
        </w:rPr>
        <w:t xml:space="preserve"> 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1394"/>
        <w:gridCol w:w="998"/>
        <w:gridCol w:w="783"/>
        <w:gridCol w:w="1210"/>
        <w:gridCol w:w="1394"/>
        <w:gridCol w:w="998"/>
        <w:gridCol w:w="783"/>
        <w:gridCol w:w="1171"/>
        <w:gridCol w:w="1567"/>
      </w:tblGrid>
      <w:tr w:rsidR="00F5681A" w:rsidRPr="0005151A" w14:paraId="1D62CF1D" w14:textId="3FABF270" w:rsidTr="0000209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2334E" w14:textId="77777777" w:rsidR="00F5681A" w:rsidRPr="0005151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val="en-US" w:eastAsia="es-ES"/>
              </w:rPr>
            </w:pPr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C6F107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Never</w:t>
            </w:r>
            <w:proofErr w:type="spellEnd"/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lead</w:t>
            </w:r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s-ES" w:eastAsia="es-ES"/>
              </w:rPr>
              <w:t>a</w:t>
            </w:r>
            <w:proofErr w:type="spellEnd"/>
          </w:p>
        </w:tc>
        <w:tc>
          <w:tcPr>
            <w:tcW w:w="0" w:type="auto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1199481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Ever</w:t>
            </w:r>
            <w:proofErr w:type="spellEnd"/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lead</w:t>
            </w:r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s-ES" w:eastAsia="es-ES"/>
              </w:rPr>
              <w:t>a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28092D2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</w:p>
        </w:tc>
      </w:tr>
      <w:tr w:rsidR="00F5681A" w:rsidRPr="0005151A" w14:paraId="31D90332" w14:textId="598D5DDA" w:rsidTr="00002096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0527D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highlight w:val="yellow"/>
                <w:lang w:val="es-ES" w:eastAsia="es-ES"/>
              </w:rPr>
            </w:pPr>
          </w:p>
        </w:tc>
        <w:tc>
          <w:tcPr>
            <w:tcW w:w="0" w:type="auto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98622" w14:textId="5E379BF3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N = 2,549</w:t>
            </w:r>
          </w:p>
        </w:tc>
        <w:tc>
          <w:tcPr>
            <w:tcW w:w="0" w:type="auto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7BC8F4" w14:textId="2823E4E3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N = 1,001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564CB0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</w:p>
        </w:tc>
      </w:tr>
      <w:tr w:rsidR="00F5681A" w:rsidRPr="0005151A" w14:paraId="4796F16B" w14:textId="4CC8C345" w:rsidTr="00002096">
        <w:trPr>
          <w:trHeight w:val="283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C64BC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highlight w:val="yellow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917CC2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Controls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6BC6B7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Cases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B322B5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477DDA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95% CI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B3F706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Controls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189180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Cases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D9299C5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21CBDE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95% CI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265D484" w14:textId="77777777" w:rsidR="00F5681A" w:rsidRPr="00F568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F568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p-</w:t>
            </w:r>
            <w:proofErr w:type="spellStart"/>
            <w:r w:rsidRPr="00F568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value</w:t>
            </w:r>
            <w:proofErr w:type="spellEnd"/>
            <w:r w:rsidRPr="00F568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 xml:space="preserve"> </w:t>
            </w:r>
          </w:p>
          <w:p w14:paraId="4CF804E8" w14:textId="198A8C33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F568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interaction</w:t>
            </w:r>
            <w:proofErr w:type="spellEnd"/>
          </w:p>
        </w:tc>
      </w:tr>
      <w:tr w:rsidR="00F5681A" w:rsidRPr="0005151A" w14:paraId="4EC04863" w14:textId="61E12620" w:rsidTr="00002096">
        <w:trPr>
          <w:trHeight w:val="25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B873AF" w14:textId="77777777" w:rsidR="00F5681A" w:rsidRPr="0005151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Never</w:t>
            </w:r>
            <w:proofErr w:type="spellEnd"/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exposure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3AC3F0" w14:textId="2330244E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1,5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7B8CFA" w14:textId="2AB5E698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DC34E7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—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0E652EA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—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F07C269" w14:textId="6A1C3032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BA0318" w14:textId="011C57E8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159E77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—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66D00B0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—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5807E68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5681A" w:rsidRPr="0005151A" w14:paraId="482E520D" w14:textId="7D7E1B04" w:rsidTr="00002096">
        <w:trPr>
          <w:trHeight w:val="28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A5DFE5" w14:textId="77777777" w:rsidR="00F5681A" w:rsidRPr="0005151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Ever</w:t>
            </w:r>
            <w:proofErr w:type="spellEnd"/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 </w:t>
            </w:r>
            <w:proofErr w:type="spellStart"/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exposure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8B3D8B" w14:textId="5DFB0006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6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C4BFCE" w14:textId="450DD455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FF3886" w14:textId="2F2BD928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F283BBA" w14:textId="058DCDEF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04</w:t>
            </w: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, 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588409C" w14:textId="467EF980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6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238C33" w14:textId="3DCC5449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C626D0" w14:textId="6D53796B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41CBF2CC" w14:textId="7BBEE543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0.9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, 2.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9DF7458" w14:textId="75671752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1.00</w:t>
            </w:r>
          </w:p>
        </w:tc>
      </w:tr>
      <w:tr w:rsidR="00F5681A" w:rsidRPr="0005151A" w14:paraId="2CF66678" w14:textId="3C7F329B" w:rsidTr="00002096">
        <w:trPr>
          <w:trHeight w:val="284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0EA3AD" w14:textId="77777777" w:rsidR="00F5681A" w:rsidRPr="0005151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 xml:space="preserve">Cumulative </w:t>
            </w:r>
            <w:proofErr w:type="spellStart"/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exposure</w:t>
            </w:r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s-ES" w:eastAsia="es-ES"/>
              </w:rPr>
              <w:t>b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A9ED5B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0376CE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9F17FE5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20C463D7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936EBF3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068FA3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C12933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E5639DB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6C52797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5681A" w:rsidRPr="0005151A" w14:paraId="3900D02C" w14:textId="048CD068" w:rsidTr="0000209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C5D041" w14:textId="77777777" w:rsidR="00F5681A" w:rsidRPr="0005151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Low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D30C1A" w14:textId="459874F8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842E03" w14:textId="57232D04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EE630DC" w14:textId="600B9935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0.97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FED46DB" w14:textId="5501D500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0.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64</w:t>
            </w: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, 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41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CC41EB9" w14:textId="1EBF656E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DB468B" w14:textId="6A10FEEA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2E2A33" w14:textId="707F5EBC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B15A8FD" w14:textId="68A22C96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0.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56</w:t>
            </w: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, 2.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923E5B2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5681A" w:rsidRPr="0005151A" w14:paraId="200A92C0" w14:textId="612FB52E" w:rsidTr="0000209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EEEF0" w14:textId="77777777" w:rsidR="00F5681A" w:rsidRPr="0005151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Medium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616DEA" w14:textId="6D154560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C2863F" w14:textId="50E9975E" w:rsidR="00F5681A" w:rsidRPr="0005151A" w:rsidRDefault="00F5681A" w:rsidP="0005151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1A4E95D" w14:textId="7DB7D5A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E9983C2" w14:textId="4FCFDC81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, 2.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27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605D54" w14:textId="25EA62C0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E92DAB" w14:textId="7261AAA0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89BDE8" w14:textId="78D2625B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8473D61" w14:textId="1A906AFF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0.8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3</w:t>
            </w: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, 2.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E46858A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5681A" w:rsidRPr="0005151A" w14:paraId="1CA7AC97" w14:textId="727E0B8C" w:rsidTr="0000209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C816D" w14:textId="77777777" w:rsidR="00F5681A" w:rsidRPr="0005151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High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EE1CDA" w14:textId="1A5103DE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DD57A0A" w14:textId="1B51AB9D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B796DE" w14:textId="765EB793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B239632" w14:textId="3B2AE0FB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11</w:t>
            </w: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, 2.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31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F45C3F2" w14:textId="08372D61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7AF535" w14:textId="2F87C5B8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11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1DA103" w14:textId="2BFDD20F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5B6B0C2" w14:textId="5AA79183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, 3.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88DE2FB" w14:textId="64CF7A36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0.16</w:t>
            </w:r>
          </w:p>
        </w:tc>
      </w:tr>
      <w:tr w:rsidR="00F5681A" w:rsidRPr="0005151A" w14:paraId="1FF11226" w14:textId="2649B165" w:rsidTr="0000209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4D37A" w14:textId="77777777" w:rsidR="00F5681A" w:rsidRPr="0005151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P-</w:t>
            </w:r>
            <w:proofErr w:type="spellStart"/>
            <w:r w:rsidRPr="0005151A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trend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81D91E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734005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6BDDC6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427EC97" w14:textId="351F9DF9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0.00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AAC39C5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30F708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81DE26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5A343564" w14:textId="5F1F63B6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0.0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4272CFB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F5681A" w:rsidRPr="0005151A" w14:paraId="285B8247" w14:textId="1DF5895B" w:rsidTr="00002096">
        <w:trPr>
          <w:trHeight w:val="34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206F4" w14:textId="77777777" w:rsidR="00F5681A" w:rsidRPr="0005151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</w:pPr>
            <w:proofErr w:type="spellStart"/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val="es-ES" w:eastAsia="es-ES"/>
              </w:rPr>
              <w:t>Duration</w:t>
            </w:r>
            <w:r w:rsidRPr="0005151A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vertAlign w:val="superscript"/>
                <w:lang w:val="es-ES" w:eastAsia="es-ES"/>
              </w:rPr>
              <w:t>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E1C5F6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744A02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47E7D2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10954CDE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AB29194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87A5B2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EC69B7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5A07954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FA31862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5681A" w:rsidRPr="0005151A" w14:paraId="25A53F02" w14:textId="5EEB6DDF" w:rsidTr="0000209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1B3E2" w14:textId="77777777" w:rsidR="00F5681A" w:rsidRPr="0005151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Low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7ED9FE" w14:textId="34BF969E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7DA689" w14:textId="54D65E8D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B6AB7A0" w14:textId="672E7798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8135782" w14:textId="2C819383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0.7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</w:t>
            </w: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, 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80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910DCA8" w14:textId="4C97E856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EE0F58" w14:textId="2630E59C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5CF758A" w14:textId="26D70B5D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2DD0F6A" w14:textId="7B45B1F8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0.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52</w:t>
            </w: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, 2.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08E2F109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5681A" w:rsidRPr="0005151A" w14:paraId="32564BF4" w14:textId="0545A4C3" w:rsidTr="0000209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6EFFF9" w14:textId="77777777" w:rsidR="00F5681A" w:rsidRPr="0005151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Medium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5EE1E6" w14:textId="05934444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0D2AB8" w14:textId="47367FB3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B2C998E" w14:textId="2845D14C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690BA5B7" w14:textId="491656B9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0.9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5</w:t>
            </w: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 xml:space="preserve">,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1.99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EE1591C" w14:textId="410508B3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247C23" w14:textId="75846DDB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BB1305" w14:textId="0743AE03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3D58B86" w14:textId="05C43868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0.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89</w:t>
            </w: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, 3.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BCE930C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5681A" w:rsidRPr="0005151A" w14:paraId="0F7402D8" w14:textId="1EEC14C5" w:rsidTr="0000209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AC92ED" w14:textId="77777777" w:rsidR="00F5681A" w:rsidRPr="0005151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High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E8D6C47" w14:textId="6D87E164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244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7FEC5D" w14:textId="427AF46E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9B55F8" w14:textId="2F9A4EA8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723DEF0C" w14:textId="7DCC7D1D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01</w:t>
            </w: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, 2.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02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D088509" w14:textId="4E123581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324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E496D7" w14:textId="4199BEED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  <w:t>117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7B9784" w14:textId="5D3EF6D6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1.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6705B86" w14:textId="47C60DF8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0.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9</w:t>
            </w: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 xml:space="preserve">6,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3.15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1E58223" w14:textId="5AB805EF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0.17</w:t>
            </w:r>
          </w:p>
        </w:tc>
      </w:tr>
      <w:tr w:rsidR="00F5681A" w:rsidRPr="0005151A" w14:paraId="4125F4FA" w14:textId="3CBE57E0" w:rsidTr="0000209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9DBFCE" w14:textId="77777777" w:rsidR="00F5681A" w:rsidRPr="0005151A" w:rsidRDefault="00F5681A" w:rsidP="00EA028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P-</w:t>
            </w:r>
            <w:proofErr w:type="spellStart"/>
            <w:r w:rsidRPr="0005151A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  <w:t>trend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D42989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C4A5598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C2868E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B0C35E" w14:textId="7B149C7A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0.0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F438F18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DD54A0F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A870016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1B0F46" w14:textId="151D3136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val="es-ES" w:eastAsia="es-ES"/>
              </w:rPr>
            </w:pPr>
            <w:r w:rsidRPr="0005151A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0.</w:t>
            </w:r>
            <w:r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D3DFA13" w14:textId="77777777" w:rsidR="00F5681A" w:rsidRPr="0005151A" w:rsidRDefault="00F5681A" w:rsidP="00EA028C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F5681A" w:rsidRPr="0005151A" w14:paraId="2E1AF39A" w14:textId="7DAF929A" w:rsidTr="00B72B11">
        <w:trPr>
          <w:trHeight w:val="300"/>
        </w:trPr>
        <w:tc>
          <w:tcPr>
            <w:tcW w:w="0" w:type="auto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9806C5" w14:textId="69833A0D" w:rsidR="00F5681A" w:rsidRPr="00EC25DA" w:rsidRDefault="00F5681A" w:rsidP="00051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</w:pPr>
            <w:proofErr w:type="spellStart"/>
            <w:proofErr w:type="gramStart"/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  <w:t>a</w:t>
            </w:r>
            <w:proofErr w:type="spellEnd"/>
            <w:proofErr w:type="gramEnd"/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Odds ratio calculated using unconditional logistic regression adjusted for age, sex, education, BMI, cigarette smoking, family history of stomach cancer and study</w:t>
            </w:r>
          </w:p>
        </w:tc>
      </w:tr>
      <w:tr w:rsidR="00F5681A" w:rsidRPr="0005151A" w14:paraId="2D1C0C90" w14:textId="0A4891E8" w:rsidTr="008B2D09">
        <w:trPr>
          <w:trHeight w:val="300"/>
        </w:trPr>
        <w:tc>
          <w:tcPr>
            <w:tcW w:w="0" w:type="auto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1218B2" w14:textId="6EBC9DBF" w:rsidR="00F5681A" w:rsidRPr="00EC25DA" w:rsidRDefault="00F5681A" w:rsidP="00051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  <w:t>b</w:t>
            </w:r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P*L*duration in years, cut points for all analyses based on the </w:t>
            </w:r>
            <w:proofErr w:type="spellStart"/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tertiles</w:t>
            </w:r>
            <w:proofErr w:type="spellEnd"/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according to the distribution amongst exposed controls. (</w:t>
            </w:r>
            <w:r w:rsidRPr="00F56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Low: &gt;0-174; Medium: &gt;174-630; High &gt;630</w:t>
            </w:r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)</w:t>
            </w:r>
          </w:p>
        </w:tc>
      </w:tr>
      <w:tr w:rsidR="00F5681A" w:rsidRPr="0005151A" w14:paraId="234EF3EF" w14:textId="5A4A2CF8" w:rsidTr="009A66B9">
        <w:trPr>
          <w:trHeight w:val="300"/>
        </w:trPr>
        <w:tc>
          <w:tcPr>
            <w:tcW w:w="0" w:type="auto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AC0ACC" w14:textId="2531FC91" w:rsidR="00F5681A" w:rsidRPr="00EC25DA" w:rsidRDefault="00F5681A" w:rsidP="00051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</w:pPr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vertAlign w:val="superscript"/>
                <w:lang w:val="en-US" w:eastAsia="es-ES"/>
              </w:rPr>
              <w:t>c</w:t>
            </w:r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Cut points based on the </w:t>
            </w:r>
            <w:proofErr w:type="spellStart"/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tertiles</w:t>
            </w:r>
            <w:proofErr w:type="spellEnd"/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 xml:space="preserve"> according to the distribution amongst exposed controls. (</w:t>
            </w:r>
            <w:r w:rsidRPr="00F5681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Low: &gt;0-10; Medium: &gt;10-32; High: &gt;32</w:t>
            </w:r>
            <w:r w:rsidRPr="00EC25D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s-ES"/>
              </w:rPr>
              <w:t>)</w:t>
            </w:r>
          </w:p>
        </w:tc>
      </w:tr>
    </w:tbl>
    <w:p w14:paraId="39478A76" w14:textId="77777777" w:rsidR="00C37FF7" w:rsidRDefault="00C37FF7">
      <w:pPr>
        <w:rPr>
          <w:rFonts w:ascii="Times New Roman" w:eastAsia="Times New Roman" w:hAnsi="Times New Roman"/>
          <w:sz w:val="20"/>
          <w:szCs w:val="20"/>
          <w:lang w:eastAsia="en-GB"/>
        </w:rPr>
      </w:pPr>
    </w:p>
    <w:p w14:paraId="3A3070DE" w14:textId="32996493" w:rsidR="00C37FF7" w:rsidRDefault="00C37FF7" w:rsidP="00C37FF7">
      <w:pPr>
        <w:rPr>
          <w:rFonts w:ascii="Times New Roman" w:eastAsia="Times New Roman" w:hAnsi="Times New Roman"/>
          <w:sz w:val="20"/>
          <w:szCs w:val="20"/>
          <w:lang w:eastAsia="en-GB"/>
        </w:rPr>
      </w:pPr>
    </w:p>
    <w:sectPr w:rsidR="00C37FF7" w:rsidSect="00016CDF">
      <w:pgSz w:w="16838" w:h="11906" w:orient="landscape" w:code="9"/>
      <w:pgMar w:top="720" w:right="720" w:bottom="720" w:left="720" w:header="709" w:footer="709" w:gutter="0"/>
      <w:cols w:space="227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224594" w14:textId="77777777" w:rsidR="007B1B88" w:rsidRDefault="007B1B88" w:rsidP="00927301">
      <w:pPr>
        <w:spacing w:after="0" w:line="240" w:lineRule="auto"/>
      </w:pPr>
      <w:r>
        <w:separator/>
      </w:r>
    </w:p>
  </w:endnote>
  <w:endnote w:type="continuationSeparator" w:id="0">
    <w:p w14:paraId="088234DF" w14:textId="77777777" w:rsidR="007B1B88" w:rsidRDefault="007B1B88" w:rsidP="009273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4460728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noProof/>
        <w:sz w:val="20"/>
        <w:szCs w:val="20"/>
      </w:rPr>
    </w:sdtEndPr>
    <w:sdtContent>
      <w:p w14:paraId="7F7ABB2C" w14:textId="77777777" w:rsidR="00EC6A25" w:rsidRPr="00E23EBB" w:rsidRDefault="00EC6A25">
        <w:pPr>
          <w:pStyle w:val="Piedepgina"/>
          <w:jc w:val="right"/>
          <w:rPr>
            <w:rFonts w:ascii="Times New Roman" w:hAnsi="Times New Roman" w:cs="Times New Roman"/>
            <w:sz w:val="20"/>
            <w:szCs w:val="20"/>
          </w:rPr>
        </w:pPr>
        <w:r w:rsidRPr="00E23EBB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E23EBB">
          <w:rPr>
            <w:rFonts w:ascii="Times New Roman" w:hAnsi="Times New Roman" w:cs="Times New Roman"/>
            <w:sz w:val="20"/>
            <w:szCs w:val="20"/>
          </w:rPr>
          <w:instrText xml:space="preserve"> PAGE   \* MERGEFORMAT </w:instrText>
        </w:r>
        <w:r w:rsidRPr="00E23EBB">
          <w:rPr>
            <w:rFonts w:ascii="Times New Roman" w:hAnsi="Times New Roman" w:cs="Times New Roman"/>
            <w:sz w:val="20"/>
            <w:szCs w:val="20"/>
          </w:rPr>
          <w:fldChar w:fldCharType="separate"/>
        </w:r>
        <w:r>
          <w:rPr>
            <w:rFonts w:ascii="Times New Roman" w:hAnsi="Times New Roman" w:cs="Times New Roman"/>
            <w:noProof/>
            <w:sz w:val="20"/>
            <w:szCs w:val="20"/>
          </w:rPr>
          <w:t>6</w:t>
        </w:r>
        <w:r w:rsidRPr="00E23EBB">
          <w:rPr>
            <w:rFonts w:ascii="Times New Roman" w:hAnsi="Times New Roman" w:cs="Times New Roman"/>
            <w:noProof/>
            <w:sz w:val="20"/>
            <w:szCs w:val="20"/>
          </w:rPr>
          <w:fldChar w:fldCharType="end"/>
        </w:r>
      </w:p>
    </w:sdtContent>
  </w:sdt>
  <w:p w14:paraId="226B8384" w14:textId="77777777" w:rsidR="00EC6A25" w:rsidRDefault="00EC6A2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E7247F" w14:textId="77777777" w:rsidR="007B1B88" w:rsidRDefault="007B1B88" w:rsidP="00927301">
      <w:pPr>
        <w:spacing w:after="0" w:line="240" w:lineRule="auto"/>
      </w:pPr>
      <w:r>
        <w:separator/>
      </w:r>
    </w:p>
  </w:footnote>
  <w:footnote w:type="continuationSeparator" w:id="0">
    <w:p w14:paraId="14920316" w14:textId="77777777" w:rsidR="007B1B88" w:rsidRDefault="007B1B88" w:rsidP="009273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E32B2"/>
    <w:multiLevelType w:val="hybridMultilevel"/>
    <w:tmpl w:val="A3A2E770"/>
    <w:lvl w:ilvl="0" w:tplc="3A80C6D6">
      <w:start w:val="39"/>
      <w:numFmt w:val="decimal"/>
      <w:lvlText w:val="%1."/>
      <w:lvlJc w:val="left"/>
      <w:pPr>
        <w:ind w:left="720" w:hanging="360"/>
      </w:pPr>
      <w:rPr>
        <w:rFonts w:eastAsiaTheme="minorHAnsi" w:cstheme="minorBidi"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2325A5"/>
    <w:multiLevelType w:val="hybridMultilevel"/>
    <w:tmpl w:val="E95868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9229A"/>
    <w:multiLevelType w:val="hybridMultilevel"/>
    <w:tmpl w:val="76AE656A"/>
    <w:lvl w:ilvl="0" w:tplc="35709B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4A4A83"/>
    <w:multiLevelType w:val="hybridMultilevel"/>
    <w:tmpl w:val="2E9ED3F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C02412"/>
    <w:multiLevelType w:val="hybridMultilevel"/>
    <w:tmpl w:val="C04A7FA8"/>
    <w:lvl w:ilvl="0" w:tplc="35A0C406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D63530"/>
    <w:multiLevelType w:val="hybridMultilevel"/>
    <w:tmpl w:val="2DB02EAC"/>
    <w:lvl w:ilvl="0" w:tplc="F9D4D22E">
      <w:start w:val="1"/>
      <w:numFmt w:val="decimal"/>
      <w:pStyle w:val="IOPRefs"/>
      <w:lvlText w:val="[%1]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306FC6"/>
    <w:multiLevelType w:val="hybridMultilevel"/>
    <w:tmpl w:val="8F5082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EB7247"/>
    <w:multiLevelType w:val="hybridMultilevel"/>
    <w:tmpl w:val="1CBA7C04"/>
    <w:lvl w:ilvl="0" w:tplc="1FEC1814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7B05CF"/>
    <w:multiLevelType w:val="hybridMultilevel"/>
    <w:tmpl w:val="1258F8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21479A"/>
    <w:multiLevelType w:val="hybridMultilevel"/>
    <w:tmpl w:val="A84E3B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0A9018A"/>
    <w:multiLevelType w:val="hybridMultilevel"/>
    <w:tmpl w:val="2CFE6AC8"/>
    <w:lvl w:ilvl="0" w:tplc="41AE1788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E466BC"/>
    <w:multiLevelType w:val="hybridMultilevel"/>
    <w:tmpl w:val="ED9893E0"/>
    <w:lvl w:ilvl="0" w:tplc="D790499A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E73E22"/>
    <w:multiLevelType w:val="hybridMultilevel"/>
    <w:tmpl w:val="891A0B8A"/>
    <w:lvl w:ilvl="0" w:tplc="38AA25C6">
      <w:start w:val="1"/>
      <w:numFmt w:val="decimal"/>
      <w:lvlText w:val="[%1]"/>
      <w:lvlJc w:val="left"/>
      <w:pPr>
        <w:tabs>
          <w:tab w:val="num" w:pos="284"/>
        </w:tabs>
        <w:ind w:left="284" w:firstLine="76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D6A2EBC"/>
    <w:multiLevelType w:val="hybridMultilevel"/>
    <w:tmpl w:val="5CBAE6EC"/>
    <w:lvl w:ilvl="0" w:tplc="AB42B4B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9"/>
  </w:num>
  <w:num w:numId="4">
    <w:abstractNumId w:val="1"/>
  </w:num>
  <w:num w:numId="5">
    <w:abstractNumId w:val="6"/>
  </w:num>
  <w:num w:numId="6">
    <w:abstractNumId w:val="2"/>
  </w:num>
  <w:num w:numId="7">
    <w:abstractNumId w:val="3"/>
  </w:num>
  <w:num w:numId="8">
    <w:abstractNumId w:val="0"/>
  </w:num>
  <w:num w:numId="9">
    <w:abstractNumId w:val="13"/>
  </w:num>
  <w:num w:numId="10">
    <w:abstractNumId w:val="11"/>
  </w:num>
  <w:num w:numId="11">
    <w:abstractNumId w:val="10"/>
  </w:num>
  <w:num w:numId="12">
    <w:abstractNumId w:val="7"/>
  </w:num>
  <w:num w:numId="13">
    <w:abstractNumId w:val="4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6AD1"/>
    <w:rsid w:val="00000EB7"/>
    <w:rsid w:val="0000124B"/>
    <w:rsid w:val="000014C8"/>
    <w:rsid w:val="00001865"/>
    <w:rsid w:val="00001E07"/>
    <w:rsid w:val="00001FC4"/>
    <w:rsid w:val="0000270E"/>
    <w:rsid w:val="000028D5"/>
    <w:rsid w:val="00002C8B"/>
    <w:rsid w:val="00002DB3"/>
    <w:rsid w:val="00003254"/>
    <w:rsid w:val="00003809"/>
    <w:rsid w:val="00004895"/>
    <w:rsid w:val="0000496D"/>
    <w:rsid w:val="00004C4F"/>
    <w:rsid w:val="00004DD7"/>
    <w:rsid w:val="000050D6"/>
    <w:rsid w:val="00005A54"/>
    <w:rsid w:val="00005EA2"/>
    <w:rsid w:val="0000784F"/>
    <w:rsid w:val="00007CAB"/>
    <w:rsid w:val="00007D2A"/>
    <w:rsid w:val="00007D51"/>
    <w:rsid w:val="000100C4"/>
    <w:rsid w:val="000112FB"/>
    <w:rsid w:val="000114B4"/>
    <w:rsid w:val="000118E4"/>
    <w:rsid w:val="00011EC6"/>
    <w:rsid w:val="00012251"/>
    <w:rsid w:val="000128C7"/>
    <w:rsid w:val="00013436"/>
    <w:rsid w:val="000136F1"/>
    <w:rsid w:val="00014526"/>
    <w:rsid w:val="00014FE8"/>
    <w:rsid w:val="0001507E"/>
    <w:rsid w:val="00015406"/>
    <w:rsid w:val="00015CBC"/>
    <w:rsid w:val="0001605E"/>
    <w:rsid w:val="000163FF"/>
    <w:rsid w:val="000168EC"/>
    <w:rsid w:val="00016AC1"/>
    <w:rsid w:val="00016CDF"/>
    <w:rsid w:val="00016E10"/>
    <w:rsid w:val="00017620"/>
    <w:rsid w:val="00017759"/>
    <w:rsid w:val="0002096B"/>
    <w:rsid w:val="00020B38"/>
    <w:rsid w:val="0002141E"/>
    <w:rsid w:val="00021B8A"/>
    <w:rsid w:val="00021CC3"/>
    <w:rsid w:val="0002211B"/>
    <w:rsid w:val="00022419"/>
    <w:rsid w:val="000233AC"/>
    <w:rsid w:val="0002388D"/>
    <w:rsid w:val="00023F29"/>
    <w:rsid w:val="0002428E"/>
    <w:rsid w:val="00025C66"/>
    <w:rsid w:val="00026B9E"/>
    <w:rsid w:val="00026EE9"/>
    <w:rsid w:val="00030435"/>
    <w:rsid w:val="0003050A"/>
    <w:rsid w:val="000308FC"/>
    <w:rsid w:val="000319E4"/>
    <w:rsid w:val="00031C8F"/>
    <w:rsid w:val="000324A0"/>
    <w:rsid w:val="000326CE"/>
    <w:rsid w:val="00032A5F"/>
    <w:rsid w:val="00032DCB"/>
    <w:rsid w:val="00033081"/>
    <w:rsid w:val="00033936"/>
    <w:rsid w:val="00033D0B"/>
    <w:rsid w:val="00034979"/>
    <w:rsid w:val="00034B21"/>
    <w:rsid w:val="00034C85"/>
    <w:rsid w:val="00035208"/>
    <w:rsid w:val="00035754"/>
    <w:rsid w:val="00035E1E"/>
    <w:rsid w:val="000361DA"/>
    <w:rsid w:val="0003728C"/>
    <w:rsid w:val="00037556"/>
    <w:rsid w:val="00037B63"/>
    <w:rsid w:val="00037F57"/>
    <w:rsid w:val="00040523"/>
    <w:rsid w:val="00040770"/>
    <w:rsid w:val="00040E6C"/>
    <w:rsid w:val="00040EA4"/>
    <w:rsid w:val="00042190"/>
    <w:rsid w:val="00043AB0"/>
    <w:rsid w:val="00043ED3"/>
    <w:rsid w:val="0004470E"/>
    <w:rsid w:val="000457B3"/>
    <w:rsid w:val="00046C60"/>
    <w:rsid w:val="000470D4"/>
    <w:rsid w:val="00047619"/>
    <w:rsid w:val="00047802"/>
    <w:rsid w:val="00050A4A"/>
    <w:rsid w:val="0005151A"/>
    <w:rsid w:val="000515A7"/>
    <w:rsid w:val="000518D1"/>
    <w:rsid w:val="00052B2E"/>
    <w:rsid w:val="0005300D"/>
    <w:rsid w:val="00053018"/>
    <w:rsid w:val="000540BC"/>
    <w:rsid w:val="00054433"/>
    <w:rsid w:val="00054456"/>
    <w:rsid w:val="00054775"/>
    <w:rsid w:val="0005489D"/>
    <w:rsid w:val="00055016"/>
    <w:rsid w:val="000560FB"/>
    <w:rsid w:val="00056614"/>
    <w:rsid w:val="0005672C"/>
    <w:rsid w:val="00056BAE"/>
    <w:rsid w:val="00056CCC"/>
    <w:rsid w:val="00056EB3"/>
    <w:rsid w:val="00057035"/>
    <w:rsid w:val="00060138"/>
    <w:rsid w:val="00060926"/>
    <w:rsid w:val="000616C4"/>
    <w:rsid w:val="0006195E"/>
    <w:rsid w:val="00061C9B"/>
    <w:rsid w:val="00062F1F"/>
    <w:rsid w:val="00063587"/>
    <w:rsid w:val="00064798"/>
    <w:rsid w:val="0006480E"/>
    <w:rsid w:val="00065910"/>
    <w:rsid w:val="00065A19"/>
    <w:rsid w:val="000664D9"/>
    <w:rsid w:val="000666A2"/>
    <w:rsid w:val="00066DDB"/>
    <w:rsid w:val="00066EEF"/>
    <w:rsid w:val="0006788B"/>
    <w:rsid w:val="00067C2D"/>
    <w:rsid w:val="00067CF3"/>
    <w:rsid w:val="00067E4F"/>
    <w:rsid w:val="0007015D"/>
    <w:rsid w:val="000704CE"/>
    <w:rsid w:val="00071CE3"/>
    <w:rsid w:val="00071D65"/>
    <w:rsid w:val="00071E95"/>
    <w:rsid w:val="00072810"/>
    <w:rsid w:val="000729A9"/>
    <w:rsid w:val="00073CD4"/>
    <w:rsid w:val="0007418D"/>
    <w:rsid w:val="00074479"/>
    <w:rsid w:val="00074F9D"/>
    <w:rsid w:val="000752B1"/>
    <w:rsid w:val="000753F0"/>
    <w:rsid w:val="0007564B"/>
    <w:rsid w:val="00075955"/>
    <w:rsid w:val="000761CA"/>
    <w:rsid w:val="000768D4"/>
    <w:rsid w:val="00080283"/>
    <w:rsid w:val="000807A9"/>
    <w:rsid w:val="0008107B"/>
    <w:rsid w:val="000810C8"/>
    <w:rsid w:val="000815B3"/>
    <w:rsid w:val="00082675"/>
    <w:rsid w:val="000829E2"/>
    <w:rsid w:val="00082E00"/>
    <w:rsid w:val="00083147"/>
    <w:rsid w:val="00083178"/>
    <w:rsid w:val="00083766"/>
    <w:rsid w:val="0008388F"/>
    <w:rsid w:val="00083FA9"/>
    <w:rsid w:val="00083FEB"/>
    <w:rsid w:val="00084126"/>
    <w:rsid w:val="00084175"/>
    <w:rsid w:val="000845CC"/>
    <w:rsid w:val="000845DB"/>
    <w:rsid w:val="00084AC4"/>
    <w:rsid w:val="00085D61"/>
    <w:rsid w:val="00087257"/>
    <w:rsid w:val="0008756D"/>
    <w:rsid w:val="00087B25"/>
    <w:rsid w:val="000901DE"/>
    <w:rsid w:val="0009072D"/>
    <w:rsid w:val="00090783"/>
    <w:rsid w:val="000913A1"/>
    <w:rsid w:val="00091667"/>
    <w:rsid w:val="0009186A"/>
    <w:rsid w:val="00091B96"/>
    <w:rsid w:val="00091DFC"/>
    <w:rsid w:val="00091E8E"/>
    <w:rsid w:val="0009202B"/>
    <w:rsid w:val="00092179"/>
    <w:rsid w:val="00092788"/>
    <w:rsid w:val="000930FB"/>
    <w:rsid w:val="00093104"/>
    <w:rsid w:val="00093572"/>
    <w:rsid w:val="00093F33"/>
    <w:rsid w:val="0009400D"/>
    <w:rsid w:val="000942DF"/>
    <w:rsid w:val="00094CEF"/>
    <w:rsid w:val="00094DCF"/>
    <w:rsid w:val="0009508B"/>
    <w:rsid w:val="000950BA"/>
    <w:rsid w:val="000959CB"/>
    <w:rsid w:val="00095CD1"/>
    <w:rsid w:val="00095D7C"/>
    <w:rsid w:val="000964B4"/>
    <w:rsid w:val="00096BE5"/>
    <w:rsid w:val="00096E8C"/>
    <w:rsid w:val="000972C9"/>
    <w:rsid w:val="000975FB"/>
    <w:rsid w:val="000A0881"/>
    <w:rsid w:val="000A0ABB"/>
    <w:rsid w:val="000A0DA5"/>
    <w:rsid w:val="000A131F"/>
    <w:rsid w:val="000A1621"/>
    <w:rsid w:val="000A1C65"/>
    <w:rsid w:val="000A1EC8"/>
    <w:rsid w:val="000A205A"/>
    <w:rsid w:val="000A2198"/>
    <w:rsid w:val="000A2471"/>
    <w:rsid w:val="000A2B02"/>
    <w:rsid w:val="000A2E35"/>
    <w:rsid w:val="000A33FC"/>
    <w:rsid w:val="000A408C"/>
    <w:rsid w:val="000A4976"/>
    <w:rsid w:val="000A50F8"/>
    <w:rsid w:val="000A54E1"/>
    <w:rsid w:val="000A5CA5"/>
    <w:rsid w:val="000A5E5F"/>
    <w:rsid w:val="000A6011"/>
    <w:rsid w:val="000A697F"/>
    <w:rsid w:val="000A6B6E"/>
    <w:rsid w:val="000A76D2"/>
    <w:rsid w:val="000A76EF"/>
    <w:rsid w:val="000A7721"/>
    <w:rsid w:val="000B0FE7"/>
    <w:rsid w:val="000B1315"/>
    <w:rsid w:val="000B1ED5"/>
    <w:rsid w:val="000B1F33"/>
    <w:rsid w:val="000B2CC4"/>
    <w:rsid w:val="000B2E4B"/>
    <w:rsid w:val="000B2E72"/>
    <w:rsid w:val="000B3036"/>
    <w:rsid w:val="000B31BA"/>
    <w:rsid w:val="000B3226"/>
    <w:rsid w:val="000B332D"/>
    <w:rsid w:val="000B389C"/>
    <w:rsid w:val="000B3912"/>
    <w:rsid w:val="000B4440"/>
    <w:rsid w:val="000B445D"/>
    <w:rsid w:val="000B45B1"/>
    <w:rsid w:val="000B494F"/>
    <w:rsid w:val="000B49EC"/>
    <w:rsid w:val="000B4EE3"/>
    <w:rsid w:val="000B5139"/>
    <w:rsid w:val="000B5800"/>
    <w:rsid w:val="000B58C8"/>
    <w:rsid w:val="000B5C42"/>
    <w:rsid w:val="000B659D"/>
    <w:rsid w:val="000B7047"/>
    <w:rsid w:val="000B746E"/>
    <w:rsid w:val="000B79FE"/>
    <w:rsid w:val="000B7EA8"/>
    <w:rsid w:val="000C03C1"/>
    <w:rsid w:val="000C1121"/>
    <w:rsid w:val="000C1C2C"/>
    <w:rsid w:val="000C24D5"/>
    <w:rsid w:val="000C2F08"/>
    <w:rsid w:val="000C31AB"/>
    <w:rsid w:val="000C3417"/>
    <w:rsid w:val="000C3650"/>
    <w:rsid w:val="000C39C3"/>
    <w:rsid w:val="000C3AE1"/>
    <w:rsid w:val="000C3D2F"/>
    <w:rsid w:val="000C4417"/>
    <w:rsid w:val="000C4B3A"/>
    <w:rsid w:val="000C4BB2"/>
    <w:rsid w:val="000C5438"/>
    <w:rsid w:val="000C56E9"/>
    <w:rsid w:val="000C634E"/>
    <w:rsid w:val="000C6455"/>
    <w:rsid w:val="000C6935"/>
    <w:rsid w:val="000C6A7E"/>
    <w:rsid w:val="000C6AD1"/>
    <w:rsid w:val="000C6AE6"/>
    <w:rsid w:val="000C6E83"/>
    <w:rsid w:val="000C7A9A"/>
    <w:rsid w:val="000C7CFD"/>
    <w:rsid w:val="000D059F"/>
    <w:rsid w:val="000D1210"/>
    <w:rsid w:val="000D1B09"/>
    <w:rsid w:val="000D201D"/>
    <w:rsid w:val="000D3F1C"/>
    <w:rsid w:val="000D4720"/>
    <w:rsid w:val="000D4775"/>
    <w:rsid w:val="000D4ACA"/>
    <w:rsid w:val="000D4C87"/>
    <w:rsid w:val="000D4E15"/>
    <w:rsid w:val="000D4F33"/>
    <w:rsid w:val="000D55C5"/>
    <w:rsid w:val="000D5809"/>
    <w:rsid w:val="000D61CE"/>
    <w:rsid w:val="000D63E5"/>
    <w:rsid w:val="000D6B98"/>
    <w:rsid w:val="000D6D3B"/>
    <w:rsid w:val="000D6F46"/>
    <w:rsid w:val="000D7135"/>
    <w:rsid w:val="000D7149"/>
    <w:rsid w:val="000D76F8"/>
    <w:rsid w:val="000D7FD8"/>
    <w:rsid w:val="000E01C7"/>
    <w:rsid w:val="000E062D"/>
    <w:rsid w:val="000E0C75"/>
    <w:rsid w:val="000E11F9"/>
    <w:rsid w:val="000E220B"/>
    <w:rsid w:val="000E2922"/>
    <w:rsid w:val="000E2AB9"/>
    <w:rsid w:val="000E3606"/>
    <w:rsid w:val="000E37B9"/>
    <w:rsid w:val="000E39F5"/>
    <w:rsid w:val="000E3DE5"/>
    <w:rsid w:val="000E49E2"/>
    <w:rsid w:val="000E4C5E"/>
    <w:rsid w:val="000E4E9F"/>
    <w:rsid w:val="000E503D"/>
    <w:rsid w:val="000E55C9"/>
    <w:rsid w:val="000E632D"/>
    <w:rsid w:val="000E6708"/>
    <w:rsid w:val="000E7A78"/>
    <w:rsid w:val="000F0109"/>
    <w:rsid w:val="000F02E1"/>
    <w:rsid w:val="000F05D1"/>
    <w:rsid w:val="000F0633"/>
    <w:rsid w:val="000F09D3"/>
    <w:rsid w:val="000F128F"/>
    <w:rsid w:val="000F13D4"/>
    <w:rsid w:val="000F1722"/>
    <w:rsid w:val="000F23E3"/>
    <w:rsid w:val="000F4352"/>
    <w:rsid w:val="000F443D"/>
    <w:rsid w:val="000F4550"/>
    <w:rsid w:val="000F4FA9"/>
    <w:rsid w:val="000F52A2"/>
    <w:rsid w:val="000F5559"/>
    <w:rsid w:val="000F5C46"/>
    <w:rsid w:val="000F5CD7"/>
    <w:rsid w:val="000F5DF7"/>
    <w:rsid w:val="000F5EF6"/>
    <w:rsid w:val="000F6E15"/>
    <w:rsid w:val="000F7220"/>
    <w:rsid w:val="000F738B"/>
    <w:rsid w:val="000F7617"/>
    <w:rsid w:val="000F7CCF"/>
    <w:rsid w:val="000F7FB8"/>
    <w:rsid w:val="0010023F"/>
    <w:rsid w:val="00100F17"/>
    <w:rsid w:val="001018D8"/>
    <w:rsid w:val="00101BB4"/>
    <w:rsid w:val="00103A02"/>
    <w:rsid w:val="00103A84"/>
    <w:rsid w:val="00103C7D"/>
    <w:rsid w:val="001046AD"/>
    <w:rsid w:val="00105234"/>
    <w:rsid w:val="00105266"/>
    <w:rsid w:val="0010529E"/>
    <w:rsid w:val="00106824"/>
    <w:rsid w:val="00106AFF"/>
    <w:rsid w:val="00106EED"/>
    <w:rsid w:val="001074D8"/>
    <w:rsid w:val="001100FA"/>
    <w:rsid w:val="001112B2"/>
    <w:rsid w:val="0011133E"/>
    <w:rsid w:val="00111362"/>
    <w:rsid w:val="00111AEE"/>
    <w:rsid w:val="00111D09"/>
    <w:rsid w:val="00111D73"/>
    <w:rsid w:val="0011335B"/>
    <w:rsid w:val="00113813"/>
    <w:rsid w:val="00113A43"/>
    <w:rsid w:val="00113E9B"/>
    <w:rsid w:val="001147B5"/>
    <w:rsid w:val="00114D74"/>
    <w:rsid w:val="001153C7"/>
    <w:rsid w:val="00115C05"/>
    <w:rsid w:val="00115E13"/>
    <w:rsid w:val="00116244"/>
    <w:rsid w:val="001164F4"/>
    <w:rsid w:val="00116D2E"/>
    <w:rsid w:val="00116F8F"/>
    <w:rsid w:val="00117F65"/>
    <w:rsid w:val="00120651"/>
    <w:rsid w:val="00121241"/>
    <w:rsid w:val="001212CB"/>
    <w:rsid w:val="001213FF"/>
    <w:rsid w:val="0012154F"/>
    <w:rsid w:val="00121A83"/>
    <w:rsid w:val="0012371B"/>
    <w:rsid w:val="00123C17"/>
    <w:rsid w:val="00123C87"/>
    <w:rsid w:val="00123E40"/>
    <w:rsid w:val="00124BE7"/>
    <w:rsid w:val="00124F81"/>
    <w:rsid w:val="00125269"/>
    <w:rsid w:val="00125C2F"/>
    <w:rsid w:val="00126485"/>
    <w:rsid w:val="001271D5"/>
    <w:rsid w:val="00127469"/>
    <w:rsid w:val="00127B1D"/>
    <w:rsid w:val="001309D9"/>
    <w:rsid w:val="00131143"/>
    <w:rsid w:val="001311A5"/>
    <w:rsid w:val="00131774"/>
    <w:rsid w:val="001318CD"/>
    <w:rsid w:val="0013225C"/>
    <w:rsid w:val="00133174"/>
    <w:rsid w:val="0013388C"/>
    <w:rsid w:val="00133C6F"/>
    <w:rsid w:val="00133D3E"/>
    <w:rsid w:val="00134983"/>
    <w:rsid w:val="00134AC5"/>
    <w:rsid w:val="00135B3A"/>
    <w:rsid w:val="00135D76"/>
    <w:rsid w:val="0013638D"/>
    <w:rsid w:val="001373C9"/>
    <w:rsid w:val="001378FC"/>
    <w:rsid w:val="00137E29"/>
    <w:rsid w:val="00137F75"/>
    <w:rsid w:val="001405C6"/>
    <w:rsid w:val="001408BA"/>
    <w:rsid w:val="00140A72"/>
    <w:rsid w:val="00141075"/>
    <w:rsid w:val="00141245"/>
    <w:rsid w:val="001413C0"/>
    <w:rsid w:val="001425A3"/>
    <w:rsid w:val="001426EE"/>
    <w:rsid w:val="0014284C"/>
    <w:rsid w:val="0014298F"/>
    <w:rsid w:val="00142ADE"/>
    <w:rsid w:val="00142F62"/>
    <w:rsid w:val="0014345D"/>
    <w:rsid w:val="001446FB"/>
    <w:rsid w:val="0014535B"/>
    <w:rsid w:val="00145660"/>
    <w:rsid w:val="0014619F"/>
    <w:rsid w:val="00146386"/>
    <w:rsid w:val="0014651F"/>
    <w:rsid w:val="001465A7"/>
    <w:rsid w:val="00146D35"/>
    <w:rsid w:val="00147515"/>
    <w:rsid w:val="001475EC"/>
    <w:rsid w:val="00147AF3"/>
    <w:rsid w:val="0015192E"/>
    <w:rsid w:val="00151CEB"/>
    <w:rsid w:val="00152352"/>
    <w:rsid w:val="00152477"/>
    <w:rsid w:val="00152E85"/>
    <w:rsid w:val="0015351C"/>
    <w:rsid w:val="00154378"/>
    <w:rsid w:val="001552A1"/>
    <w:rsid w:val="001556F2"/>
    <w:rsid w:val="00156C97"/>
    <w:rsid w:val="0015700A"/>
    <w:rsid w:val="00157456"/>
    <w:rsid w:val="00157906"/>
    <w:rsid w:val="00157B66"/>
    <w:rsid w:val="00157BB8"/>
    <w:rsid w:val="0016046B"/>
    <w:rsid w:val="001608C9"/>
    <w:rsid w:val="001614F8"/>
    <w:rsid w:val="00161E86"/>
    <w:rsid w:val="00162400"/>
    <w:rsid w:val="0016243F"/>
    <w:rsid w:val="0016252B"/>
    <w:rsid w:val="00164F6C"/>
    <w:rsid w:val="0016552A"/>
    <w:rsid w:val="00166418"/>
    <w:rsid w:val="0016698A"/>
    <w:rsid w:val="00166BD7"/>
    <w:rsid w:val="00166E42"/>
    <w:rsid w:val="0016703E"/>
    <w:rsid w:val="0017025B"/>
    <w:rsid w:val="00170518"/>
    <w:rsid w:val="001706D5"/>
    <w:rsid w:val="00171735"/>
    <w:rsid w:val="00171A73"/>
    <w:rsid w:val="00172C36"/>
    <w:rsid w:val="00172D3F"/>
    <w:rsid w:val="001730B7"/>
    <w:rsid w:val="0017363D"/>
    <w:rsid w:val="0017398D"/>
    <w:rsid w:val="00173BA0"/>
    <w:rsid w:val="0017456D"/>
    <w:rsid w:val="00174960"/>
    <w:rsid w:val="00175000"/>
    <w:rsid w:val="0017512D"/>
    <w:rsid w:val="001752FF"/>
    <w:rsid w:val="00175BB1"/>
    <w:rsid w:val="00175F8B"/>
    <w:rsid w:val="001776BF"/>
    <w:rsid w:val="001777CD"/>
    <w:rsid w:val="00177C9F"/>
    <w:rsid w:val="001804A0"/>
    <w:rsid w:val="00180DAA"/>
    <w:rsid w:val="00180DAE"/>
    <w:rsid w:val="00180FB9"/>
    <w:rsid w:val="0018107D"/>
    <w:rsid w:val="001816FE"/>
    <w:rsid w:val="00181A25"/>
    <w:rsid w:val="00182596"/>
    <w:rsid w:val="001828D7"/>
    <w:rsid w:val="00182D0F"/>
    <w:rsid w:val="00183D35"/>
    <w:rsid w:val="00184665"/>
    <w:rsid w:val="001847E0"/>
    <w:rsid w:val="00184937"/>
    <w:rsid w:val="00184C08"/>
    <w:rsid w:val="00185C50"/>
    <w:rsid w:val="001860CE"/>
    <w:rsid w:val="00186A31"/>
    <w:rsid w:val="00186ECE"/>
    <w:rsid w:val="00187534"/>
    <w:rsid w:val="00187815"/>
    <w:rsid w:val="0019003D"/>
    <w:rsid w:val="00190299"/>
    <w:rsid w:val="00190783"/>
    <w:rsid w:val="00190A4A"/>
    <w:rsid w:val="00190DD9"/>
    <w:rsid w:val="00191648"/>
    <w:rsid w:val="001923BC"/>
    <w:rsid w:val="00192A5B"/>
    <w:rsid w:val="00192FEE"/>
    <w:rsid w:val="001930E4"/>
    <w:rsid w:val="001937CB"/>
    <w:rsid w:val="00193BA0"/>
    <w:rsid w:val="001941F8"/>
    <w:rsid w:val="00194B40"/>
    <w:rsid w:val="00194DDD"/>
    <w:rsid w:val="00195051"/>
    <w:rsid w:val="0019558D"/>
    <w:rsid w:val="001958D5"/>
    <w:rsid w:val="00195BB1"/>
    <w:rsid w:val="00196605"/>
    <w:rsid w:val="001967BD"/>
    <w:rsid w:val="0019683F"/>
    <w:rsid w:val="0019693C"/>
    <w:rsid w:val="00197056"/>
    <w:rsid w:val="00197140"/>
    <w:rsid w:val="00197261"/>
    <w:rsid w:val="0019786D"/>
    <w:rsid w:val="00197CF4"/>
    <w:rsid w:val="001A027F"/>
    <w:rsid w:val="001A0BB5"/>
    <w:rsid w:val="001A12DF"/>
    <w:rsid w:val="001A1301"/>
    <w:rsid w:val="001A29B3"/>
    <w:rsid w:val="001A340C"/>
    <w:rsid w:val="001A3ACB"/>
    <w:rsid w:val="001A4233"/>
    <w:rsid w:val="001A4717"/>
    <w:rsid w:val="001A6959"/>
    <w:rsid w:val="001A6E28"/>
    <w:rsid w:val="001A7201"/>
    <w:rsid w:val="001A7697"/>
    <w:rsid w:val="001A7B10"/>
    <w:rsid w:val="001B0273"/>
    <w:rsid w:val="001B0811"/>
    <w:rsid w:val="001B11C8"/>
    <w:rsid w:val="001B163F"/>
    <w:rsid w:val="001B1869"/>
    <w:rsid w:val="001B1CD0"/>
    <w:rsid w:val="001B2249"/>
    <w:rsid w:val="001B2338"/>
    <w:rsid w:val="001B2400"/>
    <w:rsid w:val="001B2C4C"/>
    <w:rsid w:val="001B307F"/>
    <w:rsid w:val="001B3083"/>
    <w:rsid w:val="001B3225"/>
    <w:rsid w:val="001B3456"/>
    <w:rsid w:val="001B3DC4"/>
    <w:rsid w:val="001B427A"/>
    <w:rsid w:val="001B57E1"/>
    <w:rsid w:val="001B5B9B"/>
    <w:rsid w:val="001C087C"/>
    <w:rsid w:val="001C21E2"/>
    <w:rsid w:val="001C25A6"/>
    <w:rsid w:val="001C2B73"/>
    <w:rsid w:val="001C2D8E"/>
    <w:rsid w:val="001C3A42"/>
    <w:rsid w:val="001C3F05"/>
    <w:rsid w:val="001C40EB"/>
    <w:rsid w:val="001C456F"/>
    <w:rsid w:val="001C4573"/>
    <w:rsid w:val="001C4632"/>
    <w:rsid w:val="001C4CFC"/>
    <w:rsid w:val="001C4D0C"/>
    <w:rsid w:val="001C4D0D"/>
    <w:rsid w:val="001C530E"/>
    <w:rsid w:val="001C5311"/>
    <w:rsid w:val="001C539C"/>
    <w:rsid w:val="001C5A4B"/>
    <w:rsid w:val="001C6263"/>
    <w:rsid w:val="001C63E1"/>
    <w:rsid w:val="001C668D"/>
    <w:rsid w:val="001C6E25"/>
    <w:rsid w:val="001C73E5"/>
    <w:rsid w:val="001C7E55"/>
    <w:rsid w:val="001C7F71"/>
    <w:rsid w:val="001D0051"/>
    <w:rsid w:val="001D05E6"/>
    <w:rsid w:val="001D0D28"/>
    <w:rsid w:val="001D156C"/>
    <w:rsid w:val="001D1C8D"/>
    <w:rsid w:val="001D1D4E"/>
    <w:rsid w:val="001D1E89"/>
    <w:rsid w:val="001D2004"/>
    <w:rsid w:val="001D24AB"/>
    <w:rsid w:val="001D29AA"/>
    <w:rsid w:val="001D49AE"/>
    <w:rsid w:val="001D4A98"/>
    <w:rsid w:val="001D4E1C"/>
    <w:rsid w:val="001D4FAB"/>
    <w:rsid w:val="001D5319"/>
    <w:rsid w:val="001D5A93"/>
    <w:rsid w:val="001D62A3"/>
    <w:rsid w:val="001D771A"/>
    <w:rsid w:val="001E01D2"/>
    <w:rsid w:val="001E0390"/>
    <w:rsid w:val="001E03FC"/>
    <w:rsid w:val="001E0DE6"/>
    <w:rsid w:val="001E0E7A"/>
    <w:rsid w:val="001E2834"/>
    <w:rsid w:val="001E32C4"/>
    <w:rsid w:val="001E374E"/>
    <w:rsid w:val="001E38BA"/>
    <w:rsid w:val="001E408E"/>
    <w:rsid w:val="001E4369"/>
    <w:rsid w:val="001E44D0"/>
    <w:rsid w:val="001E4D71"/>
    <w:rsid w:val="001E538E"/>
    <w:rsid w:val="001E5E4C"/>
    <w:rsid w:val="001E63B5"/>
    <w:rsid w:val="001E6448"/>
    <w:rsid w:val="001E741A"/>
    <w:rsid w:val="001E769E"/>
    <w:rsid w:val="001E7AB0"/>
    <w:rsid w:val="001F0016"/>
    <w:rsid w:val="001F03F8"/>
    <w:rsid w:val="001F04C6"/>
    <w:rsid w:val="001F079D"/>
    <w:rsid w:val="001F0B9A"/>
    <w:rsid w:val="001F0F15"/>
    <w:rsid w:val="001F16C4"/>
    <w:rsid w:val="001F1B9A"/>
    <w:rsid w:val="001F1F0B"/>
    <w:rsid w:val="001F1FE7"/>
    <w:rsid w:val="001F220C"/>
    <w:rsid w:val="001F2FA1"/>
    <w:rsid w:val="001F33C4"/>
    <w:rsid w:val="001F372F"/>
    <w:rsid w:val="001F3996"/>
    <w:rsid w:val="001F3B5E"/>
    <w:rsid w:val="001F3E0D"/>
    <w:rsid w:val="001F46B6"/>
    <w:rsid w:val="001F4B35"/>
    <w:rsid w:val="001F5AFA"/>
    <w:rsid w:val="001F5E19"/>
    <w:rsid w:val="001F5F1E"/>
    <w:rsid w:val="001F63A3"/>
    <w:rsid w:val="001F70D2"/>
    <w:rsid w:val="001F7226"/>
    <w:rsid w:val="001F7660"/>
    <w:rsid w:val="001F78AC"/>
    <w:rsid w:val="001F7C0D"/>
    <w:rsid w:val="001F7D1F"/>
    <w:rsid w:val="00200A91"/>
    <w:rsid w:val="00200D42"/>
    <w:rsid w:val="00200ED2"/>
    <w:rsid w:val="0020120E"/>
    <w:rsid w:val="002023A5"/>
    <w:rsid w:val="002023D6"/>
    <w:rsid w:val="0020311A"/>
    <w:rsid w:val="002033CB"/>
    <w:rsid w:val="00203FAF"/>
    <w:rsid w:val="0020410F"/>
    <w:rsid w:val="00204232"/>
    <w:rsid w:val="00205D3F"/>
    <w:rsid w:val="002063DA"/>
    <w:rsid w:val="002065B6"/>
    <w:rsid w:val="002070F0"/>
    <w:rsid w:val="002079AE"/>
    <w:rsid w:val="002103CD"/>
    <w:rsid w:val="00210E33"/>
    <w:rsid w:val="00210E8B"/>
    <w:rsid w:val="00211103"/>
    <w:rsid w:val="00211D71"/>
    <w:rsid w:val="00211EEF"/>
    <w:rsid w:val="00212475"/>
    <w:rsid w:val="00212C37"/>
    <w:rsid w:val="00212E3E"/>
    <w:rsid w:val="002130A7"/>
    <w:rsid w:val="00213905"/>
    <w:rsid w:val="00213C22"/>
    <w:rsid w:val="00213E97"/>
    <w:rsid w:val="002141E7"/>
    <w:rsid w:val="002151B2"/>
    <w:rsid w:val="00216334"/>
    <w:rsid w:val="002165D5"/>
    <w:rsid w:val="00216743"/>
    <w:rsid w:val="00217904"/>
    <w:rsid w:val="00217B15"/>
    <w:rsid w:val="00217CB8"/>
    <w:rsid w:val="0022014F"/>
    <w:rsid w:val="00220732"/>
    <w:rsid w:val="00221A2E"/>
    <w:rsid w:val="00221A9D"/>
    <w:rsid w:val="0022242A"/>
    <w:rsid w:val="0022247D"/>
    <w:rsid w:val="00223012"/>
    <w:rsid w:val="00223393"/>
    <w:rsid w:val="002237A1"/>
    <w:rsid w:val="00223A5B"/>
    <w:rsid w:val="00223F36"/>
    <w:rsid w:val="002242A4"/>
    <w:rsid w:val="00224499"/>
    <w:rsid w:val="00224C9B"/>
    <w:rsid w:val="00224D4C"/>
    <w:rsid w:val="00224FCA"/>
    <w:rsid w:val="00225409"/>
    <w:rsid w:val="00225997"/>
    <w:rsid w:val="00225A81"/>
    <w:rsid w:val="00225C17"/>
    <w:rsid w:val="00225C45"/>
    <w:rsid w:val="002266CF"/>
    <w:rsid w:val="00226784"/>
    <w:rsid w:val="00226950"/>
    <w:rsid w:val="00226B54"/>
    <w:rsid w:val="00226D46"/>
    <w:rsid w:val="00226E89"/>
    <w:rsid w:val="00226F66"/>
    <w:rsid w:val="00230019"/>
    <w:rsid w:val="00230B66"/>
    <w:rsid w:val="00232A35"/>
    <w:rsid w:val="00232ACD"/>
    <w:rsid w:val="002337BD"/>
    <w:rsid w:val="00233C0F"/>
    <w:rsid w:val="00233C2C"/>
    <w:rsid w:val="002360B8"/>
    <w:rsid w:val="00236C09"/>
    <w:rsid w:val="00237999"/>
    <w:rsid w:val="00241165"/>
    <w:rsid w:val="002421AB"/>
    <w:rsid w:val="00242B02"/>
    <w:rsid w:val="00242CBF"/>
    <w:rsid w:val="00242D14"/>
    <w:rsid w:val="0024376D"/>
    <w:rsid w:val="0024391B"/>
    <w:rsid w:val="00244251"/>
    <w:rsid w:val="002456C6"/>
    <w:rsid w:val="00245991"/>
    <w:rsid w:val="002460BC"/>
    <w:rsid w:val="002468C2"/>
    <w:rsid w:val="00246CD4"/>
    <w:rsid w:val="00246EBE"/>
    <w:rsid w:val="00247034"/>
    <w:rsid w:val="00247E2F"/>
    <w:rsid w:val="00250582"/>
    <w:rsid w:val="00250DB0"/>
    <w:rsid w:val="00251160"/>
    <w:rsid w:val="00251192"/>
    <w:rsid w:val="00251590"/>
    <w:rsid w:val="00251B13"/>
    <w:rsid w:val="00251BA8"/>
    <w:rsid w:val="00252288"/>
    <w:rsid w:val="0025263C"/>
    <w:rsid w:val="00252785"/>
    <w:rsid w:val="002528C1"/>
    <w:rsid w:val="00252A93"/>
    <w:rsid w:val="00252AAF"/>
    <w:rsid w:val="0025315C"/>
    <w:rsid w:val="00253A0C"/>
    <w:rsid w:val="00253F88"/>
    <w:rsid w:val="00255164"/>
    <w:rsid w:val="0025555F"/>
    <w:rsid w:val="0025560C"/>
    <w:rsid w:val="00255F8C"/>
    <w:rsid w:val="002560CD"/>
    <w:rsid w:val="002574E2"/>
    <w:rsid w:val="00257748"/>
    <w:rsid w:val="002578EF"/>
    <w:rsid w:val="00257BB8"/>
    <w:rsid w:val="00257EE8"/>
    <w:rsid w:val="00260355"/>
    <w:rsid w:val="002606D9"/>
    <w:rsid w:val="00260B2C"/>
    <w:rsid w:val="00261154"/>
    <w:rsid w:val="0026124F"/>
    <w:rsid w:val="00262493"/>
    <w:rsid w:val="0026264B"/>
    <w:rsid w:val="00264A52"/>
    <w:rsid w:val="00264C10"/>
    <w:rsid w:val="00265760"/>
    <w:rsid w:val="00266394"/>
    <w:rsid w:val="00266AC4"/>
    <w:rsid w:val="00266C41"/>
    <w:rsid w:val="00267416"/>
    <w:rsid w:val="002677B4"/>
    <w:rsid w:val="00267848"/>
    <w:rsid w:val="00267F58"/>
    <w:rsid w:val="002703E7"/>
    <w:rsid w:val="00270D21"/>
    <w:rsid w:val="002719E7"/>
    <w:rsid w:val="002720DC"/>
    <w:rsid w:val="00272142"/>
    <w:rsid w:val="0027377D"/>
    <w:rsid w:val="00273D3C"/>
    <w:rsid w:val="0027404D"/>
    <w:rsid w:val="0027458C"/>
    <w:rsid w:val="002746A9"/>
    <w:rsid w:val="00275599"/>
    <w:rsid w:val="002758A9"/>
    <w:rsid w:val="002762EA"/>
    <w:rsid w:val="0027727B"/>
    <w:rsid w:val="002778D8"/>
    <w:rsid w:val="00277F83"/>
    <w:rsid w:val="00280C7F"/>
    <w:rsid w:val="00281613"/>
    <w:rsid w:val="00281FBA"/>
    <w:rsid w:val="00281FBE"/>
    <w:rsid w:val="002835C7"/>
    <w:rsid w:val="00283825"/>
    <w:rsid w:val="00284206"/>
    <w:rsid w:val="00284899"/>
    <w:rsid w:val="00284A6C"/>
    <w:rsid w:val="00284D96"/>
    <w:rsid w:val="002850E8"/>
    <w:rsid w:val="00286A07"/>
    <w:rsid w:val="00286E02"/>
    <w:rsid w:val="00286E0C"/>
    <w:rsid w:val="002871FA"/>
    <w:rsid w:val="0028752F"/>
    <w:rsid w:val="00287537"/>
    <w:rsid w:val="0028754A"/>
    <w:rsid w:val="00287C0D"/>
    <w:rsid w:val="00287E1E"/>
    <w:rsid w:val="00287F4C"/>
    <w:rsid w:val="002909AC"/>
    <w:rsid w:val="00290E00"/>
    <w:rsid w:val="00290E7B"/>
    <w:rsid w:val="00291210"/>
    <w:rsid w:val="0029160C"/>
    <w:rsid w:val="00291736"/>
    <w:rsid w:val="002919B3"/>
    <w:rsid w:val="002935D8"/>
    <w:rsid w:val="002939E3"/>
    <w:rsid w:val="00294227"/>
    <w:rsid w:val="00294C33"/>
    <w:rsid w:val="00295068"/>
    <w:rsid w:val="0029524A"/>
    <w:rsid w:val="0029681B"/>
    <w:rsid w:val="00296AF1"/>
    <w:rsid w:val="002971A2"/>
    <w:rsid w:val="0029727F"/>
    <w:rsid w:val="002972F7"/>
    <w:rsid w:val="002973AB"/>
    <w:rsid w:val="00297754"/>
    <w:rsid w:val="002A00C4"/>
    <w:rsid w:val="002A07C9"/>
    <w:rsid w:val="002A1A25"/>
    <w:rsid w:val="002A2F46"/>
    <w:rsid w:val="002A3AB9"/>
    <w:rsid w:val="002A3CE6"/>
    <w:rsid w:val="002A3FC6"/>
    <w:rsid w:val="002A4AAD"/>
    <w:rsid w:val="002A52EC"/>
    <w:rsid w:val="002A5B44"/>
    <w:rsid w:val="002A5E17"/>
    <w:rsid w:val="002A62BC"/>
    <w:rsid w:val="002A6D24"/>
    <w:rsid w:val="002A7011"/>
    <w:rsid w:val="002A75FC"/>
    <w:rsid w:val="002A7D6E"/>
    <w:rsid w:val="002A7F3F"/>
    <w:rsid w:val="002B0BE9"/>
    <w:rsid w:val="002B0C5D"/>
    <w:rsid w:val="002B12B0"/>
    <w:rsid w:val="002B204C"/>
    <w:rsid w:val="002B321F"/>
    <w:rsid w:val="002B4946"/>
    <w:rsid w:val="002B500C"/>
    <w:rsid w:val="002B50DE"/>
    <w:rsid w:val="002B51B0"/>
    <w:rsid w:val="002B5504"/>
    <w:rsid w:val="002B55FA"/>
    <w:rsid w:val="002B5891"/>
    <w:rsid w:val="002B5B10"/>
    <w:rsid w:val="002B6DB2"/>
    <w:rsid w:val="002B6EF9"/>
    <w:rsid w:val="002B7130"/>
    <w:rsid w:val="002B71B1"/>
    <w:rsid w:val="002B7600"/>
    <w:rsid w:val="002B7636"/>
    <w:rsid w:val="002B76FE"/>
    <w:rsid w:val="002C0042"/>
    <w:rsid w:val="002C0333"/>
    <w:rsid w:val="002C04F9"/>
    <w:rsid w:val="002C0977"/>
    <w:rsid w:val="002C0B61"/>
    <w:rsid w:val="002C25A5"/>
    <w:rsid w:val="002C3475"/>
    <w:rsid w:val="002C390A"/>
    <w:rsid w:val="002C3947"/>
    <w:rsid w:val="002C3D6E"/>
    <w:rsid w:val="002C473B"/>
    <w:rsid w:val="002C4AD1"/>
    <w:rsid w:val="002C4BF9"/>
    <w:rsid w:val="002C59C9"/>
    <w:rsid w:val="002C5A5E"/>
    <w:rsid w:val="002C5BB9"/>
    <w:rsid w:val="002C5BE1"/>
    <w:rsid w:val="002C62B2"/>
    <w:rsid w:val="002C6CF9"/>
    <w:rsid w:val="002C6F72"/>
    <w:rsid w:val="002C702B"/>
    <w:rsid w:val="002C71B1"/>
    <w:rsid w:val="002C7280"/>
    <w:rsid w:val="002C7373"/>
    <w:rsid w:val="002C7704"/>
    <w:rsid w:val="002C7B25"/>
    <w:rsid w:val="002C7C32"/>
    <w:rsid w:val="002D0DAA"/>
    <w:rsid w:val="002D1122"/>
    <w:rsid w:val="002D1896"/>
    <w:rsid w:val="002D2BF6"/>
    <w:rsid w:val="002D30BD"/>
    <w:rsid w:val="002D3221"/>
    <w:rsid w:val="002D3B0A"/>
    <w:rsid w:val="002D3C20"/>
    <w:rsid w:val="002D40D9"/>
    <w:rsid w:val="002D46D1"/>
    <w:rsid w:val="002D480C"/>
    <w:rsid w:val="002D491E"/>
    <w:rsid w:val="002D4E70"/>
    <w:rsid w:val="002D5468"/>
    <w:rsid w:val="002D599A"/>
    <w:rsid w:val="002D61C6"/>
    <w:rsid w:val="002D6A54"/>
    <w:rsid w:val="002E0CF0"/>
    <w:rsid w:val="002E10D2"/>
    <w:rsid w:val="002E11BD"/>
    <w:rsid w:val="002E12C5"/>
    <w:rsid w:val="002E2420"/>
    <w:rsid w:val="002E2E15"/>
    <w:rsid w:val="002E3B69"/>
    <w:rsid w:val="002E42AA"/>
    <w:rsid w:val="002E4512"/>
    <w:rsid w:val="002E45FF"/>
    <w:rsid w:val="002E4E3B"/>
    <w:rsid w:val="002E53FA"/>
    <w:rsid w:val="002E595F"/>
    <w:rsid w:val="002E713F"/>
    <w:rsid w:val="002E7975"/>
    <w:rsid w:val="002F0045"/>
    <w:rsid w:val="002F01B5"/>
    <w:rsid w:val="002F02F0"/>
    <w:rsid w:val="002F0563"/>
    <w:rsid w:val="002F0880"/>
    <w:rsid w:val="002F0EF6"/>
    <w:rsid w:val="002F10AA"/>
    <w:rsid w:val="002F1300"/>
    <w:rsid w:val="002F1760"/>
    <w:rsid w:val="002F2B18"/>
    <w:rsid w:val="002F3501"/>
    <w:rsid w:val="002F3A28"/>
    <w:rsid w:val="002F46C9"/>
    <w:rsid w:val="002F4AB0"/>
    <w:rsid w:val="002F4B4F"/>
    <w:rsid w:val="002F4C4D"/>
    <w:rsid w:val="002F530C"/>
    <w:rsid w:val="002F5DF3"/>
    <w:rsid w:val="002F653B"/>
    <w:rsid w:val="002F663F"/>
    <w:rsid w:val="002F693F"/>
    <w:rsid w:val="002F78EE"/>
    <w:rsid w:val="002F7E6E"/>
    <w:rsid w:val="00300BC6"/>
    <w:rsid w:val="003014D5"/>
    <w:rsid w:val="00301B8A"/>
    <w:rsid w:val="00301CD9"/>
    <w:rsid w:val="00302090"/>
    <w:rsid w:val="00302223"/>
    <w:rsid w:val="003025E5"/>
    <w:rsid w:val="003029DB"/>
    <w:rsid w:val="00302D17"/>
    <w:rsid w:val="00303181"/>
    <w:rsid w:val="003032C9"/>
    <w:rsid w:val="003039FE"/>
    <w:rsid w:val="003059C3"/>
    <w:rsid w:val="00306327"/>
    <w:rsid w:val="00306635"/>
    <w:rsid w:val="00306BA9"/>
    <w:rsid w:val="00307C78"/>
    <w:rsid w:val="0031004B"/>
    <w:rsid w:val="003110CF"/>
    <w:rsid w:val="00311232"/>
    <w:rsid w:val="00311A89"/>
    <w:rsid w:val="00311C32"/>
    <w:rsid w:val="00311EA7"/>
    <w:rsid w:val="0031228B"/>
    <w:rsid w:val="00313C30"/>
    <w:rsid w:val="00314D2D"/>
    <w:rsid w:val="00314DCB"/>
    <w:rsid w:val="0031506F"/>
    <w:rsid w:val="00315293"/>
    <w:rsid w:val="003156FC"/>
    <w:rsid w:val="00315EC1"/>
    <w:rsid w:val="0031601F"/>
    <w:rsid w:val="00316074"/>
    <w:rsid w:val="003160B5"/>
    <w:rsid w:val="00316566"/>
    <w:rsid w:val="00316762"/>
    <w:rsid w:val="00316C74"/>
    <w:rsid w:val="0031753B"/>
    <w:rsid w:val="00317DA8"/>
    <w:rsid w:val="00317EAB"/>
    <w:rsid w:val="00317FCB"/>
    <w:rsid w:val="003201ED"/>
    <w:rsid w:val="003204E9"/>
    <w:rsid w:val="00320651"/>
    <w:rsid w:val="003211F5"/>
    <w:rsid w:val="00321381"/>
    <w:rsid w:val="003215F7"/>
    <w:rsid w:val="0032164C"/>
    <w:rsid w:val="0032194B"/>
    <w:rsid w:val="00321B1B"/>
    <w:rsid w:val="00322492"/>
    <w:rsid w:val="003225C8"/>
    <w:rsid w:val="00322803"/>
    <w:rsid w:val="00323A12"/>
    <w:rsid w:val="00323D47"/>
    <w:rsid w:val="0032455D"/>
    <w:rsid w:val="00325332"/>
    <w:rsid w:val="00325E65"/>
    <w:rsid w:val="00326008"/>
    <w:rsid w:val="003262FE"/>
    <w:rsid w:val="003273FD"/>
    <w:rsid w:val="00327986"/>
    <w:rsid w:val="00330010"/>
    <w:rsid w:val="00330467"/>
    <w:rsid w:val="00330F74"/>
    <w:rsid w:val="00331284"/>
    <w:rsid w:val="00332277"/>
    <w:rsid w:val="00332999"/>
    <w:rsid w:val="0033327E"/>
    <w:rsid w:val="003339FC"/>
    <w:rsid w:val="00334547"/>
    <w:rsid w:val="00334566"/>
    <w:rsid w:val="0033495A"/>
    <w:rsid w:val="00334E77"/>
    <w:rsid w:val="0033579F"/>
    <w:rsid w:val="00335E34"/>
    <w:rsid w:val="0033617A"/>
    <w:rsid w:val="003370E2"/>
    <w:rsid w:val="003401E6"/>
    <w:rsid w:val="0034057B"/>
    <w:rsid w:val="00340646"/>
    <w:rsid w:val="00340690"/>
    <w:rsid w:val="003406D3"/>
    <w:rsid w:val="00341CF2"/>
    <w:rsid w:val="0034244B"/>
    <w:rsid w:val="00342772"/>
    <w:rsid w:val="003428A8"/>
    <w:rsid w:val="003428C9"/>
    <w:rsid w:val="00342F90"/>
    <w:rsid w:val="003430E2"/>
    <w:rsid w:val="003437EC"/>
    <w:rsid w:val="00343833"/>
    <w:rsid w:val="00343924"/>
    <w:rsid w:val="00343EB8"/>
    <w:rsid w:val="00344267"/>
    <w:rsid w:val="00345640"/>
    <w:rsid w:val="00345DDC"/>
    <w:rsid w:val="00346061"/>
    <w:rsid w:val="003465E8"/>
    <w:rsid w:val="0034738F"/>
    <w:rsid w:val="00347C34"/>
    <w:rsid w:val="00347EFB"/>
    <w:rsid w:val="003501DD"/>
    <w:rsid w:val="003503D6"/>
    <w:rsid w:val="003503F8"/>
    <w:rsid w:val="003504C3"/>
    <w:rsid w:val="00351FFF"/>
    <w:rsid w:val="00352862"/>
    <w:rsid w:val="00353B66"/>
    <w:rsid w:val="00353FB5"/>
    <w:rsid w:val="00354129"/>
    <w:rsid w:val="00354D82"/>
    <w:rsid w:val="003554C6"/>
    <w:rsid w:val="0035579A"/>
    <w:rsid w:val="003557BB"/>
    <w:rsid w:val="00355D27"/>
    <w:rsid w:val="00356788"/>
    <w:rsid w:val="00356C7C"/>
    <w:rsid w:val="00357070"/>
    <w:rsid w:val="00357716"/>
    <w:rsid w:val="003578B4"/>
    <w:rsid w:val="00357B88"/>
    <w:rsid w:val="00360659"/>
    <w:rsid w:val="003617F1"/>
    <w:rsid w:val="003626E4"/>
    <w:rsid w:val="003626E5"/>
    <w:rsid w:val="003627F7"/>
    <w:rsid w:val="00362DF6"/>
    <w:rsid w:val="0036305C"/>
    <w:rsid w:val="00365664"/>
    <w:rsid w:val="00365D2A"/>
    <w:rsid w:val="0036644C"/>
    <w:rsid w:val="00366981"/>
    <w:rsid w:val="003669A2"/>
    <w:rsid w:val="00366D32"/>
    <w:rsid w:val="003673BB"/>
    <w:rsid w:val="003674E0"/>
    <w:rsid w:val="00367AEC"/>
    <w:rsid w:val="00370064"/>
    <w:rsid w:val="0037014F"/>
    <w:rsid w:val="00370179"/>
    <w:rsid w:val="00370316"/>
    <w:rsid w:val="003705C7"/>
    <w:rsid w:val="0037072C"/>
    <w:rsid w:val="00370B9D"/>
    <w:rsid w:val="003710AA"/>
    <w:rsid w:val="00371780"/>
    <w:rsid w:val="00371978"/>
    <w:rsid w:val="00371AEE"/>
    <w:rsid w:val="00371BD8"/>
    <w:rsid w:val="00372002"/>
    <w:rsid w:val="003737A7"/>
    <w:rsid w:val="003739E5"/>
    <w:rsid w:val="00373BD2"/>
    <w:rsid w:val="00375043"/>
    <w:rsid w:val="003752D3"/>
    <w:rsid w:val="003753DC"/>
    <w:rsid w:val="00375434"/>
    <w:rsid w:val="0037577B"/>
    <w:rsid w:val="003758C5"/>
    <w:rsid w:val="00375AB3"/>
    <w:rsid w:val="00375F2C"/>
    <w:rsid w:val="003805C3"/>
    <w:rsid w:val="0038113C"/>
    <w:rsid w:val="003812B2"/>
    <w:rsid w:val="003815DC"/>
    <w:rsid w:val="00382442"/>
    <w:rsid w:val="003824AB"/>
    <w:rsid w:val="003827DC"/>
    <w:rsid w:val="0038322D"/>
    <w:rsid w:val="003835A1"/>
    <w:rsid w:val="00383C0A"/>
    <w:rsid w:val="0038404B"/>
    <w:rsid w:val="00384CCF"/>
    <w:rsid w:val="00384FB3"/>
    <w:rsid w:val="003850DA"/>
    <w:rsid w:val="003856A0"/>
    <w:rsid w:val="00385D77"/>
    <w:rsid w:val="00385EF8"/>
    <w:rsid w:val="00386527"/>
    <w:rsid w:val="0038697A"/>
    <w:rsid w:val="003869DD"/>
    <w:rsid w:val="003872C2"/>
    <w:rsid w:val="00387438"/>
    <w:rsid w:val="003874C2"/>
    <w:rsid w:val="0038774E"/>
    <w:rsid w:val="003903D3"/>
    <w:rsid w:val="0039082F"/>
    <w:rsid w:val="00390A93"/>
    <w:rsid w:val="00390EAE"/>
    <w:rsid w:val="003918B7"/>
    <w:rsid w:val="00391E2B"/>
    <w:rsid w:val="0039229F"/>
    <w:rsid w:val="003922EB"/>
    <w:rsid w:val="00392653"/>
    <w:rsid w:val="00392820"/>
    <w:rsid w:val="0039285A"/>
    <w:rsid w:val="00393244"/>
    <w:rsid w:val="00393BB7"/>
    <w:rsid w:val="00393F21"/>
    <w:rsid w:val="003942B4"/>
    <w:rsid w:val="00395EBF"/>
    <w:rsid w:val="00396087"/>
    <w:rsid w:val="003961EC"/>
    <w:rsid w:val="00396D3A"/>
    <w:rsid w:val="00396E31"/>
    <w:rsid w:val="00396F37"/>
    <w:rsid w:val="0039708E"/>
    <w:rsid w:val="00397E83"/>
    <w:rsid w:val="003A09A5"/>
    <w:rsid w:val="003A19EE"/>
    <w:rsid w:val="003A1C49"/>
    <w:rsid w:val="003A1C58"/>
    <w:rsid w:val="003A25B7"/>
    <w:rsid w:val="003A46F8"/>
    <w:rsid w:val="003A4D17"/>
    <w:rsid w:val="003A4F2E"/>
    <w:rsid w:val="003A51CE"/>
    <w:rsid w:val="003A561E"/>
    <w:rsid w:val="003A5833"/>
    <w:rsid w:val="003A6006"/>
    <w:rsid w:val="003A63AF"/>
    <w:rsid w:val="003A6E21"/>
    <w:rsid w:val="003A73EC"/>
    <w:rsid w:val="003A7598"/>
    <w:rsid w:val="003A7F59"/>
    <w:rsid w:val="003B03FF"/>
    <w:rsid w:val="003B080B"/>
    <w:rsid w:val="003B0901"/>
    <w:rsid w:val="003B0DAC"/>
    <w:rsid w:val="003B189D"/>
    <w:rsid w:val="003B222C"/>
    <w:rsid w:val="003B22CB"/>
    <w:rsid w:val="003B2451"/>
    <w:rsid w:val="003B3AD0"/>
    <w:rsid w:val="003B3D2B"/>
    <w:rsid w:val="003B3DC6"/>
    <w:rsid w:val="003B3E0E"/>
    <w:rsid w:val="003B4159"/>
    <w:rsid w:val="003B4F96"/>
    <w:rsid w:val="003B5926"/>
    <w:rsid w:val="003B6236"/>
    <w:rsid w:val="003B6493"/>
    <w:rsid w:val="003B66D9"/>
    <w:rsid w:val="003B71A1"/>
    <w:rsid w:val="003B7371"/>
    <w:rsid w:val="003B75A8"/>
    <w:rsid w:val="003B7FDB"/>
    <w:rsid w:val="003C0F5B"/>
    <w:rsid w:val="003C1187"/>
    <w:rsid w:val="003C145B"/>
    <w:rsid w:val="003C1DEF"/>
    <w:rsid w:val="003C1EFF"/>
    <w:rsid w:val="003C1F9B"/>
    <w:rsid w:val="003C1FE4"/>
    <w:rsid w:val="003C22AF"/>
    <w:rsid w:val="003C2713"/>
    <w:rsid w:val="003C2D42"/>
    <w:rsid w:val="003C3125"/>
    <w:rsid w:val="003C3EC7"/>
    <w:rsid w:val="003C402E"/>
    <w:rsid w:val="003C413A"/>
    <w:rsid w:val="003C4178"/>
    <w:rsid w:val="003C464C"/>
    <w:rsid w:val="003C466A"/>
    <w:rsid w:val="003C4B74"/>
    <w:rsid w:val="003C50D4"/>
    <w:rsid w:val="003C59D1"/>
    <w:rsid w:val="003C5A6B"/>
    <w:rsid w:val="003C5E9D"/>
    <w:rsid w:val="003C63AC"/>
    <w:rsid w:val="003C6979"/>
    <w:rsid w:val="003C69C3"/>
    <w:rsid w:val="003C6C74"/>
    <w:rsid w:val="003C7706"/>
    <w:rsid w:val="003C792A"/>
    <w:rsid w:val="003D01E7"/>
    <w:rsid w:val="003D02D6"/>
    <w:rsid w:val="003D04A5"/>
    <w:rsid w:val="003D0DED"/>
    <w:rsid w:val="003D14CF"/>
    <w:rsid w:val="003D1A27"/>
    <w:rsid w:val="003D2559"/>
    <w:rsid w:val="003D2683"/>
    <w:rsid w:val="003D275F"/>
    <w:rsid w:val="003D343B"/>
    <w:rsid w:val="003D3459"/>
    <w:rsid w:val="003D368F"/>
    <w:rsid w:val="003D40F8"/>
    <w:rsid w:val="003D437D"/>
    <w:rsid w:val="003D4882"/>
    <w:rsid w:val="003D4F2E"/>
    <w:rsid w:val="003D5006"/>
    <w:rsid w:val="003D50C5"/>
    <w:rsid w:val="003D590D"/>
    <w:rsid w:val="003D6123"/>
    <w:rsid w:val="003D7296"/>
    <w:rsid w:val="003D7458"/>
    <w:rsid w:val="003D7BEB"/>
    <w:rsid w:val="003E098E"/>
    <w:rsid w:val="003E0CB6"/>
    <w:rsid w:val="003E0E60"/>
    <w:rsid w:val="003E100A"/>
    <w:rsid w:val="003E152E"/>
    <w:rsid w:val="003E1C79"/>
    <w:rsid w:val="003E229E"/>
    <w:rsid w:val="003E2D4C"/>
    <w:rsid w:val="003E2E1B"/>
    <w:rsid w:val="003E4558"/>
    <w:rsid w:val="003E5875"/>
    <w:rsid w:val="003E601C"/>
    <w:rsid w:val="003E6722"/>
    <w:rsid w:val="003E6E4F"/>
    <w:rsid w:val="003E7000"/>
    <w:rsid w:val="003E720D"/>
    <w:rsid w:val="003F02BC"/>
    <w:rsid w:val="003F0478"/>
    <w:rsid w:val="003F073F"/>
    <w:rsid w:val="003F1C3D"/>
    <w:rsid w:val="003F1C72"/>
    <w:rsid w:val="003F1DDD"/>
    <w:rsid w:val="003F1DFF"/>
    <w:rsid w:val="003F1E62"/>
    <w:rsid w:val="003F1FE1"/>
    <w:rsid w:val="003F2BAA"/>
    <w:rsid w:val="003F332C"/>
    <w:rsid w:val="003F3365"/>
    <w:rsid w:val="003F3618"/>
    <w:rsid w:val="003F3E43"/>
    <w:rsid w:val="003F3F67"/>
    <w:rsid w:val="003F4851"/>
    <w:rsid w:val="003F569E"/>
    <w:rsid w:val="003F6FF7"/>
    <w:rsid w:val="004009D5"/>
    <w:rsid w:val="00400A43"/>
    <w:rsid w:val="00400D31"/>
    <w:rsid w:val="004010BA"/>
    <w:rsid w:val="004012CE"/>
    <w:rsid w:val="00401760"/>
    <w:rsid w:val="00401A20"/>
    <w:rsid w:val="00401D0D"/>
    <w:rsid w:val="0040245E"/>
    <w:rsid w:val="00402F0D"/>
    <w:rsid w:val="004031DC"/>
    <w:rsid w:val="00404049"/>
    <w:rsid w:val="00404056"/>
    <w:rsid w:val="00404FD8"/>
    <w:rsid w:val="00405C5E"/>
    <w:rsid w:val="00405F97"/>
    <w:rsid w:val="0040617F"/>
    <w:rsid w:val="0040649E"/>
    <w:rsid w:val="00406BD4"/>
    <w:rsid w:val="00406E4A"/>
    <w:rsid w:val="00407111"/>
    <w:rsid w:val="004077B8"/>
    <w:rsid w:val="004079B5"/>
    <w:rsid w:val="00407FD7"/>
    <w:rsid w:val="0041097F"/>
    <w:rsid w:val="00410C05"/>
    <w:rsid w:val="00410E26"/>
    <w:rsid w:val="004116C5"/>
    <w:rsid w:val="004117FD"/>
    <w:rsid w:val="004128EA"/>
    <w:rsid w:val="0041296C"/>
    <w:rsid w:val="00412CF6"/>
    <w:rsid w:val="004130A2"/>
    <w:rsid w:val="004132B1"/>
    <w:rsid w:val="00414186"/>
    <w:rsid w:val="0041426E"/>
    <w:rsid w:val="004144D4"/>
    <w:rsid w:val="00414845"/>
    <w:rsid w:val="004151BD"/>
    <w:rsid w:val="0041538B"/>
    <w:rsid w:val="00416BC1"/>
    <w:rsid w:val="004170A7"/>
    <w:rsid w:val="00417F8A"/>
    <w:rsid w:val="0042021E"/>
    <w:rsid w:val="004202D2"/>
    <w:rsid w:val="004206A5"/>
    <w:rsid w:val="00420884"/>
    <w:rsid w:val="00420F6C"/>
    <w:rsid w:val="00421393"/>
    <w:rsid w:val="0042211B"/>
    <w:rsid w:val="00422227"/>
    <w:rsid w:val="00422304"/>
    <w:rsid w:val="00422B84"/>
    <w:rsid w:val="00423279"/>
    <w:rsid w:val="004233AC"/>
    <w:rsid w:val="004233DE"/>
    <w:rsid w:val="004238CE"/>
    <w:rsid w:val="00423B3E"/>
    <w:rsid w:val="00423E6E"/>
    <w:rsid w:val="004240A6"/>
    <w:rsid w:val="00424D41"/>
    <w:rsid w:val="00424F92"/>
    <w:rsid w:val="004251E5"/>
    <w:rsid w:val="004252CB"/>
    <w:rsid w:val="0042587E"/>
    <w:rsid w:val="00425B0D"/>
    <w:rsid w:val="00425FA8"/>
    <w:rsid w:val="0042715B"/>
    <w:rsid w:val="00427659"/>
    <w:rsid w:val="00427B0F"/>
    <w:rsid w:val="004303C2"/>
    <w:rsid w:val="004305E0"/>
    <w:rsid w:val="00430F4F"/>
    <w:rsid w:val="00430F95"/>
    <w:rsid w:val="0043111F"/>
    <w:rsid w:val="00431322"/>
    <w:rsid w:val="0043164B"/>
    <w:rsid w:val="00431714"/>
    <w:rsid w:val="00431DC2"/>
    <w:rsid w:val="004320D7"/>
    <w:rsid w:val="004321C7"/>
    <w:rsid w:val="00432228"/>
    <w:rsid w:val="00432466"/>
    <w:rsid w:val="004329AF"/>
    <w:rsid w:val="00432BA4"/>
    <w:rsid w:val="00432F2B"/>
    <w:rsid w:val="00433BF0"/>
    <w:rsid w:val="00434DE7"/>
    <w:rsid w:val="004350F2"/>
    <w:rsid w:val="00435249"/>
    <w:rsid w:val="00435399"/>
    <w:rsid w:val="00435521"/>
    <w:rsid w:val="0043589B"/>
    <w:rsid w:val="00436D7A"/>
    <w:rsid w:val="00437084"/>
    <w:rsid w:val="004375BD"/>
    <w:rsid w:val="00437944"/>
    <w:rsid w:val="004404EB"/>
    <w:rsid w:val="004406BC"/>
    <w:rsid w:val="00440812"/>
    <w:rsid w:val="0044088A"/>
    <w:rsid w:val="00440B27"/>
    <w:rsid w:val="00440BBC"/>
    <w:rsid w:val="00441306"/>
    <w:rsid w:val="00441540"/>
    <w:rsid w:val="00441A8F"/>
    <w:rsid w:val="004436AD"/>
    <w:rsid w:val="00443B3B"/>
    <w:rsid w:val="00443BA5"/>
    <w:rsid w:val="00443F62"/>
    <w:rsid w:val="0044418F"/>
    <w:rsid w:val="00444504"/>
    <w:rsid w:val="00444C14"/>
    <w:rsid w:val="00445708"/>
    <w:rsid w:val="00445F97"/>
    <w:rsid w:val="004462E9"/>
    <w:rsid w:val="00446837"/>
    <w:rsid w:val="00447038"/>
    <w:rsid w:val="00447096"/>
    <w:rsid w:val="00447108"/>
    <w:rsid w:val="00447ED1"/>
    <w:rsid w:val="00450287"/>
    <w:rsid w:val="00450FDB"/>
    <w:rsid w:val="00451218"/>
    <w:rsid w:val="004521AD"/>
    <w:rsid w:val="00452335"/>
    <w:rsid w:val="00452345"/>
    <w:rsid w:val="004523C2"/>
    <w:rsid w:val="00452959"/>
    <w:rsid w:val="00452AC3"/>
    <w:rsid w:val="00453649"/>
    <w:rsid w:val="00453EED"/>
    <w:rsid w:val="004540A9"/>
    <w:rsid w:val="0045495F"/>
    <w:rsid w:val="00454E99"/>
    <w:rsid w:val="00454F74"/>
    <w:rsid w:val="00455B30"/>
    <w:rsid w:val="004565CA"/>
    <w:rsid w:val="00456943"/>
    <w:rsid w:val="00456DBA"/>
    <w:rsid w:val="0045710F"/>
    <w:rsid w:val="00457345"/>
    <w:rsid w:val="0045745A"/>
    <w:rsid w:val="0046049F"/>
    <w:rsid w:val="00460710"/>
    <w:rsid w:val="0046086C"/>
    <w:rsid w:val="00460BAD"/>
    <w:rsid w:val="00460CF2"/>
    <w:rsid w:val="0046157E"/>
    <w:rsid w:val="00462B9B"/>
    <w:rsid w:val="00463484"/>
    <w:rsid w:val="00463F39"/>
    <w:rsid w:val="004648BA"/>
    <w:rsid w:val="0046516E"/>
    <w:rsid w:val="004652A1"/>
    <w:rsid w:val="00465472"/>
    <w:rsid w:val="00465C7C"/>
    <w:rsid w:val="0046628B"/>
    <w:rsid w:val="00466ADF"/>
    <w:rsid w:val="00466B58"/>
    <w:rsid w:val="00466E06"/>
    <w:rsid w:val="00467E64"/>
    <w:rsid w:val="00470961"/>
    <w:rsid w:val="00470F31"/>
    <w:rsid w:val="0047149A"/>
    <w:rsid w:val="00471898"/>
    <w:rsid w:val="00471B4B"/>
    <w:rsid w:val="00471E17"/>
    <w:rsid w:val="0047206C"/>
    <w:rsid w:val="00472E44"/>
    <w:rsid w:val="0047315A"/>
    <w:rsid w:val="00473424"/>
    <w:rsid w:val="00473475"/>
    <w:rsid w:val="00474338"/>
    <w:rsid w:val="00475440"/>
    <w:rsid w:val="00475622"/>
    <w:rsid w:val="0047630F"/>
    <w:rsid w:val="00476668"/>
    <w:rsid w:val="00476C08"/>
    <w:rsid w:val="00476C43"/>
    <w:rsid w:val="0047763F"/>
    <w:rsid w:val="0047791E"/>
    <w:rsid w:val="004779AB"/>
    <w:rsid w:val="00477F5B"/>
    <w:rsid w:val="004801D5"/>
    <w:rsid w:val="004801FF"/>
    <w:rsid w:val="00480554"/>
    <w:rsid w:val="004808A8"/>
    <w:rsid w:val="00480AB0"/>
    <w:rsid w:val="004815B4"/>
    <w:rsid w:val="0048174E"/>
    <w:rsid w:val="00481E4A"/>
    <w:rsid w:val="00481F1B"/>
    <w:rsid w:val="004821D1"/>
    <w:rsid w:val="00483608"/>
    <w:rsid w:val="00483DB1"/>
    <w:rsid w:val="00484C75"/>
    <w:rsid w:val="00484CAD"/>
    <w:rsid w:val="00485B1E"/>
    <w:rsid w:val="00485BB6"/>
    <w:rsid w:val="00486537"/>
    <w:rsid w:val="0048705C"/>
    <w:rsid w:val="0048714D"/>
    <w:rsid w:val="004875E4"/>
    <w:rsid w:val="00487D22"/>
    <w:rsid w:val="0049073E"/>
    <w:rsid w:val="00490774"/>
    <w:rsid w:val="00491551"/>
    <w:rsid w:val="004919EB"/>
    <w:rsid w:val="00491ADC"/>
    <w:rsid w:val="00491FF6"/>
    <w:rsid w:val="004932EE"/>
    <w:rsid w:val="00493957"/>
    <w:rsid w:val="00493D66"/>
    <w:rsid w:val="00493E09"/>
    <w:rsid w:val="00494794"/>
    <w:rsid w:val="00495134"/>
    <w:rsid w:val="0049556D"/>
    <w:rsid w:val="00496195"/>
    <w:rsid w:val="00496787"/>
    <w:rsid w:val="00496899"/>
    <w:rsid w:val="004969D9"/>
    <w:rsid w:val="00497690"/>
    <w:rsid w:val="00497C31"/>
    <w:rsid w:val="004A035B"/>
    <w:rsid w:val="004A0CCF"/>
    <w:rsid w:val="004A0F68"/>
    <w:rsid w:val="004A1337"/>
    <w:rsid w:val="004A15AA"/>
    <w:rsid w:val="004A163D"/>
    <w:rsid w:val="004A165C"/>
    <w:rsid w:val="004A2858"/>
    <w:rsid w:val="004A36D2"/>
    <w:rsid w:val="004A3755"/>
    <w:rsid w:val="004A4972"/>
    <w:rsid w:val="004A4B51"/>
    <w:rsid w:val="004A52FE"/>
    <w:rsid w:val="004A5EBA"/>
    <w:rsid w:val="004A66C9"/>
    <w:rsid w:val="004A6856"/>
    <w:rsid w:val="004A731D"/>
    <w:rsid w:val="004A7D21"/>
    <w:rsid w:val="004A7F21"/>
    <w:rsid w:val="004B00CA"/>
    <w:rsid w:val="004B0389"/>
    <w:rsid w:val="004B04AF"/>
    <w:rsid w:val="004B12A9"/>
    <w:rsid w:val="004B1E06"/>
    <w:rsid w:val="004B2400"/>
    <w:rsid w:val="004B2710"/>
    <w:rsid w:val="004B3313"/>
    <w:rsid w:val="004B3559"/>
    <w:rsid w:val="004B3847"/>
    <w:rsid w:val="004B3E84"/>
    <w:rsid w:val="004B4160"/>
    <w:rsid w:val="004B494C"/>
    <w:rsid w:val="004B4C50"/>
    <w:rsid w:val="004B4C74"/>
    <w:rsid w:val="004B51D8"/>
    <w:rsid w:val="004B57B7"/>
    <w:rsid w:val="004B588F"/>
    <w:rsid w:val="004B5ADB"/>
    <w:rsid w:val="004B5C20"/>
    <w:rsid w:val="004B6849"/>
    <w:rsid w:val="004B6A38"/>
    <w:rsid w:val="004B763F"/>
    <w:rsid w:val="004B7A64"/>
    <w:rsid w:val="004B7A6C"/>
    <w:rsid w:val="004C1990"/>
    <w:rsid w:val="004C1F73"/>
    <w:rsid w:val="004C1FFD"/>
    <w:rsid w:val="004C2572"/>
    <w:rsid w:val="004C37D4"/>
    <w:rsid w:val="004C3BC4"/>
    <w:rsid w:val="004C3BF4"/>
    <w:rsid w:val="004C3C3F"/>
    <w:rsid w:val="004C4BCD"/>
    <w:rsid w:val="004C4D69"/>
    <w:rsid w:val="004C4FF2"/>
    <w:rsid w:val="004C592D"/>
    <w:rsid w:val="004C59F4"/>
    <w:rsid w:val="004C5A84"/>
    <w:rsid w:val="004C6A45"/>
    <w:rsid w:val="004C6C94"/>
    <w:rsid w:val="004C712E"/>
    <w:rsid w:val="004C7AC5"/>
    <w:rsid w:val="004C7F99"/>
    <w:rsid w:val="004C7FB0"/>
    <w:rsid w:val="004D03B2"/>
    <w:rsid w:val="004D0B6B"/>
    <w:rsid w:val="004D115F"/>
    <w:rsid w:val="004D11DD"/>
    <w:rsid w:val="004D1263"/>
    <w:rsid w:val="004D14FF"/>
    <w:rsid w:val="004D1B82"/>
    <w:rsid w:val="004D2C0F"/>
    <w:rsid w:val="004D2D34"/>
    <w:rsid w:val="004D2E4E"/>
    <w:rsid w:val="004D30D9"/>
    <w:rsid w:val="004D3547"/>
    <w:rsid w:val="004D3C8F"/>
    <w:rsid w:val="004D43CA"/>
    <w:rsid w:val="004D4AE4"/>
    <w:rsid w:val="004D4C0F"/>
    <w:rsid w:val="004D5616"/>
    <w:rsid w:val="004D5B50"/>
    <w:rsid w:val="004D681D"/>
    <w:rsid w:val="004D6AD0"/>
    <w:rsid w:val="004D6ED9"/>
    <w:rsid w:val="004D7B41"/>
    <w:rsid w:val="004E04EC"/>
    <w:rsid w:val="004E0644"/>
    <w:rsid w:val="004E0C18"/>
    <w:rsid w:val="004E1B89"/>
    <w:rsid w:val="004E1E5C"/>
    <w:rsid w:val="004E29A7"/>
    <w:rsid w:val="004E29FB"/>
    <w:rsid w:val="004E2CEE"/>
    <w:rsid w:val="004E3D28"/>
    <w:rsid w:val="004E5497"/>
    <w:rsid w:val="004E55F0"/>
    <w:rsid w:val="004E619B"/>
    <w:rsid w:val="004E648A"/>
    <w:rsid w:val="004E7666"/>
    <w:rsid w:val="004F0BE2"/>
    <w:rsid w:val="004F0F29"/>
    <w:rsid w:val="004F0FA9"/>
    <w:rsid w:val="004F2AE5"/>
    <w:rsid w:val="004F3679"/>
    <w:rsid w:val="004F443D"/>
    <w:rsid w:val="004F46E9"/>
    <w:rsid w:val="004F49AE"/>
    <w:rsid w:val="004F57E0"/>
    <w:rsid w:val="004F5937"/>
    <w:rsid w:val="004F5B8E"/>
    <w:rsid w:val="004F672F"/>
    <w:rsid w:val="004F6D3D"/>
    <w:rsid w:val="004F7115"/>
    <w:rsid w:val="004F7127"/>
    <w:rsid w:val="004F77A1"/>
    <w:rsid w:val="004F780A"/>
    <w:rsid w:val="00500F7E"/>
    <w:rsid w:val="00501200"/>
    <w:rsid w:val="00501481"/>
    <w:rsid w:val="00501B08"/>
    <w:rsid w:val="00502172"/>
    <w:rsid w:val="005025D0"/>
    <w:rsid w:val="00502879"/>
    <w:rsid w:val="005028E7"/>
    <w:rsid w:val="00503F2D"/>
    <w:rsid w:val="00504F6D"/>
    <w:rsid w:val="00506622"/>
    <w:rsid w:val="00506631"/>
    <w:rsid w:val="00506771"/>
    <w:rsid w:val="00506D7D"/>
    <w:rsid w:val="0050765A"/>
    <w:rsid w:val="0051093B"/>
    <w:rsid w:val="00510BCB"/>
    <w:rsid w:val="005125F3"/>
    <w:rsid w:val="0051275D"/>
    <w:rsid w:val="00512CF2"/>
    <w:rsid w:val="0051330B"/>
    <w:rsid w:val="00513E97"/>
    <w:rsid w:val="00514937"/>
    <w:rsid w:val="005158B5"/>
    <w:rsid w:val="00516082"/>
    <w:rsid w:val="00516AC9"/>
    <w:rsid w:val="00516DCD"/>
    <w:rsid w:val="00517B63"/>
    <w:rsid w:val="00517D2A"/>
    <w:rsid w:val="00520250"/>
    <w:rsid w:val="00521377"/>
    <w:rsid w:val="005218D1"/>
    <w:rsid w:val="00521D4E"/>
    <w:rsid w:val="00521EAA"/>
    <w:rsid w:val="005223F4"/>
    <w:rsid w:val="00522B07"/>
    <w:rsid w:val="00522DCF"/>
    <w:rsid w:val="00522E64"/>
    <w:rsid w:val="005231FC"/>
    <w:rsid w:val="0052377C"/>
    <w:rsid w:val="0052388B"/>
    <w:rsid w:val="00523921"/>
    <w:rsid w:val="00523B36"/>
    <w:rsid w:val="00523B9A"/>
    <w:rsid w:val="00523DAD"/>
    <w:rsid w:val="005250DC"/>
    <w:rsid w:val="0052538A"/>
    <w:rsid w:val="005259DB"/>
    <w:rsid w:val="00525C33"/>
    <w:rsid w:val="005260B8"/>
    <w:rsid w:val="00526728"/>
    <w:rsid w:val="00527675"/>
    <w:rsid w:val="00527CCE"/>
    <w:rsid w:val="00527D81"/>
    <w:rsid w:val="00530032"/>
    <w:rsid w:val="005303E9"/>
    <w:rsid w:val="00530D33"/>
    <w:rsid w:val="00531133"/>
    <w:rsid w:val="00531F4F"/>
    <w:rsid w:val="00532E58"/>
    <w:rsid w:val="005330F8"/>
    <w:rsid w:val="00533A66"/>
    <w:rsid w:val="00533C88"/>
    <w:rsid w:val="00534903"/>
    <w:rsid w:val="005349F9"/>
    <w:rsid w:val="00535292"/>
    <w:rsid w:val="0053540C"/>
    <w:rsid w:val="00535986"/>
    <w:rsid w:val="00535B2E"/>
    <w:rsid w:val="00536102"/>
    <w:rsid w:val="005366BB"/>
    <w:rsid w:val="00536B59"/>
    <w:rsid w:val="00536B64"/>
    <w:rsid w:val="00536E2A"/>
    <w:rsid w:val="0053715B"/>
    <w:rsid w:val="0053739F"/>
    <w:rsid w:val="00537FEA"/>
    <w:rsid w:val="005411A8"/>
    <w:rsid w:val="005413D2"/>
    <w:rsid w:val="00541E6A"/>
    <w:rsid w:val="005421EA"/>
    <w:rsid w:val="005422B9"/>
    <w:rsid w:val="0054256B"/>
    <w:rsid w:val="0054270D"/>
    <w:rsid w:val="00542A4C"/>
    <w:rsid w:val="0054374F"/>
    <w:rsid w:val="00544BEA"/>
    <w:rsid w:val="0054567D"/>
    <w:rsid w:val="0054604A"/>
    <w:rsid w:val="0054738C"/>
    <w:rsid w:val="00550045"/>
    <w:rsid w:val="005505BE"/>
    <w:rsid w:val="00550ECC"/>
    <w:rsid w:val="00551323"/>
    <w:rsid w:val="005518E5"/>
    <w:rsid w:val="00552077"/>
    <w:rsid w:val="00552412"/>
    <w:rsid w:val="00552521"/>
    <w:rsid w:val="0055274C"/>
    <w:rsid w:val="00552A08"/>
    <w:rsid w:val="00552F3C"/>
    <w:rsid w:val="00552F75"/>
    <w:rsid w:val="005532DE"/>
    <w:rsid w:val="00553FC9"/>
    <w:rsid w:val="00554854"/>
    <w:rsid w:val="0055539E"/>
    <w:rsid w:val="00555BC6"/>
    <w:rsid w:val="00555CE4"/>
    <w:rsid w:val="00555D17"/>
    <w:rsid w:val="00555E21"/>
    <w:rsid w:val="005567BE"/>
    <w:rsid w:val="005569D2"/>
    <w:rsid w:val="00556D70"/>
    <w:rsid w:val="00557F8D"/>
    <w:rsid w:val="0056052A"/>
    <w:rsid w:val="0056052C"/>
    <w:rsid w:val="00560591"/>
    <w:rsid w:val="005610E9"/>
    <w:rsid w:val="00561FBB"/>
    <w:rsid w:val="0056227F"/>
    <w:rsid w:val="005623A6"/>
    <w:rsid w:val="00562505"/>
    <w:rsid w:val="00562B0F"/>
    <w:rsid w:val="00562F93"/>
    <w:rsid w:val="00563148"/>
    <w:rsid w:val="005631F3"/>
    <w:rsid w:val="00563615"/>
    <w:rsid w:val="00563E39"/>
    <w:rsid w:val="00565EE7"/>
    <w:rsid w:val="00565F1D"/>
    <w:rsid w:val="00565FC9"/>
    <w:rsid w:val="0056667C"/>
    <w:rsid w:val="0056683D"/>
    <w:rsid w:val="005668C8"/>
    <w:rsid w:val="00566E9B"/>
    <w:rsid w:val="00570AD8"/>
    <w:rsid w:val="00570B2E"/>
    <w:rsid w:val="00571B32"/>
    <w:rsid w:val="00571EC6"/>
    <w:rsid w:val="005720BF"/>
    <w:rsid w:val="0057213D"/>
    <w:rsid w:val="0057217C"/>
    <w:rsid w:val="00573944"/>
    <w:rsid w:val="00574A87"/>
    <w:rsid w:val="00574BF7"/>
    <w:rsid w:val="00574FB5"/>
    <w:rsid w:val="005751C2"/>
    <w:rsid w:val="00575341"/>
    <w:rsid w:val="0057591E"/>
    <w:rsid w:val="0057604E"/>
    <w:rsid w:val="0057611F"/>
    <w:rsid w:val="00576C6B"/>
    <w:rsid w:val="00577379"/>
    <w:rsid w:val="0058050E"/>
    <w:rsid w:val="00580F4C"/>
    <w:rsid w:val="00581FDF"/>
    <w:rsid w:val="00582425"/>
    <w:rsid w:val="005824A8"/>
    <w:rsid w:val="00583CA5"/>
    <w:rsid w:val="00584512"/>
    <w:rsid w:val="005848C6"/>
    <w:rsid w:val="00584F7F"/>
    <w:rsid w:val="005851D9"/>
    <w:rsid w:val="00585305"/>
    <w:rsid w:val="00585657"/>
    <w:rsid w:val="00585C2A"/>
    <w:rsid w:val="005861DB"/>
    <w:rsid w:val="00586A21"/>
    <w:rsid w:val="00586CAE"/>
    <w:rsid w:val="00587049"/>
    <w:rsid w:val="0058739A"/>
    <w:rsid w:val="00587CEE"/>
    <w:rsid w:val="0059026D"/>
    <w:rsid w:val="00590477"/>
    <w:rsid w:val="00590EEC"/>
    <w:rsid w:val="005910BC"/>
    <w:rsid w:val="0059147F"/>
    <w:rsid w:val="00591C13"/>
    <w:rsid w:val="00592076"/>
    <w:rsid w:val="005924E6"/>
    <w:rsid w:val="005925E4"/>
    <w:rsid w:val="0059293E"/>
    <w:rsid w:val="005935DC"/>
    <w:rsid w:val="005935F4"/>
    <w:rsid w:val="00593BA8"/>
    <w:rsid w:val="0059404E"/>
    <w:rsid w:val="0059543A"/>
    <w:rsid w:val="0059566F"/>
    <w:rsid w:val="00595D04"/>
    <w:rsid w:val="005961B3"/>
    <w:rsid w:val="005963C9"/>
    <w:rsid w:val="00596566"/>
    <w:rsid w:val="00596C35"/>
    <w:rsid w:val="00596EA3"/>
    <w:rsid w:val="0059742A"/>
    <w:rsid w:val="00597533"/>
    <w:rsid w:val="005976CA"/>
    <w:rsid w:val="005977F0"/>
    <w:rsid w:val="00597EE6"/>
    <w:rsid w:val="005A0B4E"/>
    <w:rsid w:val="005A0B58"/>
    <w:rsid w:val="005A0CA6"/>
    <w:rsid w:val="005A1005"/>
    <w:rsid w:val="005A1088"/>
    <w:rsid w:val="005A117F"/>
    <w:rsid w:val="005A142C"/>
    <w:rsid w:val="005A1868"/>
    <w:rsid w:val="005A1C80"/>
    <w:rsid w:val="005A27B1"/>
    <w:rsid w:val="005A302D"/>
    <w:rsid w:val="005A31FF"/>
    <w:rsid w:val="005A33D1"/>
    <w:rsid w:val="005A3637"/>
    <w:rsid w:val="005A3819"/>
    <w:rsid w:val="005A38C8"/>
    <w:rsid w:val="005A39BC"/>
    <w:rsid w:val="005A3F4A"/>
    <w:rsid w:val="005A4253"/>
    <w:rsid w:val="005A4C5F"/>
    <w:rsid w:val="005A509B"/>
    <w:rsid w:val="005A566B"/>
    <w:rsid w:val="005A614C"/>
    <w:rsid w:val="005A6723"/>
    <w:rsid w:val="005A6A1F"/>
    <w:rsid w:val="005A742A"/>
    <w:rsid w:val="005A7D01"/>
    <w:rsid w:val="005B0B01"/>
    <w:rsid w:val="005B0DFF"/>
    <w:rsid w:val="005B12EA"/>
    <w:rsid w:val="005B31AC"/>
    <w:rsid w:val="005B3E8C"/>
    <w:rsid w:val="005B44AC"/>
    <w:rsid w:val="005B537D"/>
    <w:rsid w:val="005B5428"/>
    <w:rsid w:val="005B5677"/>
    <w:rsid w:val="005B5CB1"/>
    <w:rsid w:val="005B6102"/>
    <w:rsid w:val="005B6132"/>
    <w:rsid w:val="005B62DE"/>
    <w:rsid w:val="005B659F"/>
    <w:rsid w:val="005B68AF"/>
    <w:rsid w:val="005B699F"/>
    <w:rsid w:val="005B6D2E"/>
    <w:rsid w:val="005B6FD4"/>
    <w:rsid w:val="005B70E0"/>
    <w:rsid w:val="005B7263"/>
    <w:rsid w:val="005B7498"/>
    <w:rsid w:val="005B7707"/>
    <w:rsid w:val="005B775E"/>
    <w:rsid w:val="005B7ED7"/>
    <w:rsid w:val="005C0597"/>
    <w:rsid w:val="005C05E4"/>
    <w:rsid w:val="005C0B48"/>
    <w:rsid w:val="005C0CB0"/>
    <w:rsid w:val="005C1084"/>
    <w:rsid w:val="005C1DCD"/>
    <w:rsid w:val="005C2232"/>
    <w:rsid w:val="005C29F8"/>
    <w:rsid w:val="005C2AC2"/>
    <w:rsid w:val="005C38DD"/>
    <w:rsid w:val="005C3AE9"/>
    <w:rsid w:val="005C3FF0"/>
    <w:rsid w:val="005C40BF"/>
    <w:rsid w:val="005C4897"/>
    <w:rsid w:val="005C498D"/>
    <w:rsid w:val="005C5466"/>
    <w:rsid w:val="005C5978"/>
    <w:rsid w:val="005C61D6"/>
    <w:rsid w:val="005C64B2"/>
    <w:rsid w:val="005C6C75"/>
    <w:rsid w:val="005C7CEB"/>
    <w:rsid w:val="005C7DF9"/>
    <w:rsid w:val="005D0840"/>
    <w:rsid w:val="005D0A64"/>
    <w:rsid w:val="005D0EB9"/>
    <w:rsid w:val="005D2194"/>
    <w:rsid w:val="005D228D"/>
    <w:rsid w:val="005D25BA"/>
    <w:rsid w:val="005D27E6"/>
    <w:rsid w:val="005D4078"/>
    <w:rsid w:val="005D4AF5"/>
    <w:rsid w:val="005D664A"/>
    <w:rsid w:val="005D6DC1"/>
    <w:rsid w:val="005E07D2"/>
    <w:rsid w:val="005E0E15"/>
    <w:rsid w:val="005E0EFB"/>
    <w:rsid w:val="005E16C6"/>
    <w:rsid w:val="005E2073"/>
    <w:rsid w:val="005E21EB"/>
    <w:rsid w:val="005E275E"/>
    <w:rsid w:val="005E286B"/>
    <w:rsid w:val="005E2A25"/>
    <w:rsid w:val="005E3B9C"/>
    <w:rsid w:val="005E3E84"/>
    <w:rsid w:val="005E41D9"/>
    <w:rsid w:val="005E4270"/>
    <w:rsid w:val="005E494E"/>
    <w:rsid w:val="005E55D9"/>
    <w:rsid w:val="005E5AF0"/>
    <w:rsid w:val="005E5B9F"/>
    <w:rsid w:val="005E7C48"/>
    <w:rsid w:val="005E7C71"/>
    <w:rsid w:val="005E7D53"/>
    <w:rsid w:val="005E7EDE"/>
    <w:rsid w:val="005F05B7"/>
    <w:rsid w:val="005F05F6"/>
    <w:rsid w:val="005F0F25"/>
    <w:rsid w:val="005F1016"/>
    <w:rsid w:val="005F11F0"/>
    <w:rsid w:val="005F1512"/>
    <w:rsid w:val="005F1E9C"/>
    <w:rsid w:val="005F211A"/>
    <w:rsid w:val="005F2841"/>
    <w:rsid w:val="005F2E57"/>
    <w:rsid w:val="005F334D"/>
    <w:rsid w:val="005F3766"/>
    <w:rsid w:val="005F37E0"/>
    <w:rsid w:val="005F3A88"/>
    <w:rsid w:val="005F3D17"/>
    <w:rsid w:val="005F3DE1"/>
    <w:rsid w:val="005F3FB0"/>
    <w:rsid w:val="005F4020"/>
    <w:rsid w:val="005F492C"/>
    <w:rsid w:val="005F51ED"/>
    <w:rsid w:val="005F549F"/>
    <w:rsid w:val="005F56BE"/>
    <w:rsid w:val="005F59D4"/>
    <w:rsid w:val="005F5A62"/>
    <w:rsid w:val="005F5C5C"/>
    <w:rsid w:val="005F6E69"/>
    <w:rsid w:val="005F7020"/>
    <w:rsid w:val="005F70EB"/>
    <w:rsid w:val="005F7827"/>
    <w:rsid w:val="006002FA"/>
    <w:rsid w:val="00600543"/>
    <w:rsid w:val="00600555"/>
    <w:rsid w:val="00600DA6"/>
    <w:rsid w:val="00602308"/>
    <w:rsid w:val="00602812"/>
    <w:rsid w:val="0060359C"/>
    <w:rsid w:val="006041E2"/>
    <w:rsid w:val="00605221"/>
    <w:rsid w:val="00605977"/>
    <w:rsid w:val="006066AC"/>
    <w:rsid w:val="00606B21"/>
    <w:rsid w:val="00607885"/>
    <w:rsid w:val="00607D9A"/>
    <w:rsid w:val="00607F85"/>
    <w:rsid w:val="00610122"/>
    <w:rsid w:val="0061035F"/>
    <w:rsid w:val="00610670"/>
    <w:rsid w:val="00610719"/>
    <w:rsid w:val="00610AAC"/>
    <w:rsid w:val="00610F7D"/>
    <w:rsid w:val="006113F3"/>
    <w:rsid w:val="00611532"/>
    <w:rsid w:val="006118BD"/>
    <w:rsid w:val="006118F3"/>
    <w:rsid w:val="0061228B"/>
    <w:rsid w:val="006125AF"/>
    <w:rsid w:val="00612D29"/>
    <w:rsid w:val="00613B7B"/>
    <w:rsid w:val="00613B9F"/>
    <w:rsid w:val="00614A67"/>
    <w:rsid w:val="00614F2D"/>
    <w:rsid w:val="006154CD"/>
    <w:rsid w:val="006155E4"/>
    <w:rsid w:val="0061569A"/>
    <w:rsid w:val="0061596F"/>
    <w:rsid w:val="00616777"/>
    <w:rsid w:val="00616BC6"/>
    <w:rsid w:val="00617900"/>
    <w:rsid w:val="00617F54"/>
    <w:rsid w:val="00620EFE"/>
    <w:rsid w:val="0062102D"/>
    <w:rsid w:val="0062237E"/>
    <w:rsid w:val="006227E7"/>
    <w:rsid w:val="006228A2"/>
    <w:rsid w:val="00622A55"/>
    <w:rsid w:val="00622A5D"/>
    <w:rsid w:val="00624807"/>
    <w:rsid w:val="00624818"/>
    <w:rsid w:val="00624E73"/>
    <w:rsid w:val="00625A88"/>
    <w:rsid w:val="00625ACE"/>
    <w:rsid w:val="0062605F"/>
    <w:rsid w:val="0062613E"/>
    <w:rsid w:val="0062628A"/>
    <w:rsid w:val="006264FD"/>
    <w:rsid w:val="006272E7"/>
    <w:rsid w:val="00627674"/>
    <w:rsid w:val="00627CC1"/>
    <w:rsid w:val="006301EB"/>
    <w:rsid w:val="0063057E"/>
    <w:rsid w:val="00630639"/>
    <w:rsid w:val="00630AA8"/>
    <w:rsid w:val="006310C4"/>
    <w:rsid w:val="00631791"/>
    <w:rsid w:val="0063179B"/>
    <w:rsid w:val="00632057"/>
    <w:rsid w:val="00632E19"/>
    <w:rsid w:val="006330E0"/>
    <w:rsid w:val="00633117"/>
    <w:rsid w:val="0063322F"/>
    <w:rsid w:val="00633B2B"/>
    <w:rsid w:val="006346F0"/>
    <w:rsid w:val="00634F0E"/>
    <w:rsid w:val="00634F32"/>
    <w:rsid w:val="006353C4"/>
    <w:rsid w:val="006364CC"/>
    <w:rsid w:val="006367FE"/>
    <w:rsid w:val="0063733A"/>
    <w:rsid w:val="00637594"/>
    <w:rsid w:val="00637832"/>
    <w:rsid w:val="00637D12"/>
    <w:rsid w:val="0064001F"/>
    <w:rsid w:val="00640B99"/>
    <w:rsid w:val="0064112C"/>
    <w:rsid w:val="006413C1"/>
    <w:rsid w:val="006422E7"/>
    <w:rsid w:val="00642A29"/>
    <w:rsid w:val="006436C0"/>
    <w:rsid w:val="0064396D"/>
    <w:rsid w:val="00644032"/>
    <w:rsid w:val="00644D51"/>
    <w:rsid w:val="00644D6B"/>
    <w:rsid w:val="0064534B"/>
    <w:rsid w:val="006458A9"/>
    <w:rsid w:val="006459D8"/>
    <w:rsid w:val="00645DDE"/>
    <w:rsid w:val="00645EF3"/>
    <w:rsid w:val="00647501"/>
    <w:rsid w:val="00647BF9"/>
    <w:rsid w:val="00647C30"/>
    <w:rsid w:val="00647D4D"/>
    <w:rsid w:val="00647DE3"/>
    <w:rsid w:val="00647E6E"/>
    <w:rsid w:val="006512E9"/>
    <w:rsid w:val="006520AF"/>
    <w:rsid w:val="00652BCA"/>
    <w:rsid w:val="006532E9"/>
    <w:rsid w:val="006541C3"/>
    <w:rsid w:val="006543F8"/>
    <w:rsid w:val="00654B1D"/>
    <w:rsid w:val="00654D1E"/>
    <w:rsid w:val="00655270"/>
    <w:rsid w:val="0065544C"/>
    <w:rsid w:val="006556A3"/>
    <w:rsid w:val="00655707"/>
    <w:rsid w:val="0065571C"/>
    <w:rsid w:val="006565B8"/>
    <w:rsid w:val="00656769"/>
    <w:rsid w:val="00656A19"/>
    <w:rsid w:val="00656B05"/>
    <w:rsid w:val="00656CEA"/>
    <w:rsid w:val="006570B5"/>
    <w:rsid w:val="00657595"/>
    <w:rsid w:val="00657B1C"/>
    <w:rsid w:val="006600B5"/>
    <w:rsid w:val="006609BE"/>
    <w:rsid w:val="006612EC"/>
    <w:rsid w:val="0066183C"/>
    <w:rsid w:val="00661990"/>
    <w:rsid w:val="00661E1F"/>
    <w:rsid w:val="00661EE6"/>
    <w:rsid w:val="00662394"/>
    <w:rsid w:val="00662816"/>
    <w:rsid w:val="00662CD9"/>
    <w:rsid w:val="00662DB5"/>
    <w:rsid w:val="00663439"/>
    <w:rsid w:val="00664CC7"/>
    <w:rsid w:val="00664E10"/>
    <w:rsid w:val="0066757D"/>
    <w:rsid w:val="0066789B"/>
    <w:rsid w:val="00670C6D"/>
    <w:rsid w:val="00670D2A"/>
    <w:rsid w:val="006712CC"/>
    <w:rsid w:val="00671558"/>
    <w:rsid w:val="00672020"/>
    <w:rsid w:val="0067204E"/>
    <w:rsid w:val="00672567"/>
    <w:rsid w:val="00672893"/>
    <w:rsid w:val="006732DE"/>
    <w:rsid w:val="00673AEA"/>
    <w:rsid w:val="006752E2"/>
    <w:rsid w:val="00676542"/>
    <w:rsid w:val="00676CAF"/>
    <w:rsid w:val="00676F64"/>
    <w:rsid w:val="00677038"/>
    <w:rsid w:val="00677D01"/>
    <w:rsid w:val="00680410"/>
    <w:rsid w:val="006808C4"/>
    <w:rsid w:val="00680D37"/>
    <w:rsid w:val="00681EFF"/>
    <w:rsid w:val="0068221F"/>
    <w:rsid w:val="00682BEC"/>
    <w:rsid w:val="006840B6"/>
    <w:rsid w:val="00684517"/>
    <w:rsid w:val="00684743"/>
    <w:rsid w:val="00684C4A"/>
    <w:rsid w:val="00685115"/>
    <w:rsid w:val="006853FD"/>
    <w:rsid w:val="0068597C"/>
    <w:rsid w:val="00685B11"/>
    <w:rsid w:val="00686B56"/>
    <w:rsid w:val="0068710E"/>
    <w:rsid w:val="006876B4"/>
    <w:rsid w:val="00690439"/>
    <w:rsid w:val="006906EF"/>
    <w:rsid w:val="0069072D"/>
    <w:rsid w:val="00691962"/>
    <w:rsid w:val="0069250E"/>
    <w:rsid w:val="00692732"/>
    <w:rsid w:val="00692782"/>
    <w:rsid w:val="00692D24"/>
    <w:rsid w:val="006931DB"/>
    <w:rsid w:val="00693640"/>
    <w:rsid w:val="0069396B"/>
    <w:rsid w:val="00693FEB"/>
    <w:rsid w:val="0069563A"/>
    <w:rsid w:val="0069573C"/>
    <w:rsid w:val="00695E76"/>
    <w:rsid w:val="00696CA5"/>
    <w:rsid w:val="00697024"/>
    <w:rsid w:val="00697B68"/>
    <w:rsid w:val="006A0145"/>
    <w:rsid w:val="006A05E9"/>
    <w:rsid w:val="006A1527"/>
    <w:rsid w:val="006A1E37"/>
    <w:rsid w:val="006A1F62"/>
    <w:rsid w:val="006A24C4"/>
    <w:rsid w:val="006A275B"/>
    <w:rsid w:val="006A3C17"/>
    <w:rsid w:val="006A3C60"/>
    <w:rsid w:val="006A408F"/>
    <w:rsid w:val="006A412A"/>
    <w:rsid w:val="006A4664"/>
    <w:rsid w:val="006A4C1C"/>
    <w:rsid w:val="006A5111"/>
    <w:rsid w:val="006A5D01"/>
    <w:rsid w:val="006A695B"/>
    <w:rsid w:val="006A69B8"/>
    <w:rsid w:val="006A7016"/>
    <w:rsid w:val="006A781C"/>
    <w:rsid w:val="006A7AA1"/>
    <w:rsid w:val="006A7E66"/>
    <w:rsid w:val="006B0D08"/>
    <w:rsid w:val="006B1A4E"/>
    <w:rsid w:val="006B27C5"/>
    <w:rsid w:val="006B28BB"/>
    <w:rsid w:val="006B2F91"/>
    <w:rsid w:val="006B31DD"/>
    <w:rsid w:val="006B33B0"/>
    <w:rsid w:val="006B3E4C"/>
    <w:rsid w:val="006B3E98"/>
    <w:rsid w:val="006B4940"/>
    <w:rsid w:val="006B5A3C"/>
    <w:rsid w:val="006B61C9"/>
    <w:rsid w:val="006B6699"/>
    <w:rsid w:val="006B66C7"/>
    <w:rsid w:val="006B689F"/>
    <w:rsid w:val="006B6E13"/>
    <w:rsid w:val="006B716D"/>
    <w:rsid w:val="006B75D3"/>
    <w:rsid w:val="006B782A"/>
    <w:rsid w:val="006B78F2"/>
    <w:rsid w:val="006B7C08"/>
    <w:rsid w:val="006B7CCE"/>
    <w:rsid w:val="006C03EB"/>
    <w:rsid w:val="006C0E9F"/>
    <w:rsid w:val="006C0F61"/>
    <w:rsid w:val="006C1A8D"/>
    <w:rsid w:val="006C1AAB"/>
    <w:rsid w:val="006C1E7A"/>
    <w:rsid w:val="006C1FC6"/>
    <w:rsid w:val="006C283E"/>
    <w:rsid w:val="006C2ED1"/>
    <w:rsid w:val="006C345C"/>
    <w:rsid w:val="006C3476"/>
    <w:rsid w:val="006C39C0"/>
    <w:rsid w:val="006C440C"/>
    <w:rsid w:val="006C450D"/>
    <w:rsid w:val="006C4D95"/>
    <w:rsid w:val="006C4F78"/>
    <w:rsid w:val="006C51B4"/>
    <w:rsid w:val="006C55A6"/>
    <w:rsid w:val="006C5A81"/>
    <w:rsid w:val="006C5B47"/>
    <w:rsid w:val="006C64DB"/>
    <w:rsid w:val="006D2983"/>
    <w:rsid w:val="006D3D83"/>
    <w:rsid w:val="006D4180"/>
    <w:rsid w:val="006D49E1"/>
    <w:rsid w:val="006D4A69"/>
    <w:rsid w:val="006D5364"/>
    <w:rsid w:val="006D5F6F"/>
    <w:rsid w:val="006D6062"/>
    <w:rsid w:val="006D6B3E"/>
    <w:rsid w:val="006D7202"/>
    <w:rsid w:val="006D7273"/>
    <w:rsid w:val="006D7707"/>
    <w:rsid w:val="006D7B71"/>
    <w:rsid w:val="006E0BEA"/>
    <w:rsid w:val="006E0DA9"/>
    <w:rsid w:val="006E29DE"/>
    <w:rsid w:val="006E30A8"/>
    <w:rsid w:val="006E3141"/>
    <w:rsid w:val="006E35E9"/>
    <w:rsid w:val="006E3DD5"/>
    <w:rsid w:val="006E47C1"/>
    <w:rsid w:val="006E49FD"/>
    <w:rsid w:val="006E4CCF"/>
    <w:rsid w:val="006E4E7A"/>
    <w:rsid w:val="006E4F30"/>
    <w:rsid w:val="006E51A3"/>
    <w:rsid w:val="006E5525"/>
    <w:rsid w:val="006E629F"/>
    <w:rsid w:val="006E76C1"/>
    <w:rsid w:val="006E7AD8"/>
    <w:rsid w:val="006F03A3"/>
    <w:rsid w:val="006F04D3"/>
    <w:rsid w:val="006F0BFE"/>
    <w:rsid w:val="006F0C35"/>
    <w:rsid w:val="006F12C6"/>
    <w:rsid w:val="006F12C7"/>
    <w:rsid w:val="006F1374"/>
    <w:rsid w:val="006F1599"/>
    <w:rsid w:val="006F2156"/>
    <w:rsid w:val="006F2193"/>
    <w:rsid w:val="006F251A"/>
    <w:rsid w:val="006F2FF1"/>
    <w:rsid w:val="006F3304"/>
    <w:rsid w:val="006F38A0"/>
    <w:rsid w:val="006F38D3"/>
    <w:rsid w:val="006F4041"/>
    <w:rsid w:val="006F4D38"/>
    <w:rsid w:val="006F538A"/>
    <w:rsid w:val="006F53BC"/>
    <w:rsid w:val="006F5435"/>
    <w:rsid w:val="006F5436"/>
    <w:rsid w:val="006F566C"/>
    <w:rsid w:val="006F57C4"/>
    <w:rsid w:val="006F5B01"/>
    <w:rsid w:val="006F5C92"/>
    <w:rsid w:val="006F623B"/>
    <w:rsid w:val="006F670F"/>
    <w:rsid w:val="006F767B"/>
    <w:rsid w:val="00701485"/>
    <w:rsid w:val="00701B28"/>
    <w:rsid w:val="00701C02"/>
    <w:rsid w:val="00701D85"/>
    <w:rsid w:val="0070224A"/>
    <w:rsid w:val="007024C7"/>
    <w:rsid w:val="00702A84"/>
    <w:rsid w:val="00702CF5"/>
    <w:rsid w:val="00702EA4"/>
    <w:rsid w:val="00703675"/>
    <w:rsid w:val="00703A56"/>
    <w:rsid w:val="00703D65"/>
    <w:rsid w:val="00703DD4"/>
    <w:rsid w:val="00704536"/>
    <w:rsid w:val="007049AB"/>
    <w:rsid w:val="007052AA"/>
    <w:rsid w:val="00705A02"/>
    <w:rsid w:val="007060FA"/>
    <w:rsid w:val="00706195"/>
    <w:rsid w:val="00707178"/>
    <w:rsid w:val="007078AA"/>
    <w:rsid w:val="00710154"/>
    <w:rsid w:val="00710A6F"/>
    <w:rsid w:val="00712CAC"/>
    <w:rsid w:val="00712D03"/>
    <w:rsid w:val="0071383C"/>
    <w:rsid w:val="00713B0F"/>
    <w:rsid w:val="0071506F"/>
    <w:rsid w:val="00715EA8"/>
    <w:rsid w:val="00716012"/>
    <w:rsid w:val="007160EB"/>
    <w:rsid w:val="00716697"/>
    <w:rsid w:val="00716AB2"/>
    <w:rsid w:val="00716C0F"/>
    <w:rsid w:val="00716CD9"/>
    <w:rsid w:val="007178EC"/>
    <w:rsid w:val="00717917"/>
    <w:rsid w:val="00717CAF"/>
    <w:rsid w:val="00717D23"/>
    <w:rsid w:val="00720858"/>
    <w:rsid w:val="00720DA9"/>
    <w:rsid w:val="00720F97"/>
    <w:rsid w:val="00721B4C"/>
    <w:rsid w:val="00722332"/>
    <w:rsid w:val="0072361E"/>
    <w:rsid w:val="00723698"/>
    <w:rsid w:val="007236C7"/>
    <w:rsid w:val="0072385B"/>
    <w:rsid w:val="00724D79"/>
    <w:rsid w:val="00725357"/>
    <w:rsid w:val="00725708"/>
    <w:rsid w:val="00727078"/>
    <w:rsid w:val="00727E73"/>
    <w:rsid w:val="00730994"/>
    <w:rsid w:val="00730E70"/>
    <w:rsid w:val="0073141F"/>
    <w:rsid w:val="007341C0"/>
    <w:rsid w:val="007345D3"/>
    <w:rsid w:val="00734DB8"/>
    <w:rsid w:val="0073586F"/>
    <w:rsid w:val="00735E33"/>
    <w:rsid w:val="007361E8"/>
    <w:rsid w:val="00736897"/>
    <w:rsid w:val="0073710A"/>
    <w:rsid w:val="00737144"/>
    <w:rsid w:val="00737147"/>
    <w:rsid w:val="00740142"/>
    <w:rsid w:val="007407AC"/>
    <w:rsid w:val="00740AC1"/>
    <w:rsid w:val="00740C08"/>
    <w:rsid w:val="00741472"/>
    <w:rsid w:val="007419A3"/>
    <w:rsid w:val="00741C4C"/>
    <w:rsid w:val="00742246"/>
    <w:rsid w:val="007428A4"/>
    <w:rsid w:val="00742D0B"/>
    <w:rsid w:val="00744613"/>
    <w:rsid w:val="007446B6"/>
    <w:rsid w:val="007450A9"/>
    <w:rsid w:val="00745DA9"/>
    <w:rsid w:val="00746898"/>
    <w:rsid w:val="007472C7"/>
    <w:rsid w:val="0075011F"/>
    <w:rsid w:val="007504AF"/>
    <w:rsid w:val="0075054A"/>
    <w:rsid w:val="007508DB"/>
    <w:rsid w:val="007510B3"/>
    <w:rsid w:val="00751387"/>
    <w:rsid w:val="00751713"/>
    <w:rsid w:val="00751B98"/>
    <w:rsid w:val="00752B55"/>
    <w:rsid w:val="00752E4A"/>
    <w:rsid w:val="00752F98"/>
    <w:rsid w:val="0075308B"/>
    <w:rsid w:val="00754108"/>
    <w:rsid w:val="007543AF"/>
    <w:rsid w:val="00754FD3"/>
    <w:rsid w:val="007552B8"/>
    <w:rsid w:val="007553AF"/>
    <w:rsid w:val="00755598"/>
    <w:rsid w:val="00755AE6"/>
    <w:rsid w:val="0075603B"/>
    <w:rsid w:val="00756920"/>
    <w:rsid w:val="007569CD"/>
    <w:rsid w:val="00756A19"/>
    <w:rsid w:val="00756D34"/>
    <w:rsid w:val="00761E98"/>
    <w:rsid w:val="007624D2"/>
    <w:rsid w:val="007632D6"/>
    <w:rsid w:val="007639E2"/>
    <w:rsid w:val="00763DDB"/>
    <w:rsid w:val="0076440E"/>
    <w:rsid w:val="00764901"/>
    <w:rsid w:val="0076496F"/>
    <w:rsid w:val="00764CA6"/>
    <w:rsid w:val="0076518B"/>
    <w:rsid w:val="007652B4"/>
    <w:rsid w:val="00765352"/>
    <w:rsid w:val="007658FF"/>
    <w:rsid w:val="00765BD6"/>
    <w:rsid w:val="00765C12"/>
    <w:rsid w:val="0076662E"/>
    <w:rsid w:val="0076675A"/>
    <w:rsid w:val="00766ACF"/>
    <w:rsid w:val="007671D0"/>
    <w:rsid w:val="0076776A"/>
    <w:rsid w:val="00767E68"/>
    <w:rsid w:val="0077050E"/>
    <w:rsid w:val="00770938"/>
    <w:rsid w:val="00770B8F"/>
    <w:rsid w:val="00771726"/>
    <w:rsid w:val="00771AE6"/>
    <w:rsid w:val="00771B45"/>
    <w:rsid w:val="0077212A"/>
    <w:rsid w:val="007724B2"/>
    <w:rsid w:val="00773878"/>
    <w:rsid w:val="00773E30"/>
    <w:rsid w:val="00774287"/>
    <w:rsid w:val="00774289"/>
    <w:rsid w:val="007742AF"/>
    <w:rsid w:val="00774D1F"/>
    <w:rsid w:val="00775538"/>
    <w:rsid w:val="0077635E"/>
    <w:rsid w:val="007764F4"/>
    <w:rsid w:val="00776C80"/>
    <w:rsid w:val="00777200"/>
    <w:rsid w:val="00777228"/>
    <w:rsid w:val="00780582"/>
    <w:rsid w:val="00781204"/>
    <w:rsid w:val="00781220"/>
    <w:rsid w:val="00781F4F"/>
    <w:rsid w:val="007827E2"/>
    <w:rsid w:val="0078495E"/>
    <w:rsid w:val="00786020"/>
    <w:rsid w:val="00786CCB"/>
    <w:rsid w:val="00786D1C"/>
    <w:rsid w:val="00786F31"/>
    <w:rsid w:val="0078774D"/>
    <w:rsid w:val="00787922"/>
    <w:rsid w:val="007879CF"/>
    <w:rsid w:val="00790122"/>
    <w:rsid w:val="0079016F"/>
    <w:rsid w:val="00790F53"/>
    <w:rsid w:val="00790F66"/>
    <w:rsid w:val="00791409"/>
    <w:rsid w:val="007917D5"/>
    <w:rsid w:val="007929E6"/>
    <w:rsid w:val="00792D7E"/>
    <w:rsid w:val="00793A6E"/>
    <w:rsid w:val="00793B6F"/>
    <w:rsid w:val="0079451D"/>
    <w:rsid w:val="007945B0"/>
    <w:rsid w:val="007948F4"/>
    <w:rsid w:val="00794C2A"/>
    <w:rsid w:val="00794C38"/>
    <w:rsid w:val="00795040"/>
    <w:rsid w:val="00795063"/>
    <w:rsid w:val="0079584F"/>
    <w:rsid w:val="00795917"/>
    <w:rsid w:val="00795983"/>
    <w:rsid w:val="00795A8C"/>
    <w:rsid w:val="00795F2E"/>
    <w:rsid w:val="007962DF"/>
    <w:rsid w:val="00796390"/>
    <w:rsid w:val="007967A3"/>
    <w:rsid w:val="00796906"/>
    <w:rsid w:val="00796FC8"/>
    <w:rsid w:val="007A044A"/>
    <w:rsid w:val="007A05D5"/>
    <w:rsid w:val="007A094E"/>
    <w:rsid w:val="007A0ACB"/>
    <w:rsid w:val="007A0BEE"/>
    <w:rsid w:val="007A0CE0"/>
    <w:rsid w:val="007A1070"/>
    <w:rsid w:val="007A1A02"/>
    <w:rsid w:val="007A1DA7"/>
    <w:rsid w:val="007A24AE"/>
    <w:rsid w:val="007A2727"/>
    <w:rsid w:val="007A2840"/>
    <w:rsid w:val="007A36D5"/>
    <w:rsid w:val="007A3CD3"/>
    <w:rsid w:val="007A5F77"/>
    <w:rsid w:val="007A7226"/>
    <w:rsid w:val="007A7736"/>
    <w:rsid w:val="007A7FCB"/>
    <w:rsid w:val="007B00E8"/>
    <w:rsid w:val="007B1B4C"/>
    <w:rsid w:val="007B1B88"/>
    <w:rsid w:val="007B1E94"/>
    <w:rsid w:val="007B1F35"/>
    <w:rsid w:val="007B24C0"/>
    <w:rsid w:val="007B2827"/>
    <w:rsid w:val="007B2DDC"/>
    <w:rsid w:val="007B2F27"/>
    <w:rsid w:val="007B30A4"/>
    <w:rsid w:val="007B3FE4"/>
    <w:rsid w:val="007B45D5"/>
    <w:rsid w:val="007B46B7"/>
    <w:rsid w:val="007B46C6"/>
    <w:rsid w:val="007B4752"/>
    <w:rsid w:val="007B480B"/>
    <w:rsid w:val="007B59F6"/>
    <w:rsid w:val="007B5AAA"/>
    <w:rsid w:val="007B5C46"/>
    <w:rsid w:val="007B69D7"/>
    <w:rsid w:val="007C040B"/>
    <w:rsid w:val="007C0D8F"/>
    <w:rsid w:val="007C0D9F"/>
    <w:rsid w:val="007C0DD6"/>
    <w:rsid w:val="007C11D6"/>
    <w:rsid w:val="007C1399"/>
    <w:rsid w:val="007C19E4"/>
    <w:rsid w:val="007C2279"/>
    <w:rsid w:val="007C27EB"/>
    <w:rsid w:val="007C28B8"/>
    <w:rsid w:val="007C28C3"/>
    <w:rsid w:val="007C2BF5"/>
    <w:rsid w:val="007C2C0B"/>
    <w:rsid w:val="007C33E8"/>
    <w:rsid w:val="007C351A"/>
    <w:rsid w:val="007C3709"/>
    <w:rsid w:val="007C3C9B"/>
    <w:rsid w:val="007C409E"/>
    <w:rsid w:val="007C4111"/>
    <w:rsid w:val="007C4824"/>
    <w:rsid w:val="007C5577"/>
    <w:rsid w:val="007C5E1A"/>
    <w:rsid w:val="007C611A"/>
    <w:rsid w:val="007C6196"/>
    <w:rsid w:val="007C697B"/>
    <w:rsid w:val="007C6F42"/>
    <w:rsid w:val="007C70C5"/>
    <w:rsid w:val="007C70D8"/>
    <w:rsid w:val="007C7A82"/>
    <w:rsid w:val="007C7C43"/>
    <w:rsid w:val="007C7D07"/>
    <w:rsid w:val="007C7D12"/>
    <w:rsid w:val="007D054F"/>
    <w:rsid w:val="007D06A7"/>
    <w:rsid w:val="007D07F4"/>
    <w:rsid w:val="007D0D21"/>
    <w:rsid w:val="007D1203"/>
    <w:rsid w:val="007D1B09"/>
    <w:rsid w:val="007D266B"/>
    <w:rsid w:val="007D2E2C"/>
    <w:rsid w:val="007D2FC4"/>
    <w:rsid w:val="007D31E8"/>
    <w:rsid w:val="007D38F8"/>
    <w:rsid w:val="007D3CA7"/>
    <w:rsid w:val="007D42DB"/>
    <w:rsid w:val="007D4BED"/>
    <w:rsid w:val="007D5C1E"/>
    <w:rsid w:val="007D5E24"/>
    <w:rsid w:val="007D62BA"/>
    <w:rsid w:val="007D639A"/>
    <w:rsid w:val="007D6816"/>
    <w:rsid w:val="007D6ABB"/>
    <w:rsid w:val="007D6B23"/>
    <w:rsid w:val="007D6F88"/>
    <w:rsid w:val="007D7052"/>
    <w:rsid w:val="007D78DD"/>
    <w:rsid w:val="007D7E9E"/>
    <w:rsid w:val="007E00D7"/>
    <w:rsid w:val="007E02DA"/>
    <w:rsid w:val="007E0D63"/>
    <w:rsid w:val="007E0E61"/>
    <w:rsid w:val="007E13AF"/>
    <w:rsid w:val="007E16C2"/>
    <w:rsid w:val="007E24A1"/>
    <w:rsid w:val="007E2505"/>
    <w:rsid w:val="007E2939"/>
    <w:rsid w:val="007E2F70"/>
    <w:rsid w:val="007E323D"/>
    <w:rsid w:val="007E3CD9"/>
    <w:rsid w:val="007E4566"/>
    <w:rsid w:val="007E49A5"/>
    <w:rsid w:val="007E5EDC"/>
    <w:rsid w:val="007E6AE9"/>
    <w:rsid w:val="007E6FB7"/>
    <w:rsid w:val="007E7235"/>
    <w:rsid w:val="007E7814"/>
    <w:rsid w:val="007E7B65"/>
    <w:rsid w:val="007F03AF"/>
    <w:rsid w:val="007F08CB"/>
    <w:rsid w:val="007F09A5"/>
    <w:rsid w:val="007F0B2B"/>
    <w:rsid w:val="007F0FD6"/>
    <w:rsid w:val="007F2679"/>
    <w:rsid w:val="007F2858"/>
    <w:rsid w:val="007F2F54"/>
    <w:rsid w:val="007F2F6F"/>
    <w:rsid w:val="007F30DE"/>
    <w:rsid w:val="007F42B2"/>
    <w:rsid w:val="007F450E"/>
    <w:rsid w:val="007F4E06"/>
    <w:rsid w:val="007F4F14"/>
    <w:rsid w:val="007F50AD"/>
    <w:rsid w:val="007F563A"/>
    <w:rsid w:val="007F5701"/>
    <w:rsid w:val="007F6113"/>
    <w:rsid w:val="007F70F7"/>
    <w:rsid w:val="007F74D6"/>
    <w:rsid w:val="007F77D2"/>
    <w:rsid w:val="007F7C89"/>
    <w:rsid w:val="008001FD"/>
    <w:rsid w:val="0080022D"/>
    <w:rsid w:val="008016A2"/>
    <w:rsid w:val="00801C29"/>
    <w:rsid w:val="00802C2D"/>
    <w:rsid w:val="00802F4F"/>
    <w:rsid w:val="00802FEF"/>
    <w:rsid w:val="00803E8B"/>
    <w:rsid w:val="0080526B"/>
    <w:rsid w:val="0080541F"/>
    <w:rsid w:val="00805975"/>
    <w:rsid w:val="00805C68"/>
    <w:rsid w:val="00807103"/>
    <w:rsid w:val="008071F8"/>
    <w:rsid w:val="00807B61"/>
    <w:rsid w:val="00807D74"/>
    <w:rsid w:val="0081104A"/>
    <w:rsid w:val="0081126E"/>
    <w:rsid w:val="008115DC"/>
    <w:rsid w:val="008116C7"/>
    <w:rsid w:val="00812440"/>
    <w:rsid w:val="008127FE"/>
    <w:rsid w:val="00813E6C"/>
    <w:rsid w:val="00814B23"/>
    <w:rsid w:val="00814BA0"/>
    <w:rsid w:val="00815312"/>
    <w:rsid w:val="00815783"/>
    <w:rsid w:val="00815D0B"/>
    <w:rsid w:val="008165B5"/>
    <w:rsid w:val="008176F1"/>
    <w:rsid w:val="00817E93"/>
    <w:rsid w:val="0082000F"/>
    <w:rsid w:val="008205F6"/>
    <w:rsid w:val="00820811"/>
    <w:rsid w:val="0082082E"/>
    <w:rsid w:val="00821131"/>
    <w:rsid w:val="008212F4"/>
    <w:rsid w:val="00821938"/>
    <w:rsid w:val="008227D6"/>
    <w:rsid w:val="00822B5A"/>
    <w:rsid w:val="00822E5E"/>
    <w:rsid w:val="00822E7E"/>
    <w:rsid w:val="0082378A"/>
    <w:rsid w:val="00823DF9"/>
    <w:rsid w:val="00824128"/>
    <w:rsid w:val="00824498"/>
    <w:rsid w:val="008253A6"/>
    <w:rsid w:val="00826043"/>
    <w:rsid w:val="0082607A"/>
    <w:rsid w:val="00827B18"/>
    <w:rsid w:val="00827B55"/>
    <w:rsid w:val="008302D8"/>
    <w:rsid w:val="00830E05"/>
    <w:rsid w:val="008325EB"/>
    <w:rsid w:val="00832F52"/>
    <w:rsid w:val="00833A6C"/>
    <w:rsid w:val="00834031"/>
    <w:rsid w:val="00834DB0"/>
    <w:rsid w:val="00835257"/>
    <w:rsid w:val="008356F3"/>
    <w:rsid w:val="00835906"/>
    <w:rsid w:val="008377AE"/>
    <w:rsid w:val="00837992"/>
    <w:rsid w:val="00837D07"/>
    <w:rsid w:val="00840174"/>
    <w:rsid w:val="00840183"/>
    <w:rsid w:val="00840317"/>
    <w:rsid w:val="00840584"/>
    <w:rsid w:val="008405A4"/>
    <w:rsid w:val="00840686"/>
    <w:rsid w:val="008406E7"/>
    <w:rsid w:val="008412D1"/>
    <w:rsid w:val="0084160C"/>
    <w:rsid w:val="008418EA"/>
    <w:rsid w:val="008423D4"/>
    <w:rsid w:val="00842440"/>
    <w:rsid w:val="008429E1"/>
    <w:rsid w:val="00842D2F"/>
    <w:rsid w:val="008430AD"/>
    <w:rsid w:val="00843924"/>
    <w:rsid w:val="00843E3E"/>
    <w:rsid w:val="00844CE1"/>
    <w:rsid w:val="00845EC8"/>
    <w:rsid w:val="0084613A"/>
    <w:rsid w:val="0084632C"/>
    <w:rsid w:val="00846529"/>
    <w:rsid w:val="008466A3"/>
    <w:rsid w:val="0084741E"/>
    <w:rsid w:val="008500B6"/>
    <w:rsid w:val="00850F0F"/>
    <w:rsid w:val="00850F73"/>
    <w:rsid w:val="00851065"/>
    <w:rsid w:val="00851F71"/>
    <w:rsid w:val="00852169"/>
    <w:rsid w:val="00852C3B"/>
    <w:rsid w:val="0085331F"/>
    <w:rsid w:val="00853E7D"/>
    <w:rsid w:val="008553F6"/>
    <w:rsid w:val="008560BA"/>
    <w:rsid w:val="00856990"/>
    <w:rsid w:val="00857141"/>
    <w:rsid w:val="00857BB7"/>
    <w:rsid w:val="00857C8B"/>
    <w:rsid w:val="00860181"/>
    <w:rsid w:val="0086084E"/>
    <w:rsid w:val="00860DC0"/>
    <w:rsid w:val="008611C9"/>
    <w:rsid w:val="008613AF"/>
    <w:rsid w:val="008614F8"/>
    <w:rsid w:val="008617A3"/>
    <w:rsid w:val="008619BE"/>
    <w:rsid w:val="0086286E"/>
    <w:rsid w:val="00862BD0"/>
    <w:rsid w:val="00863191"/>
    <w:rsid w:val="0086373F"/>
    <w:rsid w:val="0086384D"/>
    <w:rsid w:val="008646F4"/>
    <w:rsid w:val="00864C15"/>
    <w:rsid w:val="008651F6"/>
    <w:rsid w:val="008652CE"/>
    <w:rsid w:val="0086540B"/>
    <w:rsid w:val="00865F02"/>
    <w:rsid w:val="008664CB"/>
    <w:rsid w:val="008666A2"/>
    <w:rsid w:val="0086735C"/>
    <w:rsid w:val="00867F56"/>
    <w:rsid w:val="0087065F"/>
    <w:rsid w:val="00870CA2"/>
    <w:rsid w:val="008712A6"/>
    <w:rsid w:val="008718D4"/>
    <w:rsid w:val="00871AAC"/>
    <w:rsid w:val="00872061"/>
    <w:rsid w:val="00872530"/>
    <w:rsid w:val="008726B5"/>
    <w:rsid w:val="00872F99"/>
    <w:rsid w:val="00874217"/>
    <w:rsid w:val="00874DEA"/>
    <w:rsid w:val="00875470"/>
    <w:rsid w:val="0087550C"/>
    <w:rsid w:val="00875851"/>
    <w:rsid w:val="0087592C"/>
    <w:rsid w:val="00875C75"/>
    <w:rsid w:val="008764B2"/>
    <w:rsid w:val="008776FA"/>
    <w:rsid w:val="008778CF"/>
    <w:rsid w:val="00881311"/>
    <w:rsid w:val="00881369"/>
    <w:rsid w:val="00881767"/>
    <w:rsid w:val="00884136"/>
    <w:rsid w:val="0088430E"/>
    <w:rsid w:val="008843F3"/>
    <w:rsid w:val="008844EC"/>
    <w:rsid w:val="00884A53"/>
    <w:rsid w:val="00884E1F"/>
    <w:rsid w:val="00884F42"/>
    <w:rsid w:val="00885013"/>
    <w:rsid w:val="00885A79"/>
    <w:rsid w:val="00885E27"/>
    <w:rsid w:val="00886177"/>
    <w:rsid w:val="00886A50"/>
    <w:rsid w:val="0088721E"/>
    <w:rsid w:val="00887516"/>
    <w:rsid w:val="00887CF5"/>
    <w:rsid w:val="00887E21"/>
    <w:rsid w:val="0089036C"/>
    <w:rsid w:val="008904B7"/>
    <w:rsid w:val="008908A5"/>
    <w:rsid w:val="00891096"/>
    <w:rsid w:val="0089141E"/>
    <w:rsid w:val="00891494"/>
    <w:rsid w:val="00891555"/>
    <w:rsid w:val="00891D44"/>
    <w:rsid w:val="008923CC"/>
    <w:rsid w:val="00892F22"/>
    <w:rsid w:val="00893CFD"/>
    <w:rsid w:val="00894605"/>
    <w:rsid w:val="00894D02"/>
    <w:rsid w:val="00894EDD"/>
    <w:rsid w:val="008957DC"/>
    <w:rsid w:val="00895D65"/>
    <w:rsid w:val="00896503"/>
    <w:rsid w:val="00897714"/>
    <w:rsid w:val="008A0486"/>
    <w:rsid w:val="008A04CD"/>
    <w:rsid w:val="008A04F8"/>
    <w:rsid w:val="008A0CD9"/>
    <w:rsid w:val="008A1437"/>
    <w:rsid w:val="008A187F"/>
    <w:rsid w:val="008A1C41"/>
    <w:rsid w:val="008A1FEB"/>
    <w:rsid w:val="008A2369"/>
    <w:rsid w:val="008A2587"/>
    <w:rsid w:val="008A2D88"/>
    <w:rsid w:val="008A2DAD"/>
    <w:rsid w:val="008A3BE0"/>
    <w:rsid w:val="008A4097"/>
    <w:rsid w:val="008A41CA"/>
    <w:rsid w:val="008A4694"/>
    <w:rsid w:val="008A476D"/>
    <w:rsid w:val="008A5018"/>
    <w:rsid w:val="008A5670"/>
    <w:rsid w:val="008A67E3"/>
    <w:rsid w:val="008A6BCE"/>
    <w:rsid w:val="008A7231"/>
    <w:rsid w:val="008A7357"/>
    <w:rsid w:val="008A73E3"/>
    <w:rsid w:val="008B0655"/>
    <w:rsid w:val="008B08BC"/>
    <w:rsid w:val="008B0EDE"/>
    <w:rsid w:val="008B176A"/>
    <w:rsid w:val="008B17DE"/>
    <w:rsid w:val="008B1AFA"/>
    <w:rsid w:val="008B23C2"/>
    <w:rsid w:val="008B297B"/>
    <w:rsid w:val="008B2CC6"/>
    <w:rsid w:val="008B2D51"/>
    <w:rsid w:val="008B2F68"/>
    <w:rsid w:val="008B3444"/>
    <w:rsid w:val="008B38E8"/>
    <w:rsid w:val="008B391B"/>
    <w:rsid w:val="008B3B13"/>
    <w:rsid w:val="008B4016"/>
    <w:rsid w:val="008B48EA"/>
    <w:rsid w:val="008B4981"/>
    <w:rsid w:val="008B4BD7"/>
    <w:rsid w:val="008B5501"/>
    <w:rsid w:val="008B5532"/>
    <w:rsid w:val="008B61E0"/>
    <w:rsid w:val="008B6543"/>
    <w:rsid w:val="008B65D9"/>
    <w:rsid w:val="008B6F8C"/>
    <w:rsid w:val="008B703B"/>
    <w:rsid w:val="008B7559"/>
    <w:rsid w:val="008B75C5"/>
    <w:rsid w:val="008B7608"/>
    <w:rsid w:val="008B768A"/>
    <w:rsid w:val="008B76DE"/>
    <w:rsid w:val="008B788D"/>
    <w:rsid w:val="008C008D"/>
    <w:rsid w:val="008C01DA"/>
    <w:rsid w:val="008C085C"/>
    <w:rsid w:val="008C0D24"/>
    <w:rsid w:val="008C128D"/>
    <w:rsid w:val="008C1383"/>
    <w:rsid w:val="008C192E"/>
    <w:rsid w:val="008C195E"/>
    <w:rsid w:val="008C1DFA"/>
    <w:rsid w:val="008C1E15"/>
    <w:rsid w:val="008C21A1"/>
    <w:rsid w:val="008C2420"/>
    <w:rsid w:val="008C25DD"/>
    <w:rsid w:val="008C2DA3"/>
    <w:rsid w:val="008C31FD"/>
    <w:rsid w:val="008C3D26"/>
    <w:rsid w:val="008C3E7E"/>
    <w:rsid w:val="008C471C"/>
    <w:rsid w:val="008C4D8E"/>
    <w:rsid w:val="008C4D91"/>
    <w:rsid w:val="008C504A"/>
    <w:rsid w:val="008C50C7"/>
    <w:rsid w:val="008C51CB"/>
    <w:rsid w:val="008C5E24"/>
    <w:rsid w:val="008C660D"/>
    <w:rsid w:val="008C69BB"/>
    <w:rsid w:val="008C732E"/>
    <w:rsid w:val="008C73C5"/>
    <w:rsid w:val="008C7D63"/>
    <w:rsid w:val="008D0F70"/>
    <w:rsid w:val="008D141A"/>
    <w:rsid w:val="008D22AB"/>
    <w:rsid w:val="008D3CEA"/>
    <w:rsid w:val="008D3D08"/>
    <w:rsid w:val="008D3E4B"/>
    <w:rsid w:val="008D43E4"/>
    <w:rsid w:val="008D5102"/>
    <w:rsid w:val="008D580C"/>
    <w:rsid w:val="008D585C"/>
    <w:rsid w:val="008D59E9"/>
    <w:rsid w:val="008D6DEA"/>
    <w:rsid w:val="008E0345"/>
    <w:rsid w:val="008E0B15"/>
    <w:rsid w:val="008E0EB7"/>
    <w:rsid w:val="008E11EE"/>
    <w:rsid w:val="008E17A1"/>
    <w:rsid w:val="008E2024"/>
    <w:rsid w:val="008E330F"/>
    <w:rsid w:val="008E3439"/>
    <w:rsid w:val="008E34A5"/>
    <w:rsid w:val="008E35C2"/>
    <w:rsid w:val="008E3D22"/>
    <w:rsid w:val="008E3D6F"/>
    <w:rsid w:val="008E467E"/>
    <w:rsid w:val="008E48D0"/>
    <w:rsid w:val="008E5508"/>
    <w:rsid w:val="008E5D9D"/>
    <w:rsid w:val="008E6182"/>
    <w:rsid w:val="008E75BE"/>
    <w:rsid w:val="008F084B"/>
    <w:rsid w:val="008F1292"/>
    <w:rsid w:val="008F2344"/>
    <w:rsid w:val="008F25ED"/>
    <w:rsid w:val="008F2900"/>
    <w:rsid w:val="008F291C"/>
    <w:rsid w:val="008F2D0B"/>
    <w:rsid w:val="008F2DE2"/>
    <w:rsid w:val="008F3026"/>
    <w:rsid w:val="008F34E6"/>
    <w:rsid w:val="008F3873"/>
    <w:rsid w:val="008F3D1E"/>
    <w:rsid w:val="008F3E35"/>
    <w:rsid w:val="008F483A"/>
    <w:rsid w:val="008F493E"/>
    <w:rsid w:val="008F4F65"/>
    <w:rsid w:val="008F54F3"/>
    <w:rsid w:val="008F5668"/>
    <w:rsid w:val="008F673A"/>
    <w:rsid w:val="008F6DF2"/>
    <w:rsid w:val="008F6EE3"/>
    <w:rsid w:val="008F7601"/>
    <w:rsid w:val="008F79B9"/>
    <w:rsid w:val="008F7A21"/>
    <w:rsid w:val="008F7C29"/>
    <w:rsid w:val="008F7CF9"/>
    <w:rsid w:val="00901576"/>
    <w:rsid w:val="00901590"/>
    <w:rsid w:val="0090184C"/>
    <w:rsid w:val="00901E0F"/>
    <w:rsid w:val="00902042"/>
    <w:rsid w:val="00902550"/>
    <w:rsid w:val="00902BE0"/>
    <w:rsid w:val="00902D43"/>
    <w:rsid w:val="00903223"/>
    <w:rsid w:val="00903734"/>
    <w:rsid w:val="009042DD"/>
    <w:rsid w:val="009044FE"/>
    <w:rsid w:val="0090450E"/>
    <w:rsid w:val="00904633"/>
    <w:rsid w:val="009046EB"/>
    <w:rsid w:val="0090489A"/>
    <w:rsid w:val="00904B0C"/>
    <w:rsid w:val="00904C35"/>
    <w:rsid w:val="00904E2D"/>
    <w:rsid w:val="0090576D"/>
    <w:rsid w:val="00906357"/>
    <w:rsid w:val="00906935"/>
    <w:rsid w:val="00907257"/>
    <w:rsid w:val="0090778D"/>
    <w:rsid w:val="00907E7E"/>
    <w:rsid w:val="009108F6"/>
    <w:rsid w:val="00910D15"/>
    <w:rsid w:val="009117C9"/>
    <w:rsid w:val="009117D4"/>
    <w:rsid w:val="009127A1"/>
    <w:rsid w:val="009127FB"/>
    <w:rsid w:val="00912A1A"/>
    <w:rsid w:val="00913724"/>
    <w:rsid w:val="00913C86"/>
    <w:rsid w:val="00913E17"/>
    <w:rsid w:val="00914421"/>
    <w:rsid w:val="009146E1"/>
    <w:rsid w:val="00914ABE"/>
    <w:rsid w:val="00914E2B"/>
    <w:rsid w:val="00915242"/>
    <w:rsid w:val="00915387"/>
    <w:rsid w:val="00915E8B"/>
    <w:rsid w:val="0091720F"/>
    <w:rsid w:val="0091724A"/>
    <w:rsid w:val="00917563"/>
    <w:rsid w:val="00917EBD"/>
    <w:rsid w:val="00920413"/>
    <w:rsid w:val="009212A7"/>
    <w:rsid w:val="00921D58"/>
    <w:rsid w:val="0092207C"/>
    <w:rsid w:val="00922B72"/>
    <w:rsid w:val="00922DB6"/>
    <w:rsid w:val="00922E56"/>
    <w:rsid w:val="00923539"/>
    <w:rsid w:val="0092453D"/>
    <w:rsid w:val="009245C9"/>
    <w:rsid w:val="00924E59"/>
    <w:rsid w:val="00925415"/>
    <w:rsid w:val="00925A63"/>
    <w:rsid w:val="00925D94"/>
    <w:rsid w:val="00926208"/>
    <w:rsid w:val="00926484"/>
    <w:rsid w:val="00926906"/>
    <w:rsid w:val="00926ED6"/>
    <w:rsid w:val="00927301"/>
    <w:rsid w:val="009275ED"/>
    <w:rsid w:val="00930C75"/>
    <w:rsid w:val="00930E41"/>
    <w:rsid w:val="00931112"/>
    <w:rsid w:val="00931A3B"/>
    <w:rsid w:val="009321E5"/>
    <w:rsid w:val="009336D3"/>
    <w:rsid w:val="00933C6A"/>
    <w:rsid w:val="00934006"/>
    <w:rsid w:val="009345A0"/>
    <w:rsid w:val="009348C9"/>
    <w:rsid w:val="00934DEB"/>
    <w:rsid w:val="00935993"/>
    <w:rsid w:val="00935DA2"/>
    <w:rsid w:val="00936204"/>
    <w:rsid w:val="009374C8"/>
    <w:rsid w:val="0093752B"/>
    <w:rsid w:val="009376C3"/>
    <w:rsid w:val="009378B6"/>
    <w:rsid w:val="00937931"/>
    <w:rsid w:val="00940879"/>
    <w:rsid w:val="00941370"/>
    <w:rsid w:val="00941677"/>
    <w:rsid w:val="00941850"/>
    <w:rsid w:val="00941AD8"/>
    <w:rsid w:val="0094247B"/>
    <w:rsid w:val="0094331D"/>
    <w:rsid w:val="00943782"/>
    <w:rsid w:val="009443B8"/>
    <w:rsid w:val="0094456D"/>
    <w:rsid w:val="00944A9E"/>
    <w:rsid w:val="00944D8E"/>
    <w:rsid w:val="00944E41"/>
    <w:rsid w:val="00945BED"/>
    <w:rsid w:val="00945FDF"/>
    <w:rsid w:val="009465AB"/>
    <w:rsid w:val="00946936"/>
    <w:rsid w:val="00946D2B"/>
    <w:rsid w:val="0094709C"/>
    <w:rsid w:val="009473E2"/>
    <w:rsid w:val="0094741E"/>
    <w:rsid w:val="00947641"/>
    <w:rsid w:val="009479C6"/>
    <w:rsid w:val="00950960"/>
    <w:rsid w:val="00950E22"/>
    <w:rsid w:val="00951D1B"/>
    <w:rsid w:val="00951FAC"/>
    <w:rsid w:val="009525D4"/>
    <w:rsid w:val="009528D1"/>
    <w:rsid w:val="009536C0"/>
    <w:rsid w:val="00953DBD"/>
    <w:rsid w:val="00953E98"/>
    <w:rsid w:val="0095446D"/>
    <w:rsid w:val="00955204"/>
    <w:rsid w:val="009554D3"/>
    <w:rsid w:val="009564A2"/>
    <w:rsid w:val="00956C55"/>
    <w:rsid w:val="00956EC6"/>
    <w:rsid w:val="00956F77"/>
    <w:rsid w:val="009570F8"/>
    <w:rsid w:val="0096038F"/>
    <w:rsid w:val="00960AB8"/>
    <w:rsid w:val="00960E14"/>
    <w:rsid w:val="00961CAF"/>
    <w:rsid w:val="00962B2B"/>
    <w:rsid w:val="00963388"/>
    <w:rsid w:val="009633F1"/>
    <w:rsid w:val="009633FB"/>
    <w:rsid w:val="00963980"/>
    <w:rsid w:val="00963B60"/>
    <w:rsid w:val="00964DF0"/>
    <w:rsid w:val="00965437"/>
    <w:rsid w:val="00965453"/>
    <w:rsid w:val="009676EB"/>
    <w:rsid w:val="00967EC4"/>
    <w:rsid w:val="009700A5"/>
    <w:rsid w:val="009703E7"/>
    <w:rsid w:val="00971312"/>
    <w:rsid w:val="009718BF"/>
    <w:rsid w:val="00971964"/>
    <w:rsid w:val="00971A1C"/>
    <w:rsid w:val="00971A9F"/>
    <w:rsid w:val="00971FE0"/>
    <w:rsid w:val="0097209F"/>
    <w:rsid w:val="00972364"/>
    <w:rsid w:val="00972431"/>
    <w:rsid w:val="00972542"/>
    <w:rsid w:val="00972785"/>
    <w:rsid w:val="00972E55"/>
    <w:rsid w:val="00973557"/>
    <w:rsid w:val="00973A1A"/>
    <w:rsid w:val="00973ACF"/>
    <w:rsid w:val="00973B6E"/>
    <w:rsid w:val="00974F98"/>
    <w:rsid w:val="0097524F"/>
    <w:rsid w:val="009759CD"/>
    <w:rsid w:val="00975AE4"/>
    <w:rsid w:val="009760DD"/>
    <w:rsid w:val="00976598"/>
    <w:rsid w:val="00976DC7"/>
    <w:rsid w:val="009770B1"/>
    <w:rsid w:val="009772B1"/>
    <w:rsid w:val="009775D7"/>
    <w:rsid w:val="00977E08"/>
    <w:rsid w:val="00980823"/>
    <w:rsid w:val="00980DDE"/>
    <w:rsid w:val="00981968"/>
    <w:rsid w:val="00981D2C"/>
    <w:rsid w:val="00981ED2"/>
    <w:rsid w:val="00981EEB"/>
    <w:rsid w:val="0098204D"/>
    <w:rsid w:val="009828F0"/>
    <w:rsid w:val="00982DFF"/>
    <w:rsid w:val="00983163"/>
    <w:rsid w:val="00985578"/>
    <w:rsid w:val="009855A4"/>
    <w:rsid w:val="009866CC"/>
    <w:rsid w:val="00986D47"/>
    <w:rsid w:val="0098709D"/>
    <w:rsid w:val="00987454"/>
    <w:rsid w:val="00987516"/>
    <w:rsid w:val="0098794E"/>
    <w:rsid w:val="00987F39"/>
    <w:rsid w:val="00990AE0"/>
    <w:rsid w:val="00991361"/>
    <w:rsid w:val="009914F9"/>
    <w:rsid w:val="00991FEC"/>
    <w:rsid w:val="00992175"/>
    <w:rsid w:val="00992795"/>
    <w:rsid w:val="00993065"/>
    <w:rsid w:val="009931B5"/>
    <w:rsid w:val="0099376C"/>
    <w:rsid w:val="00993C4F"/>
    <w:rsid w:val="00993D40"/>
    <w:rsid w:val="00993E85"/>
    <w:rsid w:val="0099468B"/>
    <w:rsid w:val="00994E0F"/>
    <w:rsid w:val="009956CF"/>
    <w:rsid w:val="00995FE2"/>
    <w:rsid w:val="00996285"/>
    <w:rsid w:val="00996802"/>
    <w:rsid w:val="009969F1"/>
    <w:rsid w:val="009972E2"/>
    <w:rsid w:val="0099740F"/>
    <w:rsid w:val="00997567"/>
    <w:rsid w:val="00997ACF"/>
    <w:rsid w:val="009A0064"/>
    <w:rsid w:val="009A0566"/>
    <w:rsid w:val="009A0BA5"/>
    <w:rsid w:val="009A19B3"/>
    <w:rsid w:val="009A1EAD"/>
    <w:rsid w:val="009A25D9"/>
    <w:rsid w:val="009A2B08"/>
    <w:rsid w:val="009A30EC"/>
    <w:rsid w:val="009A31C6"/>
    <w:rsid w:val="009A3EFA"/>
    <w:rsid w:val="009A4123"/>
    <w:rsid w:val="009A41CA"/>
    <w:rsid w:val="009A46D6"/>
    <w:rsid w:val="009A4E44"/>
    <w:rsid w:val="009A50CE"/>
    <w:rsid w:val="009A5A86"/>
    <w:rsid w:val="009A5C03"/>
    <w:rsid w:val="009A6EAF"/>
    <w:rsid w:val="009A7154"/>
    <w:rsid w:val="009A71C2"/>
    <w:rsid w:val="009B02CC"/>
    <w:rsid w:val="009B074D"/>
    <w:rsid w:val="009B09AC"/>
    <w:rsid w:val="009B0BFF"/>
    <w:rsid w:val="009B2167"/>
    <w:rsid w:val="009B24F9"/>
    <w:rsid w:val="009B2F8F"/>
    <w:rsid w:val="009B3280"/>
    <w:rsid w:val="009B3F3F"/>
    <w:rsid w:val="009B4111"/>
    <w:rsid w:val="009B43AF"/>
    <w:rsid w:val="009B5050"/>
    <w:rsid w:val="009B5F70"/>
    <w:rsid w:val="009B64E9"/>
    <w:rsid w:val="009B6CC5"/>
    <w:rsid w:val="009B6CD8"/>
    <w:rsid w:val="009B6D09"/>
    <w:rsid w:val="009B74F3"/>
    <w:rsid w:val="009B7C71"/>
    <w:rsid w:val="009C005E"/>
    <w:rsid w:val="009C01DA"/>
    <w:rsid w:val="009C088F"/>
    <w:rsid w:val="009C10FF"/>
    <w:rsid w:val="009C1185"/>
    <w:rsid w:val="009C12DD"/>
    <w:rsid w:val="009C1C42"/>
    <w:rsid w:val="009C1F2B"/>
    <w:rsid w:val="009C2153"/>
    <w:rsid w:val="009C2825"/>
    <w:rsid w:val="009C310E"/>
    <w:rsid w:val="009C34FC"/>
    <w:rsid w:val="009C3DFC"/>
    <w:rsid w:val="009C4180"/>
    <w:rsid w:val="009C4482"/>
    <w:rsid w:val="009C4A71"/>
    <w:rsid w:val="009C58F1"/>
    <w:rsid w:val="009C5CEA"/>
    <w:rsid w:val="009C5E8B"/>
    <w:rsid w:val="009C673F"/>
    <w:rsid w:val="009C67E3"/>
    <w:rsid w:val="009C6959"/>
    <w:rsid w:val="009C734F"/>
    <w:rsid w:val="009C74DC"/>
    <w:rsid w:val="009C77AD"/>
    <w:rsid w:val="009C79AD"/>
    <w:rsid w:val="009D040E"/>
    <w:rsid w:val="009D0F3C"/>
    <w:rsid w:val="009D17C1"/>
    <w:rsid w:val="009D1840"/>
    <w:rsid w:val="009D1A7D"/>
    <w:rsid w:val="009D24C5"/>
    <w:rsid w:val="009D24DF"/>
    <w:rsid w:val="009D2F19"/>
    <w:rsid w:val="009D32A3"/>
    <w:rsid w:val="009D39C8"/>
    <w:rsid w:val="009D3FF4"/>
    <w:rsid w:val="009D41D2"/>
    <w:rsid w:val="009D49F0"/>
    <w:rsid w:val="009D5053"/>
    <w:rsid w:val="009D693F"/>
    <w:rsid w:val="009D6950"/>
    <w:rsid w:val="009D6A28"/>
    <w:rsid w:val="009D6E0E"/>
    <w:rsid w:val="009D719A"/>
    <w:rsid w:val="009D72E9"/>
    <w:rsid w:val="009D7422"/>
    <w:rsid w:val="009D7D16"/>
    <w:rsid w:val="009E067E"/>
    <w:rsid w:val="009E0AC7"/>
    <w:rsid w:val="009E0E71"/>
    <w:rsid w:val="009E2B2D"/>
    <w:rsid w:val="009E2C89"/>
    <w:rsid w:val="009E32CB"/>
    <w:rsid w:val="009E339B"/>
    <w:rsid w:val="009E3A06"/>
    <w:rsid w:val="009E3C99"/>
    <w:rsid w:val="009E45E5"/>
    <w:rsid w:val="009E593D"/>
    <w:rsid w:val="009E6820"/>
    <w:rsid w:val="009E69FF"/>
    <w:rsid w:val="009E6BBB"/>
    <w:rsid w:val="009E724B"/>
    <w:rsid w:val="009F0027"/>
    <w:rsid w:val="009F03CC"/>
    <w:rsid w:val="009F1B07"/>
    <w:rsid w:val="009F1BFE"/>
    <w:rsid w:val="009F1CCF"/>
    <w:rsid w:val="009F2778"/>
    <w:rsid w:val="009F2958"/>
    <w:rsid w:val="009F2B10"/>
    <w:rsid w:val="009F3235"/>
    <w:rsid w:val="009F4098"/>
    <w:rsid w:val="009F443A"/>
    <w:rsid w:val="009F48DE"/>
    <w:rsid w:val="009F4FDB"/>
    <w:rsid w:val="009F50AD"/>
    <w:rsid w:val="009F64A3"/>
    <w:rsid w:val="009F72B8"/>
    <w:rsid w:val="009F76C9"/>
    <w:rsid w:val="009F7B6F"/>
    <w:rsid w:val="00A00B5C"/>
    <w:rsid w:val="00A02AAC"/>
    <w:rsid w:val="00A03104"/>
    <w:rsid w:val="00A031FF"/>
    <w:rsid w:val="00A03645"/>
    <w:rsid w:val="00A038E7"/>
    <w:rsid w:val="00A03C4C"/>
    <w:rsid w:val="00A04623"/>
    <w:rsid w:val="00A04B00"/>
    <w:rsid w:val="00A04BE7"/>
    <w:rsid w:val="00A04EE2"/>
    <w:rsid w:val="00A04EEC"/>
    <w:rsid w:val="00A05833"/>
    <w:rsid w:val="00A05C34"/>
    <w:rsid w:val="00A05E98"/>
    <w:rsid w:val="00A0671D"/>
    <w:rsid w:val="00A06A90"/>
    <w:rsid w:val="00A070C6"/>
    <w:rsid w:val="00A10242"/>
    <w:rsid w:val="00A1137D"/>
    <w:rsid w:val="00A11606"/>
    <w:rsid w:val="00A11F26"/>
    <w:rsid w:val="00A12CAA"/>
    <w:rsid w:val="00A13AEB"/>
    <w:rsid w:val="00A13CF6"/>
    <w:rsid w:val="00A14665"/>
    <w:rsid w:val="00A15C72"/>
    <w:rsid w:val="00A16093"/>
    <w:rsid w:val="00A16598"/>
    <w:rsid w:val="00A16652"/>
    <w:rsid w:val="00A16B2C"/>
    <w:rsid w:val="00A170D0"/>
    <w:rsid w:val="00A20021"/>
    <w:rsid w:val="00A206B1"/>
    <w:rsid w:val="00A21BEF"/>
    <w:rsid w:val="00A21CD3"/>
    <w:rsid w:val="00A21D6C"/>
    <w:rsid w:val="00A2228C"/>
    <w:rsid w:val="00A23790"/>
    <w:rsid w:val="00A246F8"/>
    <w:rsid w:val="00A24ED2"/>
    <w:rsid w:val="00A25635"/>
    <w:rsid w:val="00A25862"/>
    <w:rsid w:val="00A2684E"/>
    <w:rsid w:val="00A269E6"/>
    <w:rsid w:val="00A31A17"/>
    <w:rsid w:val="00A31D72"/>
    <w:rsid w:val="00A328E7"/>
    <w:rsid w:val="00A32974"/>
    <w:rsid w:val="00A3303A"/>
    <w:rsid w:val="00A332C7"/>
    <w:rsid w:val="00A33B0E"/>
    <w:rsid w:val="00A33D43"/>
    <w:rsid w:val="00A34484"/>
    <w:rsid w:val="00A359B8"/>
    <w:rsid w:val="00A35EAC"/>
    <w:rsid w:val="00A36072"/>
    <w:rsid w:val="00A360BB"/>
    <w:rsid w:val="00A36345"/>
    <w:rsid w:val="00A3642A"/>
    <w:rsid w:val="00A36650"/>
    <w:rsid w:val="00A36884"/>
    <w:rsid w:val="00A36D51"/>
    <w:rsid w:val="00A36F96"/>
    <w:rsid w:val="00A37072"/>
    <w:rsid w:val="00A375F2"/>
    <w:rsid w:val="00A405AA"/>
    <w:rsid w:val="00A4081B"/>
    <w:rsid w:val="00A40873"/>
    <w:rsid w:val="00A40AFB"/>
    <w:rsid w:val="00A40B51"/>
    <w:rsid w:val="00A40C2C"/>
    <w:rsid w:val="00A41417"/>
    <w:rsid w:val="00A41DD4"/>
    <w:rsid w:val="00A41FDF"/>
    <w:rsid w:val="00A423E2"/>
    <w:rsid w:val="00A42ADB"/>
    <w:rsid w:val="00A43060"/>
    <w:rsid w:val="00A432AD"/>
    <w:rsid w:val="00A432E7"/>
    <w:rsid w:val="00A43451"/>
    <w:rsid w:val="00A43672"/>
    <w:rsid w:val="00A439F7"/>
    <w:rsid w:val="00A43AB4"/>
    <w:rsid w:val="00A440B0"/>
    <w:rsid w:val="00A44159"/>
    <w:rsid w:val="00A44B33"/>
    <w:rsid w:val="00A45EFB"/>
    <w:rsid w:val="00A470E7"/>
    <w:rsid w:val="00A47124"/>
    <w:rsid w:val="00A47189"/>
    <w:rsid w:val="00A47206"/>
    <w:rsid w:val="00A47FD0"/>
    <w:rsid w:val="00A502FC"/>
    <w:rsid w:val="00A50549"/>
    <w:rsid w:val="00A50A50"/>
    <w:rsid w:val="00A50F2B"/>
    <w:rsid w:val="00A510CA"/>
    <w:rsid w:val="00A51346"/>
    <w:rsid w:val="00A516E5"/>
    <w:rsid w:val="00A52088"/>
    <w:rsid w:val="00A52605"/>
    <w:rsid w:val="00A5321A"/>
    <w:rsid w:val="00A53549"/>
    <w:rsid w:val="00A53AC4"/>
    <w:rsid w:val="00A55019"/>
    <w:rsid w:val="00A550DF"/>
    <w:rsid w:val="00A5522E"/>
    <w:rsid w:val="00A553B9"/>
    <w:rsid w:val="00A55B4F"/>
    <w:rsid w:val="00A55B95"/>
    <w:rsid w:val="00A56F97"/>
    <w:rsid w:val="00A5711E"/>
    <w:rsid w:val="00A5744C"/>
    <w:rsid w:val="00A57A6F"/>
    <w:rsid w:val="00A60335"/>
    <w:rsid w:val="00A614C3"/>
    <w:rsid w:val="00A61610"/>
    <w:rsid w:val="00A61915"/>
    <w:rsid w:val="00A61A10"/>
    <w:rsid w:val="00A61E6F"/>
    <w:rsid w:val="00A61E8C"/>
    <w:rsid w:val="00A62D43"/>
    <w:rsid w:val="00A63049"/>
    <w:rsid w:val="00A63253"/>
    <w:rsid w:val="00A6405E"/>
    <w:rsid w:val="00A64551"/>
    <w:rsid w:val="00A64716"/>
    <w:rsid w:val="00A64724"/>
    <w:rsid w:val="00A64759"/>
    <w:rsid w:val="00A647D2"/>
    <w:rsid w:val="00A64E1A"/>
    <w:rsid w:val="00A65442"/>
    <w:rsid w:val="00A65AC7"/>
    <w:rsid w:val="00A65C51"/>
    <w:rsid w:val="00A66385"/>
    <w:rsid w:val="00A664CB"/>
    <w:rsid w:val="00A666E9"/>
    <w:rsid w:val="00A66D64"/>
    <w:rsid w:val="00A6707F"/>
    <w:rsid w:val="00A67195"/>
    <w:rsid w:val="00A675E0"/>
    <w:rsid w:val="00A677A6"/>
    <w:rsid w:val="00A67822"/>
    <w:rsid w:val="00A679F5"/>
    <w:rsid w:val="00A67D91"/>
    <w:rsid w:val="00A700B3"/>
    <w:rsid w:val="00A701C3"/>
    <w:rsid w:val="00A735C3"/>
    <w:rsid w:val="00A73D01"/>
    <w:rsid w:val="00A74719"/>
    <w:rsid w:val="00A75204"/>
    <w:rsid w:val="00A75DAD"/>
    <w:rsid w:val="00A763FB"/>
    <w:rsid w:val="00A76AAD"/>
    <w:rsid w:val="00A76B2E"/>
    <w:rsid w:val="00A775D1"/>
    <w:rsid w:val="00A77A7A"/>
    <w:rsid w:val="00A77FB2"/>
    <w:rsid w:val="00A806B0"/>
    <w:rsid w:val="00A80EBF"/>
    <w:rsid w:val="00A81EA6"/>
    <w:rsid w:val="00A82BAC"/>
    <w:rsid w:val="00A830F0"/>
    <w:rsid w:val="00A8321B"/>
    <w:rsid w:val="00A8355E"/>
    <w:rsid w:val="00A8367F"/>
    <w:rsid w:val="00A84796"/>
    <w:rsid w:val="00A84968"/>
    <w:rsid w:val="00A84DEA"/>
    <w:rsid w:val="00A856CC"/>
    <w:rsid w:val="00A85BF2"/>
    <w:rsid w:val="00A8643A"/>
    <w:rsid w:val="00A865D4"/>
    <w:rsid w:val="00A86B11"/>
    <w:rsid w:val="00A872F6"/>
    <w:rsid w:val="00A8752E"/>
    <w:rsid w:val="00A90289"/>
    <w:rsid w:val="00A902B5"/>
    <w:rsid w:val="00A902D2"/>
    <w:rsid w:val="00A907A1"/>
    <w:rsid w:val="00A90B5A"/>
    <w:rsid w:val="00A90BF5"/>
    <w:rsid w:val="00A90F2B"/>
    <w:rsid w:val="00A91221"/>
    <w:rsid w:val="00A923C9"/>
    <w:rsid w:val="00A92D6E"/>
    <w:rsid w:val="00A935F2"/>
    <w:rsid w:val="00A93A50"/>
    <w:rsid w:val="00A93C75"/>
    <w:rsid w:val="00A93DF4"/>
    <w:rsid w:val="00A9540E"/>
    <w:rsid w:val="00A957AC"/>
    <w:rsid w:val="00A9606E"/>
    <w:rsid w:val="00A9640A"/>
    <w:rsid w:val="00A96E76"/>
    <w:rsid w:val="00A971D5"/>
    <w:rsid w:val="00A976F4"/>
    <w:rsid w:val="00A97B60"/>
    <w:rsid w:val="00AA0213"/>
    <w:rsid w:val="00AA100C"/>
    <w:rsid w:val="00AA106F"/>
    <w:rsid w:val="00AA11B8"/>
    <w:rsid w:val="00AA13A0"/>
    <w:rsid w:val="00AA183C"/>
    <w:rsid w:val="00AA283D"/>
    <w:rsid w:val="00AA2FC0"/>
    <w:rsid w:val="00AA2FCD"/>
    <w:rsid w:val="00AA35C4"/>
    <w:rsid w:val="00AA382F"/>
    <w:rsid w:val="00AA42CF"/>
    <w:rsid w:val="00AA48FA"/>
    <w:rsid w:val="00AA56E6"/>
    <w:rsid w:val="00AA589E"/>
    <w:rsid w:val="00AA61CC"/>
    <w:rsid w:val="00AA629B"/>
    <w:rsid w:val="00AA6BA5"/>
    <w:rsid w:val="00AA6C4F"/>
    <w:rsid w:val="00AA6ED1"/>
    <w:rsid w:val="00AA6F8F"/>
    <w:rsid w:val="00AA7AB7"/>
    <w:rsid w:val="00AA7CB2"/>
    <w:rsid w:val="00AA7EC1"/>
    <w:rsid w:val="00AB02A0"/>
    <w:rsid w:val="00AB08A7"/>
    <w:rsid w:val="00AB0C0F"/>
    <w:rsid w:val="00AB1A1F"/>
    <w:rsid w:val="00AB1B22"/>
    <w:rsid w:val="00AB23DE"/>
    <w:rsid w:val="00AB2767"/>
    <w:rsid w:val="00AB29F1"/>
    <w:rsid w:val="00AB4788"/>
    <w:rsid w:val="00AB4DBD"/>
    <w:rsid w:val="00AB50FC"/>
    <w:rsid w:val="00AB5168"/>
    <w:rsid w:val="00AB594E"/>
    <w:rsid w:val="00AB6369"/>
    <w:rsid w:val="00AB684E"/>
    <w:rsid w:val="00AB6A98"/>
    <w:rsid w:val="00AB6BC2"/>
    <w:rsid w:val="00AB6FA2"/>
    <w:rsid w:val="00AB7A9C"/>
    <w:rsid w:val="00AC0BB5"/>
    <w:rsid w:val="00AC0CD1"/>
    <w:rsid w:val="00AC0E0F"/>
    <w:rsid w:val="00AC145F"/>
    <w:rsid w:val="00AC1D12"/>
    <w:rsid w:val="00AC1D9C"/>
    <w:rsid w:val="00AC2C01"/>
    <w:rsid w:val="00AC2C49"/>
    <w:rsid w:val="00AC2E34"/>
    <w:rsid w:val="00AC2FEA"/>
    <w:rsid w:val="00AC351A"/>
    <w:rsid w:val="00AC3DF0"/>
    <w:rsid w:val="00AC40D7"/>
    <w:rsid w:val="00AC41D5"/>
    <w:rsid w:val="00AC4495"/>
    <w:rsid w:val="00AC4A33"/>
    <w:rsid w:val="00AC4BC2"/>
    <w:rsid w:val="00AC556E"/>
    <w:rsid w:val="00AC5AFE"/>
    <w:rsid w:val="00AC5D04"/>
    <w:rsid w:val="00AC6382"/>
    <w:rsid w:val="00AC653B"/>
    <w:rsid w:val="00AC67DC"/>
    <w:rsid w:val="00AC6DE6"/>
    <w:rsid w:val="00AD05A0"/>
    <w:rsid w:val="00AD0669"/>
    <w:rsid w:val="00AD0D60"/>
    <w:rsid w:val="00AD33E8"/>
    <w:rsid w:val="00AD3BFA"/>
    <w:rsid w:val="00AD3D60"/>
    <w:rsid w:val="00AD407A"/>
    <w:rsid w:val="00AD48B3"/>
    <w:rsid w:val="00AD4E1E"/>
    <w:rsid w:val="00AD67B6"/>
    <w:rsid w:val="00AD7596"/>
    <w:rsid w:val="00AD7A15"/>
    <w:rsid w:val="00AD7DA6"/>
    <w:rsid w:val="00AD7F4E"/>
    <w:rsid w:val="00AE0284"/>
    <w:rsid w:val="00AE02F6"/>
    <w:rsid w:val="00AE112F"/>
    <w:rsid w:val="00AE113B"/>
    <w:rsid w:val="00AE1308"/>
    <w:rsid w:val="00AE14EE"/>
    <w:rsid w:val="00AE1D93"/>
    <w:rsid w:val="00AE2091"/>
    <w:rsid w:val="00AE3832"/>
    <w:rsid w:val="00AE43E9"/>
    <w:rsid w:val="00AE467F"/>
    <w:rsid w:val="00AE5B44"/>
    <w:rsid w:val="00AE5E5F"/>
    <w:rsid w:val="00AE5E76"/>
    <w:rsid w:val="00AE6859"/>
    <w:rsid w:val="00AE7287"/>
    <w:rsid w:val="00AE7A45"/>
    <w:rsid w:val="00AE7C7F"/>
    <w:rsid w:val="00AF05DB"/>
    <w:rsid w:val="00AF0692"/>
    <w:rsid w:val="00AF0955"/>
    <w:rsid w:val="00AF0BCF"/>
    <w:rsid w:val="00AF11D5"/>
    <w:rsid w:val="00AF1B21"/>
    <w:rsid w:val="00AF1D03"/>
    <w:rsid w:val="00AF2703"/>
    <w:rsid w:val="00AF3867"/>
    <w:rsid w:val="00AF3CCE"/>
    <w:rsid w:val="00AF3F84"/>
    <w:rsid w:val="00AF3FCD"/>
    <w:rsid w:val="00AF4232"/>
    <w:rsid w:val="00AF427C"/>
    <w:rsid w:val="00AF44EF"/>
    <w:rsid w:val="00AF4704"/>
    <w:rsid w:val="00AF50EF"/>
    <w:rsid w:val="00AF5979"/>
    <w:rsid w:val="00AF6931"/>
    <w:rsid w:val="00AF6D48"/>
    <w:rsid w:val="00AF7854"/>
    <w:rsid w:val="00AF7E3E"/>
    <w:rsid w:val="00B00303"/>
    <w:rsid w:val="00B0036A"/>
    <w:rsid w:val="00B006F2"/>
    <w:rsid w:val="00B00BE1"/>
    <w:rsid w:val="00B00EAE"/>
    <w:rsid w:val="00B01566"/>
    <w:rsid w:val="00B01D90"/>
    <w:rsid w:val="00B02606"/>
    <w:rsid w:val="00B02A86"/>
    <w:rsid w:val="00B02D26"/>
    <w:rsid w:val="00B03058"/>
    <w:rsid w:val="00B040D4"/>
    <w:rsid w:val="00B04474"/>
    <w:rsid w:val="00B045C6"/>
    <w:rsid w:val="00B046A6"/>
    <w:rsid w:val="00B057FD"/>
    <w:rsid w:val="00B059BB"/>
    <w:rsid w:val="00B0601F"/>
    <w:rsid w:val="00B063BD"/>
    <w:rsid w:val="00B06E2B"/>
    <w:rsid w:val="00B071E2"/>
    <w:rsid w:val="00B072F1"/>
    <w:rsid w:val="00B07A35"/>
    <w:rsid w:val="00B10614"/>
    <w:rsid w:val="00B1082A"/>
    <w:rsid w:val="00B10CD4"/>
    <w:rsid w:val="00B116FA"/>
    <w:rsid w:val="00B1199C"/>
    <w:rsid w:val="00B12196"/>
    <w:rsid w:val="00B121C5"/>
    <w:rsid w:val="00B12496"/>
    <w:rsid w:val="00B130B8"/>
    <w:rsid w:val="00B13DA9"/>
    <w:rsid w:val="00B13FA5"/>
    <w:rsid w:val="00B141F4"/>
    <w:rsid w:val="00B159E5"/>
    <w:rsid w:val="00B16202"/>
    <w:rsid w:val="00B16406"/>
    <w:rsid w:val="00B16453"/>
    <w:rsid w:val="00B16A02"/>
    <w:rsid w:val="00B16EB9"/>
    <w:rsid w:val="00B17532"/>
    <w:rsid w:val="00B17D59"/>
    <w:rsid w:val="00B20A5C"/>
    <w:rsid w:val="00B20F1B"/>
    <w:rsid w:val="00B217CC"/>
    <w:rsid w:val="00B21D72"/>
    <w:rsid w:val="00B22664"/>
    <w:rsid w:val="00B2320F"/>
    <w:rsid w:val="00B2409D"/>
    <w:rsid w:val="00B24288"/>
    <w:rsid w:val="00B2443D"/>
    <w:rsid w:val="00B24D26"/>
    <w:rsid w:val="00B255FF"/>
    <w:rsid w:val="00B25AD3"/>
    <w:rsid w:val="00B25C7F"/>
    <w:rsid w:val="00B25E22"/>
    <w:rsid w:val="00B25FC0"/>
    <w:rsid w:val="00B27956"/>
    <w:rsid w:val="00B27AF1"/>
    <w:rsid w:val="00B27C63"/>
    <w:rsid w:val="00B3002E"/>
    <w:rsid w:val="00B30B97"/>
    <w:rsid w:val="00B30C5F"/>
    <w:rsid w:val="00B313DA"/>
    <w:rsid w:val="00B3192F"/>
    <w:rsid w:val="00B31CFB"/>
    <w:rsid w:val="00B31D49"/>
    <w:rsid w:val="00B326C8"/>
    <w:rsid w:val="00B33313"/>
    <w:rsid w:val="00B333A5"/>
    <w:rsid w:val="00B338E7"/>
    <w:rsid w:val="00B347D7"/>
    <w:rsid w:val="00B34ACE"/>
    <w:rsid w:val="00B34BE6"/>
    <w:rsid w:val="00B34CAD"/>
    <w:rsid w:val="00B35ACA"/>
    <w:rsid w:val="00B35C45"/>
    <w:rsid w:val="00B35DEB"/>
    <w:rsid w:val="00B35E5A"/>
    <w:rsid w:val="00B36247"/>
    <w:rsid w:val="00B36F56"/>
    <w:rsid w:val="00B377F1"/>
    <w:rsid w:val="00B4079B"/>
    <w:rsid w:val="00B411C3"/>
    <w:rsid w:val="00B412F9"/>
    <w:rsid w:val="00B417E7"/>
    <w:rsid w:val="00B41E91"/>
    <w:rsid w:val="00B42262"/>
    <w:rsid w:val="00B42F9A"/>
    <w:rsid w:val="00B42FC6"/>
    <w:rsid w:val="00B42FE9"/>
    <w:rsid w:val="00B4342B"/>
    <w:rsid w:val="00B43CEF"/>
    <w:rsid w:val="00B43E29"/>
    <w:rsid w:val="00B4417B"/>
    <w:rsid w:val="00B44565"/>
    <w:rsid w:val="00B44DBB"/>
    <w:rsid w:val="00B4515F"/>
    <w:rsid w:val="00B45391"/>
    <w:rsid w:val="00B45E7A"/>
    <w:rsid w:val="00B46270"/>
    <w:rsid w:val="00B4686E"/>
    <w:rsid w:val="00B4752C"/>
    <w:rsid w:val="00B4768F"/>
    <w:rsid w:val="00B47E05"/>
    <w:rsid w:val="00B50518"/>
    <w:rsid w:val="00B50F67"/>
    <w:rsid w:val="00B513B5"/>
    <w:rsid w:val="00B51768"/>
    <w:rsid w:val="00B52A87"/>
    <w:rsid w:val="00B52D27"/>
    <w:rsid w:val="00B53692"/>
    <w:rsid w:val="00B53ACD"/>
    <w:rsid w:val="00B54788"/>
    <w:rsid w:val="00B54A96"/>
    <w:rsid w:val="00B54A99"/>
    <w:rsid w:val="00B54E28"/>
    <w:rsid w:val="00B55168"/>
    <w:rsid w:val="00B55EAA"/>
    <w:rsid w:val="00B55F93"/>
    <w:rsid w:val="00B5672E"/>
    <w:rsid w:val="00B5690B"/>
    <w:rsid w:val="00B56D39"/>
    <w:rsid w:val="00B60229"/>
    <w:rsid w:val="00B61E08"/>
    <w:rsid w:val="00B622D9"/>
    <w:rsid w:val="00B633FE"/>
    <w:rsid w:val="00B63873"/>
    <w:rsid w:val="00B6387A"/>
    <w:rsid w:val="00B63972"/>
    <w:rsid w:val="00B63A35"/>
    <w:rsid w:val="00B63BF0"/>
    <w:rsid w:val="00B641E4"/>
    <w:rsid w:val="00B6470E"/>
    <w:rsid w:val="00B64FD9"/>
    <w:rsid w:val="00B654E7"/>
    <w:rsid w:val="00B6561D"/>
    <w:rsid w:val="00B657E7"/>
    <w:rsid w:val="00B65A8D"/>
    <w:rsid w:val="00B65AC3"/>
    <w:rsid w:val="00B66303"/>
    <w:rsid w:val="00B66623"/>
    <w:rsid w:val="00B66782"/>
    <w:rsid w:val="00B66798"/>
    <w:rsid w:val="00B67924"/>
    <w:rsid w:val="00B67FA3"/>
    <w:rsid w:val="00B70B9D"/>
    <w:rsid w:val="00B71BD8"/>
    <w:rsid w:val="00B71BDD"/>
    <w:rsid w:val="00B71C92"/>
    <w:rsid w:val="00B72740"/>
    <w:rsid w:val="00B728DB"/>
    <w:rsid w:val="00B72AFE"/>
    <w:rsid w:val="00B72F10"/>
    <w:rsid w:val="00B73259"/>
    <w:rsid w:val="00B7334C"/>
    <w:rsid w:val="00B734CE"/>
    <w:rsid w:val="00B739E2"/>
    <w:rsid w:val="00B73D4E"/>
    <w:rsid w:val="00B73DCD"/>
    <w:rsid w:val="00B73E13"/>
    <w:rsid w:val="00B73FC4"/>
    <w:rsid w:val="00B74A72"/>
    <w:rsid w:val="00B750C9"/>
    <w:rsid w:val="00B75630"/>
    <w:rsid w:val="00B7586C"/>
    <w:rsid w:val="00B758E4"/>
    <w:rsid w:val="00B75A89"/>
    <w:rsid w:val="00B75BA8"/>
    <w:rsid w:val="00B75C54"/>
    <w:rsid w:val="00B76FBD"/>
    <w:rsid w:val="00B77363"/>
    <w:rsid w:val="00B775E0"/>
    <w:rsid w:val="00B777A8"/>
    <w:rsid w:val="00B7783F"/>
    <w:rsid w:val="00B803A0"/>
    <w:rsid w:val="00B8041B"/>
    <w:rsid w:val="00B80C6F"/>
    <w:rsid w:val="00B80CF2"/>
    <w:rsid w:val="00B81D90"/>
    <w:rsid w:val="00B81F21"/>
    <w:rsid w:val="00B83BE7"/>
    <w:rsid w:val="00B841D0"/>
    <w:rsid w:val="00B8568A"/>
    <w:rsid w:val="00B85A01"/>
    <w:rsid w:val="00B86263"/>
    <w:rsid w:val="00B86425"/>
    <w:rsid w:val="00B86469"/>
    <w:rsid w:val="00B86E62"/>
    <w:rsid w:val="00B87C95"/>
    <w:rsid w:val="00B90479"/>
    <w:rsid w:val="00B9138D"/>
    <w:rsid w:val="00B916BE"/>
    <w:rsid w:val="00B92E35"/>
    <w:rsid w:val="00B936F3"/>
    <w:rsid w:val="00B9471E"/>
    <w:rsid w:val="00B9496F"/>
    <w:rsid w:val="00B957CF"/>
    <w:rsid w:val="00B95D3D"/>
    <w:rsid w:val="00B96176"/>
    <w:rsid w:val="00B96B4F"/>
    <w:rsid w:val="00B96DA3"/>
    <w:rsid w:val="00B96E9B"/>
    <w:rsid w:val="00B979BF"/>
    <w:rsid w:val="00B97DB2"/>
    <w:rsid w:val="00BA013C"/>
    <w:rsid w:val="00BA0A08"/>
    <w:rsid w:val="00BA0D49"/>
    <w:rsid w:val="00BA0DFE"/>
    <w:rsid w:val="00BA1141"/>
    <w:rsid w:val="00BA1769"/>
    <w:rsid w:val="00BA1FB2"/>
    <w:rsid w:val="00BA2CB9"/>
    <w:rsid w:val="00BA2E3C"/>
    <w:rsid w:val="00BA4946"/>
    <w:rsid w:val="00BA4F8E"/>
    <w:rsid w:val="00BA55DC"/>
    <w:rsid w:val="00BA5EC0"/>
    <w:rsid w:val="00BA62D0"/>
    <w:rsid w:val="00BA66F5"/>
    <w:rsid w:val="00BA684A"/>
    <w:rsid w:val="00BA7021"/>
    <w:rsid w:val="00BB0209"/>
    <w:rsid w:val="00BB0891"/>
    <w:rsid w:val="00BB1A70"/>
    <w:rsid w:val="00BB261C"/>
    <w:rsid w:val="00BB288A"/>
    <w:rsid w:val="00BB2B72"/>
    <w:rsid w:val="00BB33AD"/>
    <w:rsid w:val="00BB33FB"/>
    <w:rsid w:val="00BB3B3C"/>
    <w:rsid w:val="00BB3FA1"/>
    <w:rsid w:val="00BB426E"/>
    <w:rsid w:val="00BB45DF"/>
    <w:rsid w:val="00BB48C7"/>
    <w:rsid w:val="00BB4ED0"/>
    <w:rsid w:val="00BB5BE4"/>
    <w:rsid w:val="00BB619F"/>
    <w:rsid w:val="00BB65EA"/>
    <w:rsid w:val="00BB6636"/>
    <w:rsid w:val="00BB66A4"/>
    <w:rsid w:val="00BB6AD0"/>
    <w:rsid w:val="00BB73E8"/>
    <w:rsid w:val="00BB76A1"/>
    <w:rsid w:val="00BB7CA2"/>
    <w:rsid w:val="00BC0466"/>
    <w:rsid w:val="00BC0FEE"/>
    <w:rsid w:val="00BC1756"/>
    <w:rsid w:val="00BC1789"/>
    <w:rsid w:val="00BC180F"/>
    <w:rsid w:val="00BC19D6"/>
    <w:rsid w:val="00BC23F2"/>
    <w:rsid w:val="00BC2A93"/>
    <w:rsid w:val="00BC3271"/>
    <w:rsid w:val="00BC35E6"/>
    <w:rsid w:val="00BC3FD2"/>
    <w:rsid w:val="00BC4DAA"/>
    <w:rsid w:val="00BC4E31"/>
    <w:rsid w:val="00BC4F05"/>
    <w:rsid w:val="00BC51FC"/>
    <w:rsid w:val="00BC5751"/>
    <w:rsid w:val="00BC6690"/>
    <w:rsid w:val="00BC67EE"/>
    <w:rsid w:val="00BC7B3B"/>
    <w:rsid w:val="00BC7FF9"/>
    <w:rsid w:val="00BD059F"/>
    <w:rsid w:val="00BD0988"/>
    <w:rsid w:val="00BD0AF2"/>
    <w:rsid w:val="00BD0F32"/>
    <w:rsid w:val="00BD157B"/>
    <w:rsid w:val="00BD19CF"/>
    <w:rsid w:val="00BD1A0E"/>
    <w:rsid w:val="00BD2797"/>
    <w:rsid w:val="00BD2CD6"/>
    <w:rsid w:val="00BD2E09"/>
    <w:rsid w:val="00BD3842"/>
    <w:rsid w:val="00BD4EDC"/>
    <w:rsid w:val="00BD52F6"/>
    <w:rsid w:val="00BD5403"/>
    <w:rsid w:val="00BD5A66"/>
    <w:rsid w:val="00BD5DFA"/>
    <w:rsid w:val="00BD64F0"/>
    <w:rsid w:val="00BD6C4A"/>
    <w:rsid w:val="00BD71EA"/>
    <w:rsid w:val="00BD72D4"/>
    <w:rsid w:val="00BD7AA5"/>
    <w:rsid w:val="00BD7FE0"/>
    <w:rsid w:val="00BE0184"/>
    <w:rsid w:val="00BE01DC"/>
    <w:rsid w:val="00BE0414"/>
    <w:rsid w:val="00BE076B"/>
    <w:rsid w:val="00BE0B8D"/>
    <w:rsid w:val="00BE0C26"/>
    <w:rsid w:val="00BE120F"/>
    <w:rsid w:val="00BE126B"/>
    <w:rsid w:val="00BE23A8"/>
    <w:rsid w:val="00BE23D9"/>
    <w:rsid w:val="00BE250A"/>
    <w:rsid w:val="00BE29F3"/>
    <w:rsid w:val="00BE2B95"/>
    <w:rsid w:val="00BE35B8"/>
    <w:rsid w:val="00BE3692"/>
    <w:rsid w:val="00BE38AB"/>
    <w:rsid w:val="00BE39DB"/>
    <w:rsid w:val="00BE4C0A"/>
    <w:rsid w:val="00BE502D"/>
    <w:rsid w:val="00BE5B17"/>
    <w:rsid w:val="00BE5D44"/>
    <w:rsid w:val="00BE6B56"/>
    <w:rsid w:val="00BE6CF5"/>
    <w:rsid w:val="00BE750E"/>
    <w:rsid w:val="00BE7F7F"/>
    <w:rsid w:val="00BE7FBF"/>
    <w:rsid w:val="00BF0C0D"/>
    <w:rsid w:val="00BF0C4C"/>
    <w:rsid w:val="00BF0C93"/>
    <w:rsid w:val="00BF0D5A"/>
    <w:rsid w:val="00BF15AA"/>
    <w:rsid w:val="00BF212B"/>
    <w:rsid w:val="00BF3210"/>
    <w:rsid w:val="00BF3329"/>
    <w:rsid w:val="00BF3A46"/>
    <w:rsid w:val="00BF454D"/>
    <w:rsid w:val="00BF501D"/>
    <w:rsid w:val="00BF7548"/>
    <w:rsid w:val="00C007CC"/>
    <w:rsid w:val="00C0102C"/>
    <w:rsid w:val="00C01621"/>
    <w:rsid w:val="00C01B3C"/>
    <w:rsid w:val="00C03090"/>
    <w:rsid w:val="00C03AC4"/>
    <w:rsid w:val="00C03FF7"/>
    <w:rsid w:val="00C04A4E"/>
    <w:rsid w:val="00C05593"/>
    <w:rsid w:val="00C05877"/>
    <w:rsid w:val="00C05DCA"/>
    <w:rsid w:val="00C05F74"/>
    <w:rsid w:val="00C063A3"/>
    <w:rsid w:val="00C065DC"/>
    <w:rsid w:val="00C06E25"/>
    <w:rsid w:val="00C072B3"/>
    <w:rsid w:val="00C07B19"/>
    <w:rsid w:val="00C07C57"/>
    <w:rsid w:val="00C07D09"/>
    <w:rsid w:val="00C105C1"/>
    <w:rsid w:val="00C10611"/>
    <w:rsid w:val="00C1084C"/>
    <w:rsid w:val="00C113B8"/>
    <w:rsid w:val="00C1180D"/>
    <w:rsid w:val="00C11A65"/>
    <w:rsid w:val="00C11F42"/>
    <w:rsid w:val="00C12F53"/>
    <w:rsid w:val="00C14475"/>
    <w:rsid w:val="00C1447F"/>
    <w:rsid w:val="00C14CD3"/>
    <w:rsid w:val="00C152A1"/>
    <w:rsid w:val="00C15386"/>
    <w:rsid w:val="00C15721"/>
    <w:rsid w:val="00C15FC6"/>
    <w:rsid w:val="00C16282"/>
    <w:rsid w:val="00C16440"/>
    <w:rsid w:val="00C1692F"/>
    <w:rsid w:val="00C16CB5"/>
    <w:rsid w:val="00C16F01"/>
    <w:rsid w:val="00C175E2"/>
    <w:rsid w:val="00C17921"/>
    <w:rsid w:val="00C17CFA"/>
    <w:rsid w:val="00C20166"/>
    <w:rsid w:val="00C2031B"/>
    <w:rsid w:val="00C223A3"/>
    <w:rsid w:val="00C22A36"/>
    <w:rsid w:val="00C2322D"/>
    <w:rsid w:val="00C236FB"/>
    <w:rsid w:val="00C24D2E"/>
    <w:rsid w:val="00C24D45"/>
    <w:rsid w:val="00C24FC3"/>
    <w:rsid w:val="00C24FDC"/>
    <w:rsid w:val="00C254EA"/>
    <w:rsid w:val="00C255DA"/>
    <w:rsid w:val="00C2567F"/>
    <w:rsid w:val="00C25981"/>
    <w:rsid w:val="00C2600A"/>
    <w:rsid w:val="00C2608F"/>
    <w:rsid w:val="00C27B4B"/>
    <w:rsid w:val="00C27F17"/>
    <w:rsid w:val="00C306E5"/>
    <w:rsid w:val="00C308DF"/>
    <w:rsid w:val="00C30A4C"/>
    <w:rsid w:val="00C30DFD"/>
    <w:rsid w:val="00C310A9"/>
    <w:rsid w:val="00C31982"/>
    <w:rsid w:val="00C32A25"/>
    <w:rsid w:val="00C32F0D"/>
    <w:rsid w:val="00C33531"/>
    <w:rsid w:val="00C33649"/>
    <w:rsid w:val="00C33722"/>
    <w:rsid w:val="00C33A0B"/>
    <w:rsid w:val="00C33C59"/>
    <w:rsid w:val="00C33DEE"/>
    <w:rsid w:val="00C3465D"/>
    <w:rsid w:val="00C3473C"/>
    <w:rsid w:val="00C34D53"/>
    <w:rsid w:val="00C34E5B"/>
    <w:rsid w:val="00C3544A"/>
    <w:rsid w:val="00C35551"/>
    <w:rsid w:val="00C357CD"/>
    <w:rsid w:val="00C359E5"/>
    <w:rsid w:val="00C35F73"/>
    <w:rsid w:val="00C36151"/>
    <w:rsid w:val="00C36CD0"/>
    <w:rsid w:val="00C3705F"/>
    <w:rsid w:val="00C37FF7"/>
    <w:rsid w:val="00C4020E"/>
    <w:rsid w:val="00C40300"/>
    <w:rsid w:val="00C40A4F"/>
    <w:rsid w:val="00C40A67"/>
    <w:rsid w:val="00C40A71"/>
    <w:rsid w:val="00C4121C"/>
    <w:rsid w:val="00C41C53"/>
    <w:rsid w:val="00C42501"/>
    <w:rsid w:val="00C425D4"/>
    <w:rsid w:val="00C4322C"/>
    <w:rsid w:val="00C43786"/>
    <w:rsid w:val="00C4378B"/>
    <w:rsid w:val="00C442A4"/>
    <w:rsid w:val="00C447C4"/>
    <w:rsid w:val="00C44F7C"/>
    <w:rsid w:val="00C45772"/>
    <w:rsid w:val="00C45A03"/>
    <w:rsid w:val="00C45A77"/>
    <w:rsid w:val="00C45E1D"/>
    <w:rsid w:val="00C46514"/>
    <w:rsid w:val="00C46836"/>
    <w:rsid w:val="00C46845"/>
    <w:rsid w:val="00C46A3C"/>
    <w:rsid w:val="00C46D5C"/>
    <w:rsid w:val="00C47780"/>
    <w:rsid w:val="00C47B3C"/>
    <w:rsid w:val="00C504A6"/>
    <w:rsid w:val="00C50DF2"/>
    <w:rsid w:val="00C515B6"/>
    <w:rsid w:val="00C5171A"/>
    <w:rsid w:val="00C52528"/>
    <w:rsid w:val="00C529BC"/>
    <w:rsid w:val="00C52D57"/>
    <w:rsid w:val="00C52DFD"/>
    <w:rsid w:val="00C5383C"/>
    <w:rsid w:val="00C53B15"/>
    <w:rsid w:val="00C54911"/>
    <w:rsid w:val="00C54A84"/>
    <w:rsid w:val="00C56016"/>
    <w:rsid w:val="00C56FC6"/>
    <w:rsid w:val="00C57005"/>
    <w:rsid w:val="00C570CD"/>
    <w:rsid w:val="00C57C92"/>
    <w:rsid w:val="00C6026D"/>
    <w:rsid w:val="00C60EC5"/>
    <w:rsid w:val="00C614B6"/>
    <w:rsid w:val="00C61B88"/>
    <w:rsid w:val="00C621B3"/>
    <w:rsid w:val="00C638DB"/>
    <w:rsid w:val="00C64831"/>
    <w:rsid w:val="00C663A2"/>
    <w:rsid w:val="00C664F9"/>
    <w:rsid w:val="00C66DB5"/>
    <w:rsid w:val="00C670BA"/>
    <w:rsid w:val="00C6791E"/>
    <w:rsid w:val="00C67CA4"/>
    <w:rsid w:val="00C70727"/>
    <w:rsid w:val="00C73B2A"/>
    <w:rsid w:val="00C74293"/>
    <w:rsid w:val="00C7519A"/>
    <w:rsid w:val="00C75305"/>
    <w:rsid w:val="00C75380"/>
    <w:rsid w:val="00C757D3"/>
    <w:rsid w:val="00C75C4A"/>
    <w:rsid w:val="00C760C2"/>
    <w:rsid w:val="00C7636C"/>
    <w:rsid w:val="00C7669A"/>
    <w:rsid w:val="00C76783"/>
    <w:rsid w:val="00C769CA"/>
    <w:rsid w:val="00C76D79"/>
    <w:rsid w:val="00C770EC"/>
    <w:rsid w:val="00C77106"/>
    <w:rsid w:val="00C771E9"/>
    <w:rsid w:val="00C7750B"/>
    <w:rsid w:val="00C77678"/>
    <w:rsid w:val="00C777B9"/>
    <w:rsid w:val="00C7787F"/>
    <w:rsid w:val="00C778EF"/>
    <w:rsid w:val="00C77F31"/>
    <w:rsid w:val="00C80FB5"/>
    <w:rsid w:val="00C810F7"/>
    <w:rsid w:val="00C81123"/>
    <w:rsid w:val="00C828D6"/>
    <w:rsid w:val="00C8296F"/>
    <w:rsid w:val="00C8334C"/>
    <w:rsid w:val="00C83537"/>
    <w:rsid w:val="00C83697"/>
    <w:rsid w:val="00C8387F"/>
    <w:rsid w:val="00C83F73"/>
    <w:rsid w:val="00C8436E"/>
    <w:rsid w:val="00C85071"/>
    <w:rsid w:val="00C85CF1"/>
    <w:rsid w:val="00C86395"/>
    <w:rsid w:val="00C864FA"/>
    <w:rsid w:val="00C8656F"/>
    <w:rsid w:val="00C874F6"/>
    <w:rsid w:val="00C87937"/>
    <w:rsid w:val="00C87F01"/>
    <w:rsid w:val="00C903FA"/>
    <w:rsid w:val="00C90645"/>
    <w:rsid w:val="00C9114B"/>
    <w:rsid w:val="00C91FE2"/>
    <w:rsid w:val="00C93094"/>
    <w:rsid w:val="00C931BD"/>
    <w:rsid w:val="00C9336C"/>
    <w:rsid w:val="00C935DF"/>
    <w:rsid w:val="00C936BB"/>
    <w:rsid w:val="00C93D54"/>
    <w:rsid w:val="00C94B6B"/>
    <w:rsid w:val="00C9526F"/>
    <w:rsid w:val="00C95A89"/>
    <w:rsid w:val="00C95C0B"/>
    <w:rsid w:val="00C967A8"/>
    <w:rsid w:val="00C9753B"/>
    <w:rsid w:val="00CA017D"/>
    <w:rsid w:val="00CA02B3"/>
    <w:rsid w:val="00CA0C97"/>
    <w:rsid w:val="00CA1DD4"/>
    <w:rsid w:val="00CA2BC1"/>
    <w:rsid w:val="00CA3363"/>
    <w:rsid w:val="00CA3DE4"/>
    <w:rsid w:val="00CA3E26"/>
    <w:rsid w:val="00CA4416"/>
    <w:rsid w:val="00CA4828"/>
    <w:rsid w:val="00CA4D5F"/>
    <w:rsid w:val="00CA748C"/>
    <w:rsid w:val="00CA7EBA"/>
    <w:rsid w:val="00CB0D9E"/>
    <w:rsid w:val="00CB0F0B"/>
    <w:rsid w:val="00CB1368"/>
    <w:rsid w:val="00CB15BE"/>
    <w:rsid w:val="00CB1F9F"/>
    <w:rsid w:val="00CB2C36"/>
    <w:rsid w:val="00CB337F"/>
    <w:rsid w:val="00CB3BB8"/>
    <w:rsid w:val="00CB3C91"/>
    <w:rsid w:val="00CB3EA1"/>
    <w:rsid w:val="00CB428A"/>
    <w:rsid w:val="00CB459A"/>
    <w:rsid w:val="00CB4B61"/>
    <w:rsid w:val="00CB5018"/>
    <w:rsid w:val="00CB5A7D"/>
    <w:rsid w:val="00CB5BFB"/>
    <w:rsid w:val="00CB657B"/>
    <w:rsid w:val="00CB69A3"/>
    <w:rsid w:val="00CB715F"/>
    <w:rsid w:val="00CB7365"/>
    <w:rsid w:val="00CB736E"/>
    <w:rsid w:val="00CB79FF"/>
    <w:rsid w:val="00CC04E2"/>
    <w:rsid w:val="00CC06B6"/>
    <w:rsid w:val="00CC1086"/>
    <w:rsid w:val="00CC1471"/>
    <w:rsid w:val="00CC1556"/>
    <w:rsid w:val="00CC2EEC"/>
    <w:rsid w:val="00CC3B60"/>
    <w:rsid w:val="00CC3DE2"/>
    <w:rsid w:val="00CC4011"/>
    <w:rsid w:val="00CC43DB"/>
    <w:rsid w:val="00CC455E"/>
    <w:rsid w:val="00CC52DD"/>
    <w:rsid w:val="00CC5401"/>
    <w:rsid w:val="00CC6683"/>
    <w:rsid w:val="00CC6B82"/>
    <w:rsid w:val="00CC6C24"/>
    <w:rsid w:val="00CC7A23"/>
    <w:rsid w:val="00CD0F5D"/>
    <w:rsid w:val="00CD17B0"/>
    <w:rsid w:val="00CD17D0"/>
    <w:rsid w:val="00CD1925"/>
    <w:rsid w:val="00CD1EEE"/>
    <w:rsid w:val="00CD278E"/>
    <w:rsid w:val="00CD2F6E"/>
    <w:rsid w:val="00CD2F81"/>
    <w:rsid w:val="00CD3182"/>
    <w:rsid w:val="00CD3201"/>
    <w:rsid w:val="00CD3371"/>
    <w:rsid w:val="00CD34B8"/>
    <w:rsid w:val="00CD35F8"/>
    <w:rsid w:val="00CD3736"/>
    <w:rsid w:val="00CD3E8B"/>
    <w:rsid w:val="00CD4418"/>
    <w:rsid w:val="00CD4829"/>
    <w:rsid w:val="00CD4D89"/>
    <w:rsid w:val="00CD4EF2"/>
    <w:rsid w:val="00CD507E"/>
    <w:rsid w:val="00CD511C"/>
    <w:rsid w:val="00CD5664"/>
    <w:rsid w:val="00CD5B50"/>
    <w:rsid w:val="00CD69FE"/>
    <w:rsid w:val="00CD72E9"/>
    <w:rsid w:val="00CD7FF8"/>
    <w:rsid w:val="00CE0211"/>
    <w:rsid w:val="00CE0370"/>
    <w:rsid w:val="00CE0750"/>
    <w:rsid w:val="00CE0763"/>
    <w:rsid w:val="00CE13CC"/>
    <w:rsid w:val="00CE1919"/>
    <w:rsid w:val="00CE2457"/>
    <w:rsid w:val="00CE29BC"/>
    <w:rsid w:val="00CE2BDA"/>
    <w:rsid w:val="00CE3EC9"/>
    <w:rsid w:val="00CE3F55"/>
    <w:rsid w:val="00CE4289"/>
    <w:rsid w:val="00CE451D"/>
    <w:rsid w:val="00CE486E"/>
    <w:rsid w:val="00CE526A"/>
    <w:rsid w:val="00CE5EF8"/>
    <w:rsid w:val="00CE5F53"/>
    <w:rsid w:val="00CE6011"/>
    <w:rsid w:val="00CE66D4"/>
    <w:rsid w:val="00CE6D0B"/>
    <w:rsid w:val="00CE6DE6"/>
    <w:rsid w:val="00CE742C"/>
    <w:rsid w:val="00CE75FE"/>
    <w:rsid w:val="00CE7688"/>
    <w:rsid w:val="00CF0642"/>
    <w:rsid w:val="00CF090E"/>
    <w:rsid w:val="00CF1F58"/>
    <w:rsid w:val="00CF20EE"/>
    <w:rsid w:val="00CF2B57"/>
    <w:rsid w:val="00CF3228"/>
    <w:rsid w:val="00CF33B5"/>
    <w:rsid w:val="00CF3446"/>
    <w:rsid w:val="00CF36A5"/>
    <w:rsid w:val="00CF456C"/>
    <w:rsid w:val="00CF45D4"/>
    <w:rsid w:val="00CF46AA"/>
    <w:rsid w:val="00CF5260"/>
    <w:rsid w:val="00CF5304"/>
    <w:rsid w:val="00CF5E2D"/>
    <w:rsid w:val="00CF61FE"/>
    <w:rsid w:val="00CF639F"/>
    <w:rsid w:val="00CF6C50"/>
    <w:rsid w:val="00CF75B4"/>
    <w:rsid w:val="00CF7B15"/>
    <w:rsid w:val="00D00929"/>
    <w:rsid w:val="00D00D5A"/>
    <w:rsid w:val="00D0161E"/>
    <w:rsid w:val="00D01F90"/>
    <w:rsid w:val="00D02DB6"/>
    <w:rsid w:val="00D02EDC"/>
    <w:rsid w:val="00D0310A"/>
    <w:rsid w:val="00D0333A"/>
    <w:rsid w:val="00D0349A"/>
    <w:rsid w:val="00D0356B"/>
    <w:rsid w:val="00D03BDB"/>
    <w:rsid w:val="00D03C2C"/>
    <w:rsid w:val="00D04153"/>
    <w:rsid w:val="00D046D7"/>
    <w:rsid w:val="00D04F3A"/>
    <w:rsid w:val="00D060FC"/>
    <w:rsid w:val="00D06647"/>
    <w:rsid w:val="00D06717"/>
    <w:rsid w:val="00D06992"/>
    <w:rsid w:val="00D06CB4"/>
    <w:rsid w:val="00D06F89"/>
    <w:rsid w:val="00D06FB6"/>
    <w:rsid w:val="00D070B6"/>
    <w:rsid w:val="00D101E0"/>
    <w:rsid w:val="00D10E01"/>
    <w:rsid w:val="00D1100A"/>
    <w:rsid w:val="00D11424"/>
    <w:rsid w:val="00D11647"/>
    <w:rsid w:val="00D11668"/>
    <w:rsid w:val="00D1208B"/>
    <w:rsid w:val="00D1285D"/>
    <w:rsid w:val="00D12A73"/>
    <w:rsid w:val="00D136AB"/>
    <w:rsid w:val="00D13814"/>
    <w:rsid w:val="00D13B27"/>
    <w:rsid w:val="00D13BF7"/>
    <w:rsid w:val="00D13CE4"/>
    <w:rsid w:val="00D1439E"/>
    <w:rsid w:val="00D144C2"/>
    <w:rsid w:val="00D1586F"/>
    <w:rsid w:val="00D158A4"/>
    <w:rsid w:val="00D15B51"/>
    <w:rsid w:val="00D16A4C"/>
    <w:rsid w:val="00D16CA8"/>
    <w:rsid w:val="00D2009A"/>
    <w:rsid w:val="00D202DD"/>
    <w:rsid w:val="00D2085B"/>
    <w:rsid w:val="00D20A56"/>
    <w:rsid w:val="00D20DC1"/>
    <w:rsid w:val="00D21409"/>
    <w:rsid w:val="00D21FC3"/>
    <w:rsid w:val="00D22334"/>
    <w:rsid w:val="00D22514"/>
    <w:rsid w:val="00D229D6"/>
    <w:rsid w:val="00D22D6A"/>
    <w:rsid w:val="00D23CFF"/>
    <w:rsid w:val="00D23EB1"/>
    <w:rsid w:val="00D2441B"/>
    <w:rsid w:val="00D24583"/>
    <w:rsid w:val="00D24728"/>
    <w:rsid w:val="00D24C02"/>
    <w:rsid w:val="00D24DD2"/>
    <w:rsid w:val="00D25A96"/>
    <w:rsid w:val="00D26694"/>
    <w:rsid w:val="00D26ECA"/>
    <w:rsid w:val="00D271E0"/>
    <w:rsid w:val="00D271E2"/>
    <w:rsid w:val="00D2784F"/>
    <w:rsid w:val="00D30978"/>
    <w:rsid w:val="00D31255"/>
    <w:rsid w:val="00D31935"/>
    <w:rsid w:val="00D31A8C"/>
    <w:rsid w:val="00D31FE3"/>
    <w:rsid w:val="00D32006"/>
    <w:rsid w:val="00D33A5B"/>
    <w:rsid w:val="00D33E05"/>
    <w:rsid w:val="00D34078"/>
    <w:rsid w:val="00D348A5"/>
    <w:rsid w:val="00D34B36"/>
    <w:rsid w:val="00D34CF3"/>
    <w:rsid w:val="00D35A2A"/>
    <w:rsid w:val="00D367B8"/>
    <w:rsid w:val="00D36E4A"/>
    <w:rsid w:val="00D37C78"/>
    <w:rsid w:val="00D37DBA"/>
    <w:rsid w:val="00D4031C"/>
    <w:rsid w:val="00D40941"/>
    <w:rsid w:val="00D40B73"/>
    <w:rsid w:val="00D40F12"/>
    <w:rsid w:val="00D4139E"/>
    <w:rsid w:val="00D417F7"/>
    <w:rsid w:val="00D41ACF"/>
    <w:rsid w:val="00D4216F"/>
    <w:rsid w:val="00D42368"/>
    <w:rsid w:val="00D42CAF"/>
    <w:rsid w:val="00D43152"/>
    <w:rsid w:val="00D434BE"/>
    <w:rsid w:val="00D44DDC"/>
    <w:rsid w:val="00D45D99"/>
    <w:rsid w:val="00D4659B"/>
    <w:rsid w:val="00D4741D"/>
    <w:rsid w:val="00D47C5A"/>
    <w:rsid w:val="00D5010E"/>
    <w:rsid w:val="00D5072B"/>
    <w:rsid w:val="00D51053"/>
    <w:rsid w:val="00D5146E"/>
    <w:rsid w:val="00D52279"/>
    <w:rsid w:val="00D52CD1"/>
    <w:rsid w:val="00D52E13"/>
    <w:rsid w:val="00D52F56"/>
    <w:rsid w:val="00D536AD"/>
    <w:rsid w:val="00D53988"/>
    <w:rsid w:val="00D539F4"/>
    <w:rsid w:val="00D53D73"/>
    <w:rsid w:val="00D53F1B"/>
    <w:rsid w:val="00D541CC"/>
    <w:rsid w:val="00D547FF"/>
    <w:rsid w:val="00D5530D"/>
    <w:rsid w:val="00D55585"/>
    <w:rsid w:val="00D55F31"/>
    <w:rsid w:val="00D56745"/>
    <w:rsid w:val="00D56886"/>
    <w:rsid w:val="00D57034"/>
    <w:rsid w:val="00D576BE"/>
    <w:rsid w:val="00D601A0"/>
    <w:rsid w:val="00D60222"/>
    <w:rsid w:val="00D60735"/>
    <w:rsid w:val="00D60DF7"/>
    <w:rsid w:val="00D60F4C"/>
    <w:rsid w:val="00D613F8"/>
    <w:rsid w:val="00D6154A"/>
    <w:rsid w:val="00D61A30"/>
    <w:rsid w:val="00D61F51"/>
    <w:rsid w:val="00D624B1"/>
    <w:rsid w:val="00D6306C"/>
    <w:rsid w:val="00D6367A"/>
    <w:rsid w:val="00D6380C"/>
    <w:rsid w:val="00D63D26"/>
    <w:rsid w:val="00D63EC9"/>
    <w:rsid w:val="00D641CA"/>
    <w:rsid w:val="00D64560"/>
    <w:rsid w:val="00D64E90"/>
    <w:rsid w:val="00D651B8"/>
    <w:rsid w:val="00D651EC"/>
    <w:rsid w:val="00D652AB"/>
    <w:rsid w:val="00D65C4D"/>
    <w:rsid w:val="00D66217"/>
    <w:rsid w:val="00D66857"/>
    <w:rsid w:val="00D6717A"/>
    <w:rsid w:val="00D67577"/>
    <w:rsid w:val="00D6767E"/>
    <w:rsid w:val="00D67BC1"/>
    <w:rsid w:val="00D7090F"/>
    <w:rsid w:val="00D70BD4"/>
    <w:rsid w:val="00D71233"/>
    <w:rsid w:val="00D7135C"/>
    <w:rsid w:val="00D7204D"/>
    <w:rsid w:val="00D72053"/>
    <w:rsid w:val="00D723A2"/>
    <w:rsid w:val="00D724DE"/>
    <w:rsid w:val="00D72BF6"/>
    <w:rsid w:val="00D73243"/>
    <w:rsid w:val="00D73D14"/>
    <w:rsid w:val="00D74705"/>
    <w:rsid w:val="00D74B07"/>
    <w:rsid w:val="00D75583"/>
    <w:rsid w:val="00D7560F"/>
    <w:rsid w:val="00D76CA7"/>
    <w:rsid w:val="00D77401"/>
    <w:rsid w:val="00D779F2"/>
    <w:rsid w:val="00D81D9C"/>
    <w:rsid w:val="00D820C3"/>
    <w:rsid w:val="00D82436"/>
    <w:rsid w:val="00D82D65"/>
    <w:rsid w:val="00D82DB3"/>
    <w:rsid w:val="00D84581"/>
    <w:rsid w:val="00D847C8"/>
    <w:rsid w:val="00D84A4D"/>
    <w:rsid w:val="00D84B37"/>
    <w:rsid w:val="00D85A10"/>
    <w:rsid w:val="00D85C16"/>
    <w:rsid w:val="00D86081"/>
    <w:rsid w:val="00D87CDA"/>
    <w:rsid w:val="00D90507"/>
    <w:rsid w:val="00D90A32"/>
    <w:rsid w:val="00D90E0F"/>
    <w:rsid w:val="00D9126A"/>
    <w:rsid w:val="00D91794"/>
    <w:rsid w:val="00D91837"/>
    <w:rsid w:val="00D91966"/>
    <w:rsid w:val="00D924F2"/>
    <w:rsid w:val="00D92831"/>
    <w:rsid w:val="00D931E2"/>
    <w:rsid w:val="00D93671"/>
    <w:rsid w:val="00D93AD5"/>
    <w:rsid w:val="00D943C9"/>
    <w:rsid w:val="00D949CC"/>
    <w:rsid w:val="00D94BC0"/>
    <w:rsid w:val="00D94F20"/>
    <w:rsid w:val="00D9500C"/>
    <w:rsid w:val="00D95E9C"/>
    <w:rsid w:val="00D96CEC"/>
    <w:rsid w:val="00D973AC"/>
    <w:rsid w:val="00D9788C"/>
    <w:rsid w:val="00DA07DD"/>
    <w:rsid w:val="00DA1000"/>
    <w:rsid w:val="00DA1062"/>
    <w:rsid w:val="00DA1352"/>
    <w:rsid w:val="00DA1375"/>
    <w:rsid w:val="00DA151B"/>
    <w:rsid w:val="00DA15D1"/>
    <w:rsid w:val="00DA1945"/>
    <w:rsid w:val="00DA1B0C"/>
    <w:rsid w:val="00DA1D42"/>
    <w:rsid w:val="00DA2153"/>
    <w:rsid w:val="00DA23A8"/>
    <w:rsid w:val="00DA270A"/>
    <w:rsid w:val="00DA2819"/>
    <w:rsid w:val="00DA2D81"/>
    <w:rsid w:val="00DA3922"/>
    <w:rsid w:val="00DA3AC3"/>
    <w:rsid w:val="00DA4075"/>
    <w:rsid w:val="00DA411E"/>
    <w:rsid w:val="00DA49A6"/>
    <w:rsid w:val="00DA49B4"/>
    <w:rsid w:val="00DA4C81"/>
    <w:rsid w:val="00DA4FF0"/>
    <w:rsid w:val="00DA5524"/>
    <w:rsid w:val="00DA612C"/>
    <w:rsid w:val="00DA6919"/>
    <w:rsid w:val="00DA6D8C"/>
    <w:rsid w:val="00DB0035"/>
    <w:rsid w:val="00DB020D"/>
    <w:rsid w:val="00DB059C"/>
    <w:rsid w:val="00DB0DDB"/>
    <w:rsid w:val="00DB12F9"/>
    <w:rsid w:val="00DB2A4D"/>
    <w:rsid w:val="00DB2DA4"/>
    <w:rsid w:val="00DB2E8D"/>
    <w:rsid w:val="00DB3A70"/>
    <w:rsid w:val="00DB3C21"/>
    <w:rsid w:val="00DB3CF9"/>
    <w:rsid w:val="00DB3DCD"/>
    <w:rsid w:val="00DB4542"/>
    <w:rsid w:val="00DB47E5"/>
    <w:rsid w:val="00DB4B00"/>
    <w:rsid w:val="00DB55B2"/>
    <w:rsid w:val="00DB5E77"/>
    <w:rsid w:val="00DB723F"/>
    <w:rsid w:val="00DB75BF"/>
    <w:rsid w:val="00DB7B86"/>
    <w:rsid w:val="00DC0263"/>
    <w:rsid w:val="00DC02C8"/>
    <w:rsid w:val="00DC079B"/>
    <w:rsid w:val="00DC0CAE"/>
    <w:rsid w:val="00DC0EC5"/>
    <w:rsid w:val="00DC1384"/>
    <w:rsid w:val="00DC1822"/>
    <w:rsid w:val="00DC20E1"/>
    <w:rsid w:val="00DC3690"/>
    <w:rsid w:val="00DC384C"/>
    <w:rsid w:val="00DC3A7A"/>
    <w:rsid w:val="00DC3AB8"/>
    <w:rsid w:val="00DC3AD7"/>
    <w:rsid w:val="00DC4131"/>
    <w:rsid w:val="00DC45F7"/>
    <w:rsid w:val="00DC541D"/>
    <w:rsid w:val="00DC55A8"/>
    <w:rsid w:val="00DC5642"/>
    <w:rsid w:val="00DC68A1"/>
    <w:rsid w:val="00DC697C"/>
    <w:rsid w:val="00DC6A72"/>
    <w:rsid w:val="00DC7C4E"/>
    <w:rsid w:val="00DD0242"/>
    <w:rsid w:val="00DD0389"/>
    <w:rsid w:val="00DD08D9"/>
    <w:rsid w:val="00DD0AEB"/>
    <w:rsid w:val="00DD1065"/>
    <w:rsid w:val="00DD174D"/>
    <w:rsid w:val="00DD1C36"/>
    <w:rsid w:val="00DD2129"/>
    <w:rsid w:val="00DD2919"/>
    <w:rsid w:val="00DD4162"/>
    <w:rsid w:val="00DD463E"/>
    <w:rsid w:val="00DD4742"/>
    <w:rsid w:val="00DD5230"/>
    <w:rsid w:val="00DD645A"/>
    <w:rsid w:val="00DD6847"/>
    <w:rsid w:val="00DD6C71"/>
    <w:rsid w:val="00DD70D5"/>
    <w:rsid w:val="00DD713F"/>
    <w:rsid w:val="00DD761E"/>
    <w:rsid w:val="00DD784D"/>
    <w:rsid w:val="00DE0330"/>
    <w:rsid w:val="00DE0A02"/>
    <w:rsid w:val="00DE0CFC"/>
    <w:rsid w:val="00DE0E88"/>
    <w:rsid w:val="00DE1231"/>
    <w:rsid w:val="00DE2807"/>
    <w:rsid w:val="00DE2A25"/>
    <w:rsid w:val="00DE2EE6"/>
    <w:rsid w:val="00DE32B3"/>
    <w:rsid w:val="00DE3D5D"/>
    <w:rsid w:val="00DE3E8C"/>
    <w:rsid w:val="00DE3F2D"/>
    <w:rsid w:val="00DE4078"/>
    <w:rsid w:val="00DE429A"/>
    <w:rsid w:val="00DE508D"/>
    <w:rsid w:val="00DE54BB"/>
    <w:rsid w:val="00DE583B"/>
    <w:rsid w:val="00DE6422"/>
    <w:rsid w:val="00DE6C60"/>
    <w:rsid w:val="00DE6FB1"/>
    <w:rsid w:val="00DE7120"/>
    <w:rsid w:val="00DF029F"/>
    <w:rsid w:val="00DF0CE1"/>
    <w:rsid w:val="00DF0DC9"/>
    <w:rsid w:val="00DF1788"/>
    <w:rsid w:val="00DF1792"/>
    <w:rsid w:val="00DF17BA"/>
    <w:rsid w:val="00DF1B57"/>
    <w:rsid w:val="00DF2054"/>
    <w:rsid w:val="00DF24A9"/>
    <w:rsid w:val="00DF2B41"/>
    <w:rsid w:val="00DF37B7"/>
    <w:rsid w:val="00DF3D06"/>
    <w:rsid w:val="00DF3E50"/>
    <w:rsid w:val="00DF443B"/>
    <w:rsid w:val="00DF458F"/>
    <w:rsid w:val="00DF4663"/>
    <w:rsid w:val="00DF46E3"/>
    <w:rsid w:val="00DF472D"/>
    <w:rsid w:val="00DF68F1"/>
    <w:rsid w:val="00DF70E6"/>
    <w:rsid w:val="00DF7668"/>
    <w:rsid w:val="00E000F3"/>
    <w:rsid w:val="00E00500"/>
    <w:rsid w:val="00E00829"/>
    <w:rsid w:val="00E016EA"/>
    <w:rsid w:val="00E02475"/>
    <w:rsid w:val="00E025BB"/>
    <w:rsid w:val="00E02609"/>
    <w:rsid w:val="00E033A9"/>
    <w:rsid w:val="00E035A5"/>
    <w:rsid w:val="00E03AF6"/>
    <w:rsid w:val="00E04009"/>
    <w:rsid w:val="00E051FF"/>
    <w:rsid w:val="00E05F4C"/>
    <w:rsid w:val="00E0667F"/>
    <w:rsid w:val="00E06A51"/>
    <w:rsid w:val="00E07684"/>
    <w:rsid w:val="00E0784A"/>
    <w:rsid w:val="00E102B3"/>
    <w:rsid w:val="00E10300"/>
    <w:rsid w:val="00E11727"/>
    <w:rsid w:val="00E117F0"/>
    <w:rsid w:val="00E12550"/>
    <w:rsid w:val="00E12922"/>
    <w:rsid w:val="00E12E7E"/>
    <w:rsid w:val="00E12F34"/>
    <w:rsid w:val="00E1329B"/>
    <w:rsid w:val="00E1378E"/>
    <w:rsid w:val="00E14186"/>
    <w:rsid w:val="00E147CB"/>
    <w:rsid w:val="00E14908"/>
    <w:rsid w:val="00E156D2"/>
    <w:rsid w:val="00E15CA6"/>
    <w:rsid w:val="00E15DAB"/>
    <w:rsid w:val="00E16C5C"/>
    <w:rsid w:val="00E16CBE"/>
    <w:rsid w:val="00E16D47"/>
    <w:rsid w:val="00E16E0E"/>
    <w:rsid w:val="00E176BF"/>
    <w:rsid w:val="00E17BBD"/>
    <w:rsid w:val="00E20782"/>
    <w:rsid w:val="00E20803"/>
    <w:rsid w:val="00E21070"/>
    <w:rsid w:val="00E217E6"/>
    <w:rsid w:val="00E2219E"/>
    <w:rsid w:val="00E2256C"/>
    <w:rsid w:val="00E228F0"/>
    <w:rsid w:val="00E236F8"/>
    <w:rsid w:val="00E23C47"/>
    <w:rsid w:val="00E23EBB"/>
    <w:rsid w:val="00E24737"/>
    <w:rsid w:val="00E249A4"/>
    <w:rsid w:val="00E253C0"/>
    <w:rsid w:val="00E253E7"/>
    <w:rsid w:val="00E25AF7"/>
    <w:rsid w:val="00E26278"/>
    <w:rsid w:val="00E27304"/>
    <w:rsid w:val="00E2785B"/>
    <w:rsid w:val="00E27BC2"/>
    <w:rsid w:val="00E27C76"/>
    <w:rsid w:val="00E30094"/>
    <w:rsid w:val="00E3120E"/>
    <w:rsid w:val="00E314B8"/>
    <w:rsid w:val="00E317D3"/>
    <w:rsid w:val="00E329B7"/>
    <w:rsid w:val="00E32B3C"/>
    <w:rsid w:val="00E3351B"/>
    <w:rsid w:val="00E33AE3"/>
    <w:rsid w:val="00E33B6A"/>
    <w:rsid w:val="00E34283"/>
    <w:rsid w:val="00E3434A"/>
    <w:rsid w:val="00E35147"/>
    <w:rsid w:val="00E3698B"/>
    <w:rsid w:val="00E36DB6"/>
    <w:rsid w:val="00E37396"/>
    <w:rsid w:val="00E4040B"/>
    <w:rsid w:val="00E40825"/>
    <w:rsid w:val="00E40B4F"/>
    <w:rsid w:val="00E40B8C"/>
    <w:rsid w:val="00E40D21"/>
    <w:rsid w:val="00E418A1"/>
    <w:rsid w:val="00E41E63"/>
    <w:rsid w:val="00E42040"/>
    <w:rsid w:val="00E424D8"/>
    <w:rsid w:val="00E4268E"/>
    <w:rsid w:val="00E42846"/>
    <w:rsid w:val="00E4322E"/>
    <w:rsid w:val="00E43DAA"/>
    <w:rsid w:val="00E43DBD"/>
    <w:rsid w:val="00E454ED"/>
    <w:rsid w:val="00E457AA"/>
    <w:rsid w:val="00E4596F"/>
    <w:rsid w:val="00E45CAE"/>
    <w:rsid w:val="00E46913"/>
    <w:rsid w:val="00E47AFA"/>
    <w:rsid w:val="00E47ED7"/>
    <w:rsid w:val="00E5014D"/>
    <w:rsid w:val="00E50483"/>
    <w:rsid w:val="00E5050F"/>
    <w:rsid w:val="00E505D1"/>
    <w:rsid w:val="00E507F3"/>
    <w:rsid w:val="00E50D16"/>
    <w:rsid w:val="00E51F80"/>
    <w:rsid w:val="00E5209C"/>
    <w:rsid w:val="00E52842"/>
    <w:rsid w:val="00E52C80"/>
    <w:rsid w:val="00E52ECD"/>
    <w:rsid w:val="00E52F18"/>
    <w:rsid w:val="00E532E4"/>
    <w:rsid w:val="00E54F66"/>
    <w:rsid w:val="00E55081"/>
    <w:rsid w:val="00E569AD"/>
    <w:rsid w:val="00E57055"/>
    <w:rsid w:val="00E570E3"/>
    <w:rsid w:val="00E57704"/>
    <w:rsid w:val="00E57DD8"/>
    <w:rsid w:val="00E60252"/>
    <w:rsid w:val="00E60DBD"/>
    <w:rsid w:val="00E61B6C"/>
    <w:rsid w:val="00E61CDE"/>
    <w:rsid w:val="00E620E9"/>
    <w:rsid w:val="00E626BB"/>
    <w:rsid w:val="00E62BC3"/>
    <w:rsid w:val="00E62C57"/>
    <w:rsid w:val="00E62CF2"/>
    <w:rsid w:val="00E63170"/>
    <w:rsid w:val="00E640E7"/>
    <w:rsid w:val="00E642AA"/>
    <w:rsid w:val="00E64930"/>
    <w:rsid w:val="00E64A79"/>
    <w:rsid w:val="00E65F6F"/>
    <w:rsid w:val="00E66581"/>
    <w:rsid w:val="00E6671B"/>
    <w:rsid w:val="00E66B2C"/>
    <w:rsid w:val="00E66D45"/>
    <w:rsid w:val="00E66F54"/>
    <w:rsid w:val="00E678A3"/>
    <w:rsid w:val="00E702B7"/>
    <w:rsid w:val="00E706E6"/>
    <w:rsid w:val="00E709AA"/>
    <w:rsid w:val="00E715DE"/>
    <w:rsid w:val="00E716F7"/>
    <w:rsid w:val="00E71BF0"/>
    <w:rsid w:val="00E72622"/>
    <w:rsid w:val="00E7292C"/>
    <w:rsid w:val="00E732D6"/>
    <w:rsid w:val="00E744A4"/>
    <w:rsid w:val="00E74973"/>
    <w:rsid w:val="00E75DE9"/>
    <w:rsid w:val="00E7611C"/>
    <w:rsid w:val="00E77066"/>
    <w:rsid w:val="00E7727A"/>
    <w:rsid w:val="00E77397"/>
    <w:rsid w:val="00E77495"/>
    <w:rsid w:val="00E77C7A"/>
    <w:rsid w:val="00E8296F"/>
    <w:rsid w:val="00E82A62"/>
    <w:rsid w:val="00E83C9B"/>
    <w:rsid w:val="00E83E16"/>
    <w:rsid w:val="00E84438"/>
    <w:rsid w:val="00E847D3"/>
    <w:rsid w:val="00E84A50"/>
    <w:rsid w:val="00E84FAB"/>
    <w:rsid w:val="00E85145"/>
    <w:rsid w:val="00E85835"/>
    <w:rsid w:val="00E86050"/>
    <w:rsid w:val="00E86661"/>
    <w:rsid w:val="00E86723"/>
    <w:rsid w:val="00E86ABD"/>
    <w:rsid w:val="00E86CE3"/>
    <w:rsid w:val="00E871A2"/>
    <w:rsid w:val="00E871A6"/>
    <w:rsid w:val="00E90615"/>
    <w:rsid w:val="00E90745"/>
    <w:rsid w:val="00E90E6E"/>
    <w:rsid w:val="00E910FA"/>
    <w:rsid w:val="00E91116"/>
    <w:rsid w:val="00E91D6B"/>
    <w:rsid w:val="00E92517"/>
    <w:rsid w:val="00E92A92"/>
    <w:rsid w:val="00E93024"/>
    <w:rsid w:val="00E94624"/>
    <w:rsid w:val="00E94F5A"/>
    <w:rsid w:val="00E95D81"/>
    <w:rsid w:val="00E95DD0"/>
    <w:rsid w:val="00E96162"/>
    <w:rsid w:val="00E9671C"/>
    <w:rsid w:val="00E96DF5"/>
    <w:rsid w:val="00EA03C3"/>
    <w:rsid w:val="00EA177E"/>
    <w:rsid w:val="00EA2025"/>
    <w:rsid w:val="00EA28CB"/>
    <w:rsid w:val="00EA2D6A"/>
    <w:rsid w:val="00EA2ED6"/>
    <w:rsid w:val="00EA30DF"/>
    <w:rsid w:val="00EA3C99"/>
    <w:rsid w:val="00EA4039"/>
    <w:rsid w:val="00EA44E1"/>
    <w:rsid w:val="00EA573F"/>
    <w:rsid w:val="00EA58D0"/>
    <w:rsid w:val="00EA58E8"/>
    <w:rsid w:val="00EA5B74"/>
    <w:rsid w:val="00EA613B"/>
    <w:rsid w:val="00EA6280"/>
    <w:rsid w:val="00EA6B46"/>
    <w:rsid w:val="00EA6D04"/>
    <w:rsid w:val="00EA7518"/>
    <w:rsid w:val="00EA75F4"/>
    <w:rsid w:val="00EA77BC"/>
    <w:rsid w:val="00EA7C7D"/>
    <w:rsid w:val="00EA7FEE"/>
    <w:rsid w:val="00EB0756"/>
    <w:rsid w:val="00EB09C0"/>
    <w:rsid w:val="00EB0A5C"/>
    <w:rsid w:val="00EB0BB8"/>
    <w:rsid w:val="00EB12C7"/>
    <w:rsid w:val="00EB1FA1"/>
    <w:rsid w:val="00EB20E9"/>
    <w:rsid w:val="00EB29C1"/>
    <w:rsid w:val="00EB3746"/>
    <w:rsid w:val="00EB3C23"/>
    <w:rsid w:val="00EB3C9F"/>
    <w:rsid w:val="00EB3EE1"/>
    <w:rsid w:val="00EB3F07"/>
    <w:rsid w:val="00EB43E6"/>
    <w:rsid w:val="00EB4A13"/>
    <w:rsid w:val="00EB4DBE"/>
    <w:rsid w:val="00EB5676"/>
    <w:rsid w:val="00EB5F75"/>
    <w:rsid w:val="00EB62B7"/>
    <w:rsid w:val="00EB6A67"/>
    <w:rsid w:val="00EB6DAC"/>
    <w:rsid w:val="00EB6F84"/>
    <w:rsid w:val="00EB7951"/>
    <w:rsid w:val="00EB7B77"/>
    <w:rsid w:val="00EB7D53"/>
    <w:rsid w:val="00EC06BA"/>
    <w:rsid w:val="00EC1D0E"/>
    <w:rsid w:val="00EC1D8B"/>
    <w:rsid w:val="00EC25DA"/>
    <w:rsid w:val="00EC2E7B"/>
    <w:rsid w:val="00EC3099"/>
    <w:rsid w:val="00EC36C9"/>
    <w:rsid w:val="00EC38C7"/>
    <w:rsid w:val="00EC3B97"/>
    <w:rsid w:val="00EC42BE"/>
    <w:rsid w:val="00EC48B2"/>
    <w:rsid w:val="00EC5AED"/>
    <w:rsid w:val="00EC6318"/>
    <w:rsid w:val="00EC665C"/>
    <w:rsid w:val="00EC68AE"/>
    <w:rsid w:val="00EC6A25"/>
    <w:rsid w:val="00EC7669"/>
    <w:rsid w:val="00EC7E89"/>
    <w:rsid w:val="00ED021F"/>
    <w:rsid w:val="00ED03D7"/>
    <w:rsid w:val="00ED0C18"/>
    <w:rsid w:val="00ED150C"/>
    <w:rsid w:val="00ED1EBE"/>
    <w:rsid w:val="00ED2545"/>
    <w:rsid w:val="00ED2DD5"/>
    <w:rsid w:val="00ED3063"/>
    <w:rsid w:val="00ED30C1"/>
    <w:rsid w:val="00ED33D0"/>
    <w:rsid w:val="00ED35CD"/>
    <w:rsid w:val="00ED3824"/>
    <w:rsid w:val="00ED3BD8"/>
    <w:rsid w:val="00ED3D6C"/>
    <w:rsid w:val="00ED4CDA"/>
    <w:rsid w:val="00ED4F7E"/>
    <w:rsid w:val="00ED506C"/>
    <w:rsid w:val="00ED556E"/>
    <w:rsid w:val="00ED55C0"/>
    <w:rsid w:val="00ED5B65"/>
    <w:rsid w:val="00ED5B6C"/>
    <w:rsid w:val="00ED6536"/>
    <w:rsid w:val="00ED6934"/>
    <w:rsid w:val="00ED6F35"/>
    <w:rsid w:val="00ED7033"/>
    <w:rsid w:val="00ED7350"/>
    <w:rsid w:val="00EE04FE"/>
    <w:rsid w:val="00EE07BF"/>
    <w:rsid w:val="00EE1BBE"/>
    <w:rsid w:val="00EE2455"/>
    <w:rsid w:val="00EE3056"/>
    <w:rsid w:val="00EE31E7"/>
    <w:rsid w:val="00EE3432"/>
    <w:rsid w:val="00EE3BEF"/>
    <w:rsid w:val="00EE42D0"/>
    <w:rsid w:val="00EE4A7E"/>
    <w:rsid w:val="00EE4D2B"/>
    <w:rsid w:val="00EE4FBE"/>
    <w:rsid w:val="00EE536A"/>
    <w:rsid w:val="00EE56A0"/>
    <w:rsid w:val="00EE59FE"/>
    <w:rsid w:val="00EE5FD8"/>
    <w:rsid w:val="00EE6DB8"/>
    <w:rsid w:val="00EE6F00"/>
    <w:rsid w:val="00EF0014"/>
    <w:rsid w:val="00EF00A9"/>
    <w:rsid w:val="00EF075E"/>
    <w:rsid w:val="00EF114F"/>
    <w:rsid w:val="00EF16E2"/>
    <w:rsid w:val="00EF1A19"/>
    <w:rsid w:val="00EF1E34"/>
    <w:rsid w:val="00EF2BB3"/>
    <w:rsid w:val="00EF356C"/>
    <w:rsid w:val="00EF40FF"/>
    <w:rsid w:val="00EF4386"/>
    <w:rsid w:val="00EF4685"/>
    <w:rsid w:val="00EF4994"/>
    <w:rsid w:val="00EF55AC"/>
    <w:rsid w:val="00EF582E"/>
    <w:rsid w:val="00EF61F0"/>
    <w:rsid w:val="00EF6626"/>
    <w:rsid w:val="00F0043C"/>
    <w:rsid w:val="00F01AFE"/>
    <w:rsid w:val="00F02012"/>
    <w:rsid w:val="00F02D8E"/>
    <w:rsid w:val="00F03CDC"/>
    <w:rsid w:val="00F041D6"/>
    <w:rsid w:val="00F044D9"/>
    <w:rsid w:val="00F04DA3"/>
    <w:rsid w:val="00F05085"/>
    <w:rsid w:val="00F057D0"/>
    <w:rsid w:val="00F0672A"/>
    <w:rsid w:val="00F06967"/>
    <w:rsid w:val="00F06DB0"/>
    <w:rsid w:val="00F072F7"/>
    <w:rsid w:val="00F100AA"/>
    <w:rsid w:val="00F109C7"/>
    <w:rsid w:val="00F10ED7"/>
    <w:rsid w:val="00F1222F"/>
    <w:rsid w:val="00F1242D"/>
    <w:rsid w:val="00F1348F"/>
    <w:rsid w:val="00F13EEB"/>
    <w:rsid w:val="00F1403E"/>
    <w:rsid w:val="00F1495D"/>
    <w:rsid w:val="00F14BEB"/>
    <w:rsid w:val="00F14FFE"/>
    <w:rsid w:val="00F1504F"/>
    <w:rsid w:val="00F153C9"/>
    <w:rsid w:val="00F15517"/>
    <w:rsid w:val="00F1635C"/>
    <w:rsid w:val="00F167C4"/>
    <w:rsid w:val="00F1684E"/>
    <w:rsid w:val="00F2122A"/>
    <w:rsid w:val="00F218D2"/>
    <w:rsid w:val="00F21D22"/>
    <w:rsid w:val="00F21E73"/>
    <w:rsid w:val="00F21F8C"/>
    <w:rsid w:val="00F229A3"/>
    <w:rsid w:val="00F22C14"/>
    <w:rsid w:val="00F230FD"/>
    <w:rsid w:val="00F2386A"/>
    <w:rsid w:val="00F2403B"/>
    <w:rsid w:val="00F24FD8"/>
    <w:rsid w:val="00F25B4E"/>
    <w:rsid w:val="00F2620C"/>
    <w:rsid w:val="00F264BF"/>
    <w:rsid w:val="00F266F4"/>
    <w:rsid w:val="00F276A7"/>
    <w:rsid w:val="00F27FB6"/>
    <w:rsid w:val="00F303D8"/>
    <w:rsid w:val="00F304D1"/>
    <w:rsid w:val="00F31745"/>
    <w:rsid w:val="00F317D9"/>
    <w:rsid w:val="00F31AFA"/>
    <w:rsid w:val="00F31BF6"/>
    <w:rsid w:val="00F32309"/>
    <w:rsid w:val="00F32899"/>
    <w:rsid w:val="00F33595"/>
    <w:rsid w:val="00F3399E"/>
    <w:rsid w:val="00F34739"/>
    <w:rsid w:val="00F34A3F"/>
    <w:rsid w:val="00F34B33"/>
    <w:rsid w:val="00F34E0C"/>
    <w:rsid w:val="00F34FEE"/>
    <w:rsid w:val="00F35636"/>
    <w:rsid w:val="00F35CA0"/>
    <w:rsid w:val="00F35F6C"/>
    <w:rsid w:val="00F3619C"/>
    <w:rsid w:val="00F36B3F"/>
    <w:rsid w:val="00F375BA"/>
    <w:rsid w:val="00F37CF5"/>
    <w:rsid w:val="00F40887"/>
    <w:rsid w:val="00F41683"/>
    <w:rsid w:val="00F41AA6"/>
    <w:rsid w:val="00F41D9C"/>
    <w:rsid w:val="00F421C5"/>
    <w:rsid w:val="00F421F7"/>
    <w:rsid w:val="00F42A78"/>
    <w:rsid w:val="00F446F1"/>
    <w:rsid w:val="00F44F4A"/>
    <w:rsid w:val="00F44FCD"/>
    <w:rsid w:val="00F462EA"/>
    <w:rsid w:val="00F46ACD"/>
    <w:rsid w:val="00F46CF2"/>
    <w:rsid w:val="00F47328"/>
    <w:rsid w:val="00F47565"/>
    <w:rsid w:val="00F47657"/>
    <w:rsid w:val="00F506E2"/>
    <w:rsid w:val="00F50AFA"/>
    <w:rsid w:val="00F50CF9"/>
    <w:rsid w:val="00F50E4E"/>
    <w:rsid w:val="00F517CF"/>
    <w:rsid w:val="00F51FBF"/>
    <w:rsid w:val="00F52569"/>
    <w:rsid w:val="00F531B2"/>
    <w:rsid w:val="00F53E0C"/>
    <w:rsid w:val="00F5411F"/>
    <w:rsid w:val="00F544D2"/>
    <w:rsid w:val="00F54A9D"/>
    <w:rsid w:val="00F553D0"/>
    <w:rsid w:val="00F561DA"/>
    <w:rsid w:val="00F5681A"/>
    <w:rsid w:val="00F579DB"/>
    <w:rsid w:val="00F57CBD"/>
    <w:rsid w:val="00F604EB"/>
    <w:rsid w:val="00F60823"/>
    <w:rsid w:val="00F60D80"/>
    <w:rsid w:val="00F616A9"/>
    <w:rsid w:val="00F61731"/>
    <w:rsid w:val="00F61F40"/>
    <w:rsid w:val="00F62005"/>
    <w:rsid w:val="00F62732"/>
    <w:rsid w:val="00F62EA9"/>
    <w:rsid w:val="00F63417"/>
    <w:rsid w:val="00F637CA"/>
    <w:rsid w:val="00F63E9E"/>
    <w:rsid w:val="00F646A9"/>
    <w:rsid w:val="00F64CB9"/>
    <w:rsid w:val="00F65E48"/>
    <w:rsid w:val="00F66141"/>
    <w:rsid w:val="00F66281"/>
    <w:rsid w:val="00F66433"/>
    <w:rsid w:val="00F66484"/>
    <w:rsid w:val="00F66584"/>
    <w:rsid w:val="00F6662F"/>
    <w:rsid w:val="00F67AAB"/>
    <w:rsid w:val="00F70676"/>
    <w:rsid w:val="00F70AE6"/>
    <w:rsid w:val="00F70D2A"/>
    <w:rsid w:val="00F70D9A"/>
    <w:rsid w:val="00F71132"/>
    <w:rsid w:val="00F719CA"/>
    <w:rsid w:val="00F71D68"/>
    <w:rsid w:val="00F7221A"/>
    <w:rsid w:val="00F72485"/>
    <w:rsid w:val="00F730C1"/>
    <w:rsid w:val="00F7346E"/>
    <w:rsid w:val="00F741C9"/>
    <w:rsid w:val="00F74254"/>
    <w:rsid w:val="00F74466"/>
    <w:rsid w:val="00F76535"/>
    <w:rsid w:val="00F76806"/>
    <w:rsid w:val="00F76C5E"/>
    <w:rsid w:val="00F7758F"/>
    <w:rsid w:val="00F77989"/>
    <w:rsid w:val="00F77A5A"/>
    <w:rsid w:val="00F77F51"/>
    <w:rsid w:val="00F77FB1"/>
    <w:rsid w:val="00F811DB"/>
    <w:rsid w:val="00F81E1A"/>
    <w:rsid w:val="00F821A0"/>
    <w:rsid w:val="00F82977"/>
    <w:rsid w:val="00F82A4C"/>
    <w:rsid w:val="00F82D62"/>
    <w:rsid w:val="00F82EE8"/>
    <w:rsid w:val="00F82EF0"/>
    <w:rsid w:val="00F8323A"/>
    <w:rsid w:val="00F833FF"/>
    <w:rsid w:val="00F83599"/>
    <w:rsid w:val="00F842C0"/>
    <w:rsid w:val="00F84A15"/>
    <w:rsid w:val="00F852A2"/>
    <w:rsid w:val="00F863FA"/>
    <w:rsid w:val="00F86B0D"/>
    <w:rsid w:val="00F87018"/>
    <w:rsid w:val="00F87AD8"/>
    <w:rsid w:val="00F902F3"/>
    <w:rsid w:val="00F9096E"/>
    <w:rsid w:val="00F91A3D"/>
    <w:rsid w:val="00F91C20"/>
    <w:rsid w:val="00F9268B"/>
    <w:rsid w:val="00F92702"/>
    <w:rsid w:val="00F92938"/>
    <w:rsid w:val="00F92C12"/>
    <w:rsid w:val="00F92FD7"/>
    <w:rsid w:val="00F93675"/>
    <w:rsid w:val="00F943E9"/>
    <w:rsid w:val="00F947B8"/>
    <w:rsid w:val="00F94981"/>
    <w:rsid w:val="00F94C62"/>
    <w:rsid w:val="00F95346"/>
    <w:rsid w:val="00F966DC"/>
    <w:rsid w:val="00F9718A"/>
    <w:rsid w:val="00F97296"/>
    <w:rsid w:val="00F974F4"/>
    <w:rsid w:val="00F97974"/>
    <w:rsid w:val="00FA0CB1"/>
    <w:rsid w:val="00FA0F59"/>
    <w:rsid w:val="00FA1630"/>
    <w:rsid w:val="00FA226E"/>
    <w:rsid w:val="00FA2978"/>
    <w:rsid w:val="00FA2BA2"/>
    <w:rsid w:val="00FA3093"/>
    <w:rsid w:val="00FA394D"/>
    <w:rsid w:val="00FA448C"/>
    <w:rsid w:val="00FA4751"/>
    <w:rsid w:val="00FA4A3F"/>
    <w:rsid w:val="00FA4B9F"/>
    <w:rsid w:val="00FA5360"/>
    <w:rsid w:val="00FA56F5"/>
    <w:rsid w:val="00FA5DAF"/>
    <w:rsid w:val="00FA600D"/>
    <w:rsid w:val="00FA628F"/>
    <w:rsid w:val="00FA62F6"/>
    <w:rsid w:val="00FA646F"/>
    <w:rsid w:val="00FA6782"/>
    <w:rsid w:val="00FA708D"/>
    <w:rsid w:val="00FB0A56"/>
    <w:rsid w:val="00FB0DC2"/>
    <w:rsid w:val="00FB0ED2"/>
    <w:rsid w:val="00FB22DF"/>
    <w:rsid w:val="00FB32F3"/>
    <w:rsid w:val="00FB4627"/>
    <w:rsid w:val="00FB4D16"/>
    <w:rsid w:val="00FB4EB1"/>
    <w:rsid w:val="00FB58EB"/>
    <w:rsid w:val="00FB644E"/>
    <w:rsid w:val="00FB65CB"/>
    <w:rsid w:val="00FB65CE"/>
    <w:rsid w:val="00FB7AF3"/>
    <w:rsid w:val="00FC04B4"/>
    <w:rsid w:val="00FC0517"/>
    <w:rsid w:val="00FC0B9D"/>
    <w:rsid w:val="00FC0E4F"/>
    <w:rsid w:val="00FC1084"/>
    <w:rsid w:val="00FC1308"/>
    <w:rsid w:val="00FC1E25"/>
    <w:rsid w:val="00FC1F3E"/>
    <w:rsid w:val="00FC1FFE"/>
    <w:rsid w:val="00FC2596"/>
    <w:rsid w:val="00FC2B12"/>
    <w:rsid w:val="00FC52CC"/>
    <w:rsid w:val="00FC5BAC"/>
    <w:rsid w:val="00FC630B"/>
    <w:rsid w:val="00FC6321"/>
    <w:rsid w:val="00FC66EA"/>
    <w:rsid w:val="00FC6862"/>
    <w:rsid w:val="00FC6BB5"/>
    <w:rsid w:val="00FC6D94"/>
    <w:rsid w:val="00FC738C"/>
    <w:rsid w:val="00FD006E"/>
    <w:rsid w:val="00FD055C"/>
    <w:rsid w:val="00FD0715"/>
    <w:rsid w:val="00FD07BF"/>
    <w:rsid w:val="00FD0BBE"/>
    <w:rsid w:val="00FD0F34"/>
    <w:rsid w:val="00FD13F5"/>
    <w:rsid w:val="00FD1897"/>
    <w:rsid w:val="00FD2142"/>
    <w:rsid w:val="00FD22B1"/>
    <w:rsid w:val="00FD28BD"/>
    <w:rsid w:val="00FD40B5"/>
    <w:rsid w:val="00FD4375"/>
    <w:rsid w:val="00FD43F7"/>
    <w:rsid w:val="00FD4455"/>
    <w:rsid w:val="00FD5407"/>
    <w:rsid w:val="00FD567D"/>
    <w:rsid w:val="00FD6330"/>
    <w:rsid w:val="00FD6506"/>
    <w:rsid w:val="00FD664A"/>
    <w:rsid w:val="00FD6BA8"/>
    <w:rsid w:val="00FD6D2E"/>
    <w:rsid w:val="00FD727C"/>
    <w:rsid w:val="00FD7D08"/>
    <w:rsid w:val="00FE027A"/>
    <w:rsid w:val="00FE0511"/>
    <w:rsid w:val="00FE0E47"/>
    <w:rsid w:val="00FE102F"/>
    <w:rsid w:val="00FE1926"/>
    <w:rsid w:val="00FE1AEE"/>
    <w:rsid w:val="00FE295F"/>
    <w:rsid w:val="00FE2998"/>
    <w:rsid w:val="00FE48DA"/>
    <w:rsid w:val="00FE6225"/>
    <w:rsid w:val="00FE6FE9"/>
    <w:rsid w:val="00FE7281"/>
    <w:rsid w:val="00FE7379"/>
    <w:rsid w:val="00FE7573"/>
    <w:rsid w:val="00FE79C0"/>
    <w:rsid w:val="00FF1114"/>
    <w:rsid w:val="00FF11FA"/>
    <w:rsid w:val="00FF16FF"/>
    <w:rsid w:val="00FF1C85"/>
    <w:rsid w:val="00FF2D8F"/>
    <w:rsid w:val="00FF391D"/>
    <w:rsid w:val="00FF3EF8"/>
    <w:rsid w:val="00FF43D8"/>
    <w:rsid w:val="00FF481B"/>
    <w:rsid w:val="00FF4D40"/>
    <w:rsid w:val="00FF5E8C"/>
    <w:rsid w:val="00FF6028"/>
    <w:rsid w:val="00FF692E"/>
    <w:rsid w:val="00FF76F1"/>
    <w:rsid w:val="00FF7B80"/>
    <w:rsid w:val="00FF7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4CD8EC"/>
  <w15:docId w15:val="{EDEED11B-957C-4AE8-9016-A96D4D233A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B75A89"/>
  </w:style>
  <w:style w:type="paragraph" w:styleId="Ttulo1">
    <w:name w:val="heading 1"/>
    <w:basedOn w:val="Normal"/>
    <w:link w:val="Ttulo1Car"/>
    <w:uiPriority w:val="9"/>
    <w:qFormat/>
    <w:rsid w:val="00DB2E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rsid w:val="0086286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28754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273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27301"/>
  </w:style>
  <w:style w:type="paragraph" w:styleId="Piedepgina">
    <w:name w:val="footer"/>
    <w:basedOn w:val="Normal"/>
    <w:link w:val="PiedepginaCar"/>
    <w:uiPriority w:val="99"/>
    <w:unhideWhenUsed/>
    <w:rsid w:val="0092730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27301"/>
  </w:style>
  <w:style w:type="paragraph" w:customStyle="1" w:styleId="IOPHeader">
    <w:name w:val="IOPHeader"/>
    <w:basedOn w:val="Encabezado"/>
    <w:link w:val="IOPHeaderChar"/>
    <w:qFormat/>
    <w:rsid w:val="00654D1E"/>
    <w:pPr>
      <w:pBdr>
        <w:bottom w:val="single" w:sz="4" w:space="1" w:color="auto"/>
      </w:pBdr>
    </w:pPr>
  </w:style>
  <w:style w:type="paragraph" w:customStyle="1" w:styleId="IOPTitle">
    <w:name w:val="IOPTitle"/>
    <w:basedOn w:val="Normal"/>
    <w:link w:val="IOPTitleChar"/>
    <w:qFormat/>
    <w:rsid w:val="00D43152"/>
    <w:pPr>
      <w:spacing w:after="520"/>
    </w:pPr>
    <w:rPr>
      <w:b/>
      <w:sz w:val="48"/>
      <w:szCs w:val="48"/>
    </w:rPr>
  </w:style>
  <w:style w:type="character" w:customStyle="1" w:styleId="IOPHeaderChar">
    <w:name w:val="IOPHeader Char"/>
    <w:basedOn w:val="EncabezadoCar"/>
    <w:link w:val="IOPHeader"/>
    <w:rsid w:val="00654D1E"/>
  </w:style>
  <w:style w:type="paragraph" w:customStyle="1" w:styleId="IOPAuthor">
    <w:name w:val="IOPAuthor"/>
    <w:basedOn w:val="Normal"/>
    <w:link w:val="IOPAuthorChar"/>
    <w:qFormat/>
    <w:rsid w:val="00D74B07"/>
    <w:pPr>
      <w:spacing w:after="200"/>
      <w:ind w:right="2552"/>
    </w:pPr>
    <w:rPr>
      <w:b/>
    </w:rPr>
  </w:style>
  <w:style w:type="character" w:customStyle="1" w:styleId="IOPTitleChar">
    <w:name w:val="IOPTitle Char"/>
    <w:basedOn w:val="Fuentedeprrafopredeter"/>
    <w:link w:val="IOPTitle"/>
    <w:rsid w:val="00D43152"/>
    <w:rPr>
      <w:b/>
      <w:sz w:val="48"/>
      <w:szCs w:val="48"/>
    </w:rPr>
  </w:style>
  <w:style w:type="paragraph" w:customStyle="1" w:styleId="IOPAff">
    <w:name w:val="IOPAff"/>
    <w:basedOn w:val="IOPAuthor"/>
    <w:link w:val="IOPAffChar"/>
    <w:qFormat/>
    <w:rsid w:val="00D74B07"/>
    <w:pPr>
      <w:spacing w:after="0"/>
    </w:pPr>
    <w:rPr>
      <w:rFonts w:ascii="Times New Roman" w:hAnsi="Times New Roman" w:cs="Times New Roman"/>
      <w:b w:val="0"/>
      <w:sz w:val="18"/>
      <w:szCs w:val="18"/>
    </w:rPr>
  </w:style>
  <w:style w:type="character" w:customStyle="1" w:styleId="IOPAuthorChar">
    <w:name w:val="IOPAuthor Char"/>
    <w:basedOn w:val="Fuentedeprrafopredeter"/>
    <w:link w:val="IOPAuthor"/>
    <w:rsid w:val="00D74B07"/>
    <w:rPr>
      <w:b/>
    </w:rPr>
  </w:style>
  <w:style w:type="paragraph" w:customStyle="1" w:styleId="IOPH1">
    <w:name w:val="IOPH1"/>
    <w:basedOn w:val="IOPAff"/>
    <w:link w:val="IOPH1Char"/>
    <w:qFormat/>
    <w:rsid w:val="0087550C"/>
    <w:pPr>
      <w:spacing w:before="200" w:after="120"/>
      <w:ind w:right="0"/>
    </w:pPr>
    <w:rPr>
      <w:rFonts w:asciiTheme="minorHAnsi" w:hAnsiTheme="minorHAnsi"/>
      <w:b/>
      <w:sz w:val="22"/>
    </w:rPr>
  </w:style>
  <w:style w:type="character" w:customStyle="1" w:styleId="IOPAffChar">
    <w:name w:val="IOPAff Char"/>
    <w:basedOn w:val="IOPAuthorChar"/>
    <w:link w:val="IOPAff"/>
    <w:rsid w:val="00D74B07"/>
    <w:rPr>
      <w:rFonts w:ascii="Times New Roman" w:hAnsi="Times New Roman" w:cs="Times New Roman"/>
      <w:b w:val="0"/>
      <w:sz w:val="18"/>
      <w:szCs w:val="18"/>
    </w:rPr>
  </w:style>
  <w:style w:type="paragraph" w:customStyle="1" w:styleId="IOPAbsText">
    <w:name w:val="IOPAbsText"/>
    <w:basedOn w:val="Normal"/>
    <w:link w:val="IOPAbsTextChar"/>
    <w:qFormat/>
    <w:rsid w:val="00D74B07"/>
    <w:pPr>
      <w:spacing w:after="0"/>
      <w:ind w:right="2552"/>
    </w:pPr>
    <w:rPr>
      <w:rFonts w:ascii="Times New Roman" w:hAnsi="Times New Roman"/>
      <w:sz w:val="20"/>
    </w:rPr>
  </w:style>
  <w:style w:type="character" w:customStyle="1" w:styleId="IOPH1Char">
    <w:name w:val="IOPH1 Char"/>
    <w:basedOn w:val="IOPAffChar"/>
    <w:link w:val="IOPH1"/>
    <w:rsid w:val="0087550C"/>
    <w:rPr>
      <w:rFonts w:ascii="Times New Roman" w:hAnsi="Times New Roman" w:cs="Times New Roman"/>
      <w:b/>
      <w:sz w:val="18"/>
      <w:szCs w:val="18"/>
    </w:rPr>
  </w:style>
  <w:style w:type="paragraph" w:customStyle="1" w:styleId="IOPKwd">
    <w:name w:val="IOPKwd"/>
    <w:basedOn w:val="IOPAbsText"/>
    <w:link w:val="IOPKwdChar"/>
    <w:qFormat/>
    <w:rsid w:val="005223F4"/>
    <w:pPr>
      <w:pBdr>
        <w:bottom w:val="single" w:sz="4" w:space="1" w:color="auto"/>
      </w:pBdr>
      <w:spacing w:before="240" w:after="240"/>
      <w:ind w:right="0"/>
    </w:pPr>
  </w:style>
  <w:style w:type="character" w:customStyle="1" w:styleId="IOPAbsTextChar">
    <w:name w:val="IOPAbsText Char"/>
    <w:basedOn w:val="Fuentedeprrafopredeter"/>
    <w:link w:val="IOPAbsText"/>
    <w:rsid w:val="00D74B07"/>
    <w:rPr>
      <w:rFonts w:ascii="Times New Roman" w:hAnsi="Times New Roman"/>
      <w:sz w:val="20"/>
    </w:rPr>
  </w:style>
  <w:style w:type="paragraph" w:customStyle="1" w:styleId="IOPText">
    <w:name w:val="IOPText"/>
    <w:basedOn w:val="IOPAbsText"/>
    <w:link w:val="IOPTextChar"/>
    <w:qFormat/>
    <w:rsid w:val="00A40AFB"/>
    <w:pPr>
      <w:ind w:right="0" w:firstLine="227"/>
      <w:jc w:val="both"/>
    </w:pPr>
  </w:style>
  <w:style w:type="character" w:customStyle="1" w:styleId="IOPKwdChar">
    <w:name w:val="IOPKwd Char"/>
    <w:basedOn w:val="IOPAbsTextChar"/>
    <w:link w:val="IOPKwd"/>
    <w:rsid w:val="005223F4"/>
    <w:rPr>
      <w:rFonts w:ascii="Times New Roman" w:hAnsi="Times New Roman"/>
      <w:sz w:val="20"/>
    </w:rPr>
  </w:style>
  <w:style w:type="character" w:customStyle="1" w:styleId="IOPTextChar">
    <w:name w:val="IOPText Char"/>
    <w:basedOn w:val="IOPAbsTextChar"/>
    <w:link w:val="IOPText"/>
    <w:rsid w:val="00A40AFB"/>
    <w:rPr>
      <w:rFonts w:ascii="Times New Roman" w:hAnsi="Times New Roman"/>
      <w:sz w:val="20"/>
    </w:rPr>
  </w:style>
  <w:style w:type="paragraph" w:customStyle="1" w:styleId="IOPH2">
    <w:name w:val="IOPH2"/>
    <w:basedOn w:val="IOPH1"/>
    <w:link w:val="IOPH2Char"/>
    <w:qFormat/>
    <w:rsid w:val="0087550C"/>
    <w:rPr>
      <w:b w:val="0"/>
      <w:i/>
    </w:rPr>
  </w:style>
  <w:style w:type="paragraph" w:customStyle="1" w:styleId="IOPH3">
    <w:name w:val="IOPH3"/>
    <w:basedOn w:val="IOPH2"/>
    <w:link w:val="IOPH3Char"/>
    <w:qFormat/>
    <w:rsid w:val="008D59E9"/>
    <w:pPr>
      <w:spacing w:after="0"/>
    </w:pPr>
  </w:style>
  <w:style w:type="character" w:customStyle="1" w:styleId="IOPH2Char">
    <w:name w:val="IOPH2 Char"/>
    <w:basedOn w:val="IOPH1Char"/>
    <w:link w:val="IOPH2"/>
    <w:rsid w:val="0087550C"/>
    <w:rPr>
      <w:rFonts w:ascii="Times New Roman" w:hAnsi="Times New Roman" w:cs="Times New Roman"/>
      <w:b w:val="0"/>
      <w:i/>
      <w:sz w:val="18"/>
      <w:szCs w:val="18"/>
    </w:rPr>
  </w:style>
  <w:style w:type="paragraph" w:customStyle="1" w:styleId="IOPrefs0">
    <w:name w:val="IOPrefs"/>
    <w:link w:val="IOPrefsChar"/>
    <w:rsid w:val="00E86050"/>
    <w:pPr>
      <w:spacing w:after="0"/>
      <w:ind w:left="284" w:hanging="284"/>
    </w:pPr>
    <w:rPr>
      <w:rFonts w:ascii="Times New Roman" w:hAnsi="Times New Roman"/>
      <w:noProof/>
      <w:sz w:val="18"/>
    </w:rPr>
  </w:style>
  <w:style w:type="character" w:customStyle="1" w:styleId="IOPH3Char">
    <w:name w:val="IOPH3 Char"/>
    <w:basedOn w:val="IOPH2Char"/>
    <w:link w:val="IOPH3"/>
    <w:rsid w:val="008D59E9"/>
    <w:rPr>
      <w:rFonts w:ascii="Times New Roman" w:hAnsi="Times New Roman" w:cs="Times New Roman"/>
      <w:b w:val="0"/>
      <w:i/>
      <w:sz w:val="18"/>
      <w:szCs w:val="18"/>
    </w:rPr>
  </w:style>
  <w:style w:type="paragraph" w:customStyle="1" w:styleId="IOPRefs">
    <w:name w:val="IOPRefs"/>
    <w:basedOn w:val="IOPrefs0"/>
    <w:link w:val="IOPRefsChar0"/>
    <w:qFormat/>
    <w:rsid w:val="00E86050"/>
    <w:pPr>
      <w:numPr>
        <w:numId w:val="2"/>
      </w:numPr>
    </w:pPr>
  </w:style>
  <w:style w:type="character" w:customStyle="1" w:styleId="IOPrefsChar">
    <w:name w:val="IOPrefs Char"/>
    <w:basedOn w:val="Fuentedeprrafopredeter"/>
    <w:link w:val="IOPrefs0"/>
    <w:rsid w:val="00E86050"/>
    <w:rPr>
      <w:rFonts w:ascii="Times New Roman" w:hAnsi="Times New Roman"/>
      <w:noProof/>
      <w:sz w:val="18"/>
    </w:rPr>
  </w:style>
  <w:style w:type="character" w:customStyle="1" w:styleId="IOPRefsChar0">
    <w:name w:val="IOPRefs Char"/>
    <w:basedOn w:val="IOPrefsChar"/>
    <w:link w:val="IOPRefs"/>
    <w:rsid w:val="00E86050"/>
    <w:rPr>
      <w:rFonts w:ascii="Times New Roman" w:hAnsi="Times New Roman"/>
      <w:noProof/>
      <w:sz w:val="18"/>
    </w:rPr>
  </w:style>
  <w:style w:type="character" w:styleId="Hipervnculo">
    <w:name w:val="Hyperlink"/>
    <w:basedOn w:val="Fuentedeprrafopredeter"/>
    <w:uiPriority w:val="99"/>
    <w:unhideWhenUsed/>
    <w:rsid w:val="00061C9B"/>
    <w:rPr>
      <w:color w:val="0000FF"/>
      <w:u w:val="single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391E2B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F2A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F2AE5"/>
    <w:rPr>
      <w:rFonts w:ascii="Segoe UI" w:hAnsi="Segoe UI" w:cs="Segoe UI"/>
      <w:sz w:val="18"/>
      <w:szCs w:val="18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96AF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GB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96AF1"/>
    <w:rPr>
      <w:rFonts w:ascii="Courier New" w:eastAsia="Times New Roman" w:hAnsi="Courier New" w:cs="Courier New"/>
      <w:sz w:val="20"/>
      <w:szCs w:val="20"/>
      <w:lang w:eastAsia="en-GB"/>
    </w:rPr>
  </w:style>
  <w:style w:type="character" w:styleId="nfasis">
    <w:name w:val="Emphasis"/>
    <w:basedOn w:val="Fuentedeprrafopredeter"/>
    <w:uiPriority w:val="20"/>
    <w:qFormat/>
    <w:rsid w:val="0015192E"/>
    <w:rPr>
      <w:i/>
      <w:iCs/>
    </w:rPr>
  </w:style>
  <w:style w:type="character" w:customStyle="1" w:styleId="Ttulo1Car">
    <w:name w:val="Título 1 Car"/>
    <w:basedOn w:val="Fuentedeprrafopredeter"/>
    <w:link w:val="Ttulo1"/>
    <w:uiPriority w:val="9"/>
    <w:rsid w:val="00DB2E8D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6286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Refdecomentario">
    <w:name w:val="annotation reference"/>
    <w:basedOn w:val="Fuentedeprrafopredeter"/>
    <w:uiPriority w:val="99"/>
    <w:semiHidden/>
    <w:unhideWhenUsed/>
    <w:rsid w:val="007B30A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7B30A4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7B30A4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B30A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B30A4"/>
    <w:rPr>
      <w:b/>
      <w:bCs/>
      <w:sz w:val="20"/>
      <w:szCs w:val="20"/>
    </w:rPr>
  </w:style>
  <w:style w:type="character" w:styleId="Textoennegrita">
    <w:name w:val="Strong"/>
    <w:basedOn w:val="Fuentedeprrafopredeter"/>
    <w:uiPriority w:val="22"/>
    <w:qFormat/>
    <w:rsid w:val="00D81D9C"/>
    <w:rPr>
      <w:b/>
      <w:bCs/>
    </w:rPr>
  </w:style>
  <w:style w:type="character" w:customStyle="1" w:styleId="UnresolvedMention2">
    <w:name w:val="Unresolved Mention2"/>
    <w:basedOn w:val="Fuentedeprrafopredeter"/>
    <w:uiPriority w:val="99"/>
    <w:semiHidden/>
    <w:unhideWhenUsed/>
    <w:rsid w:val="00387438"/>
    <w:rPr>
      <w:color w:val="605E5C"/>
      <w:shd w:val="clear" w:color="auto" w:fill="E1DFDD"/>
    </w:rPr>
  </w:style>
  <w:style w:type="paragraph" w:styleId="Revisin">
    <w:name w:val="Revision"/>
    <w:hidden/>
    <w:uiPriority w:val="99"/>
    <w:semiHidden/>
    <w:rsid w:val="00E84438"/>
    <w:pPr>
      <w:spacing w:after="0" w:line="240" w:lineRule="auto"/>
    </w:pPr>
  </w:style>
  <w:style w:type="character" w:customStyle="1" w:styleId="il">
    <w:name w:val="il"/>
    <w:basedOn w:val="Fuentedeprrafopredeter"/>
    <w:rsid w:val="00095D7C"/>
  </w:style>
  <w:style w:type="character" w:customStyle="1" w:styleId="UnresolvedMention3">
    <w:name w:val="Unresolved Mention3"/>
    <w:basedOn w:val="Fuentedeprrafopredeter"/>
    <w:uiPriority w:val="99"/>
    <w:semiHidden/>
    <w:unhideWhenUsed/>
    <w:rsid w:val="00896503"/>
    <w:rPr>
      <w:color w:val="605E5C"/>
      <w:shd w:val="clear" w:color="auto" w:fill="E1DFDD"/>
    </w:rPr>
  </w:style>
  <w:style w:type="character" w:customStyle="1" w:styleId="UnresolvedMention4">
    <w:name w:val="Unresolved Mention4"/>
    <w:basedOn w:val="Fuentedeprrafopredeter"/>
    <w:uiPriority w:val="99"/>
    <w:semiHidden/>
    <w:unhideWhenUsed/>
    <w:rsid w:val="00755AE6"/>
    <w:rPr>
      <w:color w:val="605E5C"/>
      <w:shd w:val="clear" w:color="auto" w:fill="E1DFDD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28754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Prrafodelista">
    <w:name w:val="List Paragraph"/>
    <w:basedOn w:val="Normal"/>
    <w:uiPriority w:val="34"/>
    <w:qFormat/>
    <w:rsid w:val="009A3EFA"/>
    <w:pPr>
      <w:ind w:left="720"/>
      <w:contextualSpacing/>
    </w:pPr>
  </w:style>
  <w:style w:type="paragraph" w:customStyle="1" w:styleId="Default">
    <w:name w:val="Default"/>
    <w:rsid w:val="00C94B6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UnresolvedMention5">
    <w:name w:val="Unresolved Mention5"/>
    <w:basedOn w:val="Fuentedeprrafopredeter"/>
    <w:uiPriority w:val="99"/>
    <w:semiHidden/>
    <w:unhideWhenUsed/>
    <w:rsid w:val="00F36B3F"/>
    <w:rPr>
      <w:color w:val="605E5C"/>
      <w:shd w:val="clear" w:color="auto" w:fill="E1DFDD"/>
    </w:rPr>
  </w:style>
  <w:style w:type="paragraph" w:customStyle="1" w:styleId="pf0">
    <w:name w:val="pf0"/>
    <w:basedOn w:val="Normal"/>
    <w:rsid w:val="00DE6C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cf01">
    <w:name w:val="cf01"/>
    <w:basedOn w:val="Fuentedeprrafopredeter"/>
    <w:rsid w:val="00DE6C60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Fuentedeprrafopredeter"/>
    <w:rsid w:val="00DE6C60"/>
    <w:rPr>
      <w:rFonts w:ascii="Segoe UI" w:hAnsi="Segoe UI" w:cs="Segoe UI" w:hint="default"/>
      <w:sz w:val="18"/>
      <w:szCs w:val="18"/>
    </w:rPr>
  </w:style>
  <w:style w:type="character" w:customStyle="1" w:styleId="UnresolvedMention6">
    <w:name w:val="Unresolved Mention6"/>
    <w:basedOn w:val="Fuentedeprrafopredeter"/>
    <w:uiPriority w:val="99"/>
    <w:semiHidden/>
    <w:unhideWhenUsed/>
    <w:rsid w:val="004D3C8F"/>
    <w:rPr>
      <w:color w:val="605E5C"/>
      <w:shd w:val="clear" w:color="auto" w:fill="E1DFDD"/>
    </w:rPr>
  </w:style>
  <w:style w:type="character" w:styleId="Nmerodelnea">
    <w:name w:val="line number"/>
    <w:basedOn w:val="Fuentedeprrafopredeter"/>
    <w:uiPriority w:val="99"/>
    <w:semiHidden/>
    <w:unhideWhenUsed/>
    <w:rsid w:val="00527D81"/>
  </w:style>
  <w:style w:type="character" w:styleId="Mencinsinresolver">
    <w:name w:val="Unresolved Mention"/>
    <w:basedOn w:val="Fuentedeprrafopredeter"/>
    <w:uiPriority w:val="99"/>
    <w:semiHidden/>
    <w:unhideWhenUsed/>
    <w:rsid w:val="009F1BFE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39"/>
    <w:rsid w:val="00716AB2"/>
    <w:pPr>
      <w:spacing w:after="0" w:line="240" w:lineRule="auto"/>
    </w:pPr>
    <w:rPr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tml-italic">
    <w:name w:val="html-italic"/>
    <w:basedOn w:val="Fuentedeprrafopredeter"/>
    <w:rsid w:val="00D367B8"/>
  </w:style>
  <w:style w:type="character" w:styleId="Hipervnculovisitado">
    <w:name w:val="FollowedHyperlink"/>
    <w:basedOn w:val="Fuentedeprrafopredeter"/>
    <w:uiPriority w:val="99"/>
    <w:semiHidden/>
    <w:unhideWhenUsed/>
    <w:rsid w:val="00C1644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5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7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80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004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866656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96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96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021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10323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09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693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512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998702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42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2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10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15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852830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2041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52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266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534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DADADA"/>
                    <w:bottom w:val="none" w:sz="0" w:space="0" w:color="auto"/>
                    <w:right w:val="none" w:sz="0" w:space="0" w:color="auto"/>
                  </w:divBdr>
                  <w:divsChild>
                    <w:div w:id="1327513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6551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1594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2123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4884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8154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053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8143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232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371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367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261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1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56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988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3204381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200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71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666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6740647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94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608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089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050175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112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852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436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875711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564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50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532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640024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58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61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14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472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6983474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701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7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283946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08841">
          <w:marLeft w:val="0"/>
          <w:marRight w:val="0"/>
          <w:marTop w:val="0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71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7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90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09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320328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31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87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79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1394675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91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09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69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10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701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7707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6897299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7058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807590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274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36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1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14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60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355020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306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7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70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758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15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78350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141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50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043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9556264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260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068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175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647453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785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86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222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121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400644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366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9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57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6052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100712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230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69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66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432630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572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35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759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321377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70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2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0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79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775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9084270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473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89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3309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5708927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290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1370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7357134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331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342176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776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606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912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49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4138411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821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7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918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878818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870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6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465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0850076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657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35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86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7977554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059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9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6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75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14163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168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97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68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07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5311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3623310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943740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563342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22664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088656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009094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7000804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95520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9412969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494659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202942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888293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607249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104503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569268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587776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633758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23514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262545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889194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343581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95917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078472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0444073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0279881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3937217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463599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17531057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770339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86521587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5941809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9349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3358044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6969018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791300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286853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589182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65204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2773524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071543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987092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4717656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02511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534525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345221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333933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1384585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998028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959427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880210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125130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94840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824663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95655619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183683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3560317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8932227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650522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758282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9353938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7605641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179726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332758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2652832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6737452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166269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035813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1828123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243186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563151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5439778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94076909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184423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0632685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809118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66697309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9117787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015264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0467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0239833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187222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14484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888312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2763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542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54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9327093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805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8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036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159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494393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462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75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007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52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5836215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741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94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881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0604134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80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1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7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5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1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361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63826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53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045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087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942381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366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427064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4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936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98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96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4108607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866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97542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731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58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88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0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9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5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82637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5284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353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5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961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1145807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874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87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18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309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760326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227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98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04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7969434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287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6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431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8265609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327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8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6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15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61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272749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6685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5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4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77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840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147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677998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363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0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9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5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11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0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4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54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755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951161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860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674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53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82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8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828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31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52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04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5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28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78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8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1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9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71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229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573592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3356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66141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553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481016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09447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412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9021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8336615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8974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986368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733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325124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848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350873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73057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075980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448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741774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484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7756394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2254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3863529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2628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853614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2809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1403831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5273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787700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58998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8153618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0473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356095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7146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026525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5895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9392019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5117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7705701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3464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068263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7370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0614516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12578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499824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4752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7597627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2600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395830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4865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117998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6771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741176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4439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96539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5816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4420340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56094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845092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9413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676097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30242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8543979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0510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842081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24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4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00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459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837513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410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43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93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757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6078558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342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63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989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673482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60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55365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6543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026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1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17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192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4134334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3278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4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14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778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1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302350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337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0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8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5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4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70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3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73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309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892864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3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7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69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702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5020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960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0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6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05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07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837958">
                  <w:marLeft w:val="36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185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48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851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025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448982">
                  <w:marLeft w:val="600"/>
                  <w:marRight w:val="96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106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eg\Downloads\IOPP-WordTemplateLarg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2A932E-28BA-487F-B928-1FB33C3E1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IOPP-WordTemplateLarge</Template>
  <TotalTime>1</TotalTime>
  <Pages>7</Pages>
  <Words>1642</Words>
  <Characters>9035</Characters>
  <Application>Microsoft Office Word</Application>
  <DocSecurity>0</DocSecurity>
  <Lines>75</Lines>
  <Paragraphs>21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IARC</Company>
  <LinksUpToDate>false</LinksUpToDate>
  <CharactersWithSpaces>10656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Kim Eggleton</dc:creator>
  <cp:lastModifiedBy>MICHELLE, TURNER</cp:lastModifiedBy>
  <cp:revision>2</cp:revision>
  <cp:lastPrinted>2022-07-22T10:54:00Z</cp:lastPrinted>
  <dcterms:created xsi:type="dcterms:W3CDTF">2025-10-03T08:30:00Z</dcterms:created>
  <dcterms:modified xsi:type="dcterms:W3CDTF">2025-10-03T08:30:00Z</dcterms:modified>
</cp:coreProperties>
</file>