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C8810" w14:textId="7C943F5A" w:rsidR="00497D11" w:rsidRPr="00D62E03" w:rsidRDefault="00C6324C" w:rsidP="000D1C5C">
      <w:pPr>
        <w:pStyle w:val="Heading1"/>
        <w:numPr>
          <w:ilvl w:val="0"/>
          <w:numId w:val="0"/>
        </w:numPr>
        <w:spacing w:line="276" w:lineRule="auto"/>
        <w:ind w:left="567" w:hanging="567"/>
      </w:pPr>
      <w:r w:rsidRPr="00D62E03">
        <w:t>Supplementary Material</w:t>
      </w:r>
    </w:p>
    <w:p w14:paraId="310877C7" w14:textId="1BF6A5B6" w:rsidR="009E3531" w:rsidRDefault="008F2A76" w:rsidP="008F2A76">
      <w:pPr>
        <w:spacing w:line="276" w:lineRule="auto"/>
        <w:jc w:val="both"/>
        <w:rPr>
          <w:rFonts w:eastAsia="Times New Roman" w:cs="Times New Roman"/>
          <w:szCs w:val="24"/>
          <w:lang w:val="en-GB" w:eastAsia="en-GB"/>
        </w:rPr>
      </w:pPr>
      <w:r w:rsidRPr="00D62E03">
        <w:rPr>
          <w:rFonts w:eastAsia="Times New Roman" w:cs="Times New Roman"/>
          <w:b/>
          <w:bCs/>
          <w:szCs w:val="24"/>
          <w:lang w:val="en-GB" w:eastAsia="en-GB"/>
        </w:rPr>
        <w:t>Supplementary Figure 1</w:t>
      </w:r>
      <w:r w:rsidRPr="00D62E03">
        <w:rPr>
          <w:rFonts w:eastAsia="Times New Roman" w:cs="Times New Roman"/>
          <w:szCs w:val="24"/>
          <w:lang w:val="en-GB" w:eastAsia="en-GB"/>
        </w:rPr>
        <w:t xml:space="preserve">. </w:t>
      </w:r>
      <w:r w:rsidR="009E3531">
        <w:rPr>
          <w:rFonts w:eastAsia="Times New Roman" w:cs="Times New Roman"/>
          <w:szCs w:val="24"/>
          <w:lang w:val="en-GB" w:eastAsia="en-GB"/>
        </w:rPr>
        <w:t>Graphic representation of the experimental treatments. Note the 16 h photoperiod from 06:00 to 22:00</w:t>
      </w:r>
      <w:r w:rsidR="00D16350">
        <w:rPr>
          <w:rFonts w:eastAsia="Times New Roman" w:cs="Times New Roman"/>
          <w:szCs w:val="24"/>
          <w:lang w:val="en-GB" w:eastAsia="en-GB"/>
        </w:rPr>
        <w:t xml:space="preserve">, and the hourly red and blue adjustments maintaining 200 </w:t>
      </w:r>
      <w:r w:rsidR="00D16350" w:rsidRPr="003D2DAC">
        <w:rPr>
          <w:rFonts w:ascii="Symbol" w:eastAsia="Times New Roman" w:hAnsi="Symbol" w:cs="Times New Roman"/>
          <w:szCs w:val="24"/>
          <w:lang w:val="en-GB" w:eastAsia="en-GB"/>
        </w:rPr>
        <w:t>m</w:t>
      </w:r>
      <w:r w:rsidR="00D16350">
        <w:rPr>
          <w:rFonts w:eastAsia="Times New Roman" w:cs="Times New Roman"/>
          <w:szCs w:val="24"/>
          <w:lang w:val="en-GB" w:eastAsia="en-GB"/>
        </w:rPr>
        <w:t>mol m</w:t>
      </w:r>
      <w:r w:rsidR="00D16350" w:rsidRPr="003D2DAC">
        <w:rPr>
          <w:rFonts w:eastAsia="Times New Roman" w:cs="Times New Roman"/>
          <w:szCs w:val="24"/>
          <w:vertAlign w:val="superscript"/>
          <w:lang w:val="en-GB" w:eastAsia="en-GB"/>
        </w:rPr>
        <w:t>-2</w:t>
      </w:r>
      <w:r w:rsidR="00D16350">
        <w:rPr>
          <w:rFonts w:eastAsia="Times New Roman" w:cs="Times New Roman"/>
          <w:szCs w:val="24"/>
          <w:lang w:val="en-GB" w:eastAsia="en-GB"/>
        </w:rPr>
        <w:t xml:space="preserve"> s</w:t>
      </w:r>
      <w:r w:rsidR="00D16350" w:rsidRPr="003D2DAC">
        <w:rPr>
          <w:rFonts w:eastAsia="Times New Roman" w:cs="Times New Roman"/>
          <w:szCs w:val="24"/>
          <w:vertAlign w:val="superscript"/>
          <w:lang w:val="en-GB" w:eastAsia="en-GB"/>
        </w:rPr>
        <w:t>-1</w:t>
      </w:r>
      <w:r w:rsidR="00D16350">
        <w:rPr>
          <w:rFonts w:eastAsia="Times New Roman" w:cs="Times New Roman"/>
          <w:szCs w:val="24"/>
          <w:lang w:val="en-GB" w:eastAsia="en-GB"/>
        </w:rPr>
        <w:t xml:space="preserve"> as total photosynthetic </w:t>
      </w:r>
      <w:r w:rsidR="00F71CC2">
        <w:rPr>
          <w:rFonts w:eastAsia="Times New Roman" w:cs="Times New Roman"/>
          <w:szCs w:val="24"/>
          <w:lang w:val="en-GB" w:eastAsia="en-GB"/>
        </w:rPr>
        <w:t>photon flux density.</w:t>
      </w:r>
    </w:p>
    <w:p w14:paraId="413ED3D4" w14:textId="2A88A9FC" w:rsidR="00E34A6A" w:rsidRDefault="002F6933" w:rsidP="00E34A6A">
      <w:pPr>
        <w:spacing w:line="276" w:lineRule="auto"/>
        <w:jc w:val="center"/>
        <w:rPr>
          <w:rFonts w:eastAsia="Times New Roman" w:cs="Times New Roman"/>
          <w:szCs w:val="24"/>
          <w:lang w:val="en-GB" w:eastAsia="en-GB"/>
        </w:rPr>
      </w:pPr>
      <w:r>
        <w:rPr>
          <w:rFonts w:eastAsia="Times New Roman" w:cs="Times New Roman"/>
          <w:noProof/>
          <w:szCs w:val="24"/>
          <w:lang w:val="en-GB" w:eastAsia="en-GB"/>
        </w:rPr>
        <w:drawing>
          <wp:inline distT="0" distB="0" distL="0" distR="0" wp14:anchorId="1A8A7D3C" wp14:editId="135E657A">
            <wp:extent cx="4259585" cy="6620719"/>
            <wp:effectExtent l="0" t="0" r="7620" b="0"/>
            <wp:docPr id="52711674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2475" cy="66562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EDFE0A" w14:textId="77777777" w:rsidR="00E34A6A" w:rsidRDefault="00E34A6A">
      <w:pPr>
        <w:spacing w:before="0" w:after="200" w:line="276" w:lineRule="auto"/>
        <w:rPr>
          <w:rFonts w:eastAsia="Times New Roman" w:cs="Times New Roman"/>
          <w:szCs w:val="24"/>
          <w:lang w:val="en-GB" w:eastAsia="en-GB"/>
        </w:rPr>
      </w:pPr>
      <w:r>
        <w:rPr>
          <w:rFonts w:eastAsia="Times New Roman" w:cs="Times New Roman"/>
          <w:szCs w:val="24"/>
          <w:lang w:val="en-GB" w:eastAsia="en-GB"/>
        </w:rPr>
        <w:br w:type="page"/>
      </w:r>
    </w:p>
    <w:p w14:paraId="250E2405" w14:textId="77777777" w:rsidR="009E3531" w:rsidRDefault="009E3531" w:rsidP="000D1C5C">
      <w:pPr>
        <w:spacing w:line="276" w:lineRule="auto"/>
        <w:jc w:val="center"/>
        <w:rPr>
          <w:rFonts w:eastAsia="Times New Roman" w:cs="Times New Roman"/>
          <w:szCs w:val="24"/>
          <w:lang w:val="en-GB" w:eastAsia="en-GB"/>
        </w:rPr>
      </w:pPr>
    </w:p>
    <w:p w14:paraId="31A8A717" w14:textId="3B24AFE5" w:rsidR="008F2A76" w:rsidRPr="00D62E03" w:rsidRDefault="009E3531" w:rsidP="008F2A76">
      <w:pPr>
        <w:spacing w:line="276" w:lineRule="auto"/>
        <w:jc w:val="both"/>
        <w:rPr>
          <w:rFonts w:eastAsia="Times New Roman" w:cs="Times New Roman"/>
          <w:szCs w:val="24"/>
          <w:lang w:val="en-GB" w:eastAsia="en-GB"/>
        </w:rPr>
      </w:pPr>
      <w:r w:rsidRPr="003D2DAC">
        <w:rPr>
          <w:rFonts w:eastAsia="Times New Roman" w:cs="Times New Roman"/>
          <w:b/>
          <w:bCs/>
          <w:szCs w:val="24"/>
          <w:lang w:val="en-GB" w:eastAsia="en-GB"/>
        </w:rPr>
        <w:t>Supplementary Figure 2</w:t>
      </w:r>
      <w:r>
        <w:rPr>
          <w:rFonts w:eastAsia="Times New Roman" w:cs="Times New Roman"/>
          <w:szCs w:val="24"/>
          <w:lang w:val="en-GB" w:eastAsia="en-GB"/>
        </w:rPr>
        <w:t>.</w:t>
      </w:r>
      <w:r w:rsidR="008F2A76" w:rsidRPr="00D62E03">
        <w:rPr>
          <w:rFonts w:eastAsia="Times New Roman" w:cs="Times New Roman"/>
          <w:szCs w:val="24"/>
          <w:lang w:val="en-GB" w:eastAsia="en-GB"/>
        </w:rPr>
        <w:t xml:space="preserve"> Schematic layout of the experimental design, arranged as a completely randomized design, conducted within </w:t>
      </w:r>
      <w:proofErr w:type="spellStart"/>
      <w:r w:rsidR="008F2A76" w:rsidRPr="00D62E03">
        <w:rPr>
          <w:rFonts w:eastAsia="Times New Roman" w:cs="Times New Roman"/>
          <w:szCs w:val="24"/>
          <w:lang w:val="en-GB" w:eastAsia="en-GB"/>
        </w:rPr>
        <w:t>Nära</w:t>
      </w:r>
      <w:proofErr w:type="spellEnd"/>
      <w:r w:rsidR="008F2A76" w:rsidRPr="00D62E03">
        <w:rPr>
          <w:rFonts w:eastAsia="Times New Roman" w:cs="Times New Roman"/>
          <w:szCs w:val="24"/>
          <w:lang w:val="en-GB" w:eastAsia="en-GB"/>
        </w:rPr>
        <w:t xml:space="preserve"> Sverige AB vertical farm, Stockholm, Sweden. </w:t>
      </w:r>
      <w:r w:rsidR="008F2A76" w:rsidRPr="00D62E03">
        <w:rPr>
          <w:rFonts w:eastAsia="Times New Roman" w:cs="Times New Roman"/>
          <w:szCs w:val="24"/>
          <w:lang w:eastAsia="en-GB"/>
        </w:rPr>
        <w:t xml:space="preserve">The experiment </w:t>
      </w:r>
      <w:proofErr w:type="gramStart"/>
      <w:r w:rsidR="00781756" w:rsidRPr="00D62E03">
        <w:rPr>
          <w:rFonts w:eastAsia="Times New Roman" w:cs="Times New Roman"/>
          <w:szCs w:val="24"/>
          <w:lang w:eastAsia="en-GB"/>
        </w:rPr>
        <w:t>composed with</w:t>
      </w:r>
      <w:proofErr w:type="gramEnd"/>
      <w:r w:rsidR="00781756" w:rsidRPr="00D62E03">
        <w:rPr>
          <w:rFonts w:eastAsia="Times New Roman" w:cs="Times New Roman"/>
          <w:szCs w:val="24"/>
          <w:lang w:eastAsia="en-GB"/>
        </w:rPr>
        <w:t xml:space="preserve"> </w:t>
      </w:r>
      <w:r w:rsidR="008F2A76" w:rsidRPr="00D62E03">
        <w:rPr>
          <w:rFonts w:eastAsia="Times New Roman" w:cs="Times New Roman"/>
          <w:szCs w:val="24"/>
          <w:lang w:eastAsia="en-GB"/>
        </w:rPr>
        <w:t>four lighting treatments</w:t>
      </w:r>
      <w:r w:rsidR="00781756" w:rsidRPr="00D62E03">
        <w:rPr>
          <w:rFonts w:eastAsia="Times New Roman" w:cs="Times New Roman"/>
          <w:szCs w:val="24"/>
          <w:lang w:eastAsia="en-GB"/>
        </w:rPr>
        <w:t xml:space="preserve"> with each of three replications.</w:t>
      </w:r>
      <w:r w:rsidR="00781756" w:rsidRPr="00D62E03">
        <w:rPr>
          <w:rFonts w:cs="Times New Roman"/>
          <w:szCs w:val="24"/>
        </w:rPr>
        <w:t xml:space="preserve"> Twelve light-insulated compartments, each measuring 0.5 m², were constructed for this study</w:t>
      </w:r>
      <w:r w:rsidR="008F2A76" w:rsidRPr="00D62E03">
        <w:rPr>
          <w:rFonts w:eastAsia="Times New Roman" w:cs="Times New Roman"/>
          <w:szCs w:val="24"/>
          <w:lang w:eastAsia="en-GB"/>
        </w:rPr>
        <w:t>.</w:t>
      </w:r>
    </w:p>
    <w:p w14:paraId="10E8E96F" w14:textId="1C3C81EE" w:rsidR="008F2A76" w:rsidRPr="00D62E03" w:rsidRDefault="008F2A76" w:rsidP="008F2A76">
      <w:pPr>
        <w:rPr>
          <w:rFonts w:cs="Times New Roman"/>
        </w:rPr>
      </w:pPr>
      <w:r w:rsidRPr="00D62E03">
        <w:rPr>
          <w:rFonts w:cs="Times New Roman"/>
          <w:noProof/>
        </w:rPr>
        <w:drawing>
          <wp:inline distT="0" distB="0" distL="0" distR="0" wp14:anchorId="58514ABF" wp14:editId="23D7BFF6">
            <wp:extent cx="6208395" cy="2104390"/>
            <wp:effectExtent l="0" t="0" r="1905" b="0"/>
            <wp:docPr id="2" name="Picture 2" descr="A blue rectangular boxes with black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blue rectangular boxes with black text&#10;&#10;AI-generated content may be incorrect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8395" cy="2104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3ADC76" w14:textId="2966060E" w:rsidR="003978A0" w:rsidRPr="00D62E03" w:rsidRDefault="003978A0" w:rsidP="008F2A76">
      <w:pPr>
        <w:rPr>
          <w:rFonts w:cs="Times New Roman"/>
        </w:rPr>
      </w:pPr>
    </w:p>
    <w:p w14:paraId="322A7843" w14:textId="77777777" w:rsidR="008F2A76" w:rsidRPr="00D62E03" w:rsidRDefault="008F2A76" w:rsidP="008F2A76">
      <w:pPr>
        <w:rPr>
          <w:rFonts w:cs="Times New Roman"/>
        </w:rPr>
      </w:pPr>
    </w:p>
    <w:p w14:paraId="6844F174" w14:textId="77777777" w:rsidR="00E34A6A" w:rsidRDefault="00E34A6A">
      <w:pPr>
        <w:spacing w:before="0" w:after="200" w:line="276" w:lineRule="auto"/>
        <w:rPr>
          <w:rFonts w:eastAsia="Times New Roman" w:cs="Times New Roman"/>
          <w:b/>
          <w:bCs/>
          <w:szCs w:val="24"/>
          <w:lang w:val="en-GB" w:eastAsia="en-GB"/>
        </w:rPr>
      </w:pPr>
      <w:r>
        <w:rPr>
          <w:rFonts w:eastAsia="Times New Roman" w:cs="Times New Roman"/>
          <w:b/>
          <w:bCs/>
          <w:szCs w:val="24"/>
          <w:lang w:val="en-GB" w:eastAsia="en-GB"/>
        </w:rPr>
        <w:br w:type="page"/>
      </w:r>
    </w:p>
    <w:p w14:paraId="5666253C" w14:textId="1DABF0E3" w:rsidR="00497D11" w:rsidRPr="00D62E03" w:rsidRDefault="008F2A76" w:rsidP="00477F9A">
      <w:pPr>
        <w:spacing w:line="276" w:lineRule="auto"/>
        <w:jc w:val="both"/>
        <w:rPr>
          <w:rFonts w:cs="Times New Roman"/>
        </w:rPr>
      </w:pPr>
      <w:r w:rsidRPr="00D62E03">
        <w:rPr>
          <w:rFonts w:eastAsia="Times New Roman" w:cs="Times New Roman"/>
          <w:b/>
          <w:bCs/>
          <w:szCs w:val="24"/>
          <w:lang w:val="en-GB" w:eastAsia="en-GB"/>
        </w:rPr>
        <w:lastRenderedPageBreak/>
        <w:t xml:space="preserve">Supplementary </w:t>
      </w:r>
      <w:r w:rsidR="00FC0103" w:rsidRPr="00D62E03">
        <w:rPr>
          <w:rFonts w:cs="Times New Roman"/>
          <w:b/>
          <w:bCs/>
          <w:lang w:eastAsia="en-GB"/>
        </w:rPr>
        <w:t>Table 1</w:t>
      </w:r>
      <w:r w:rsidR="00FC0103" w:rsidRPr="00D62E03">
        <w:rPr>
          <w:rFonts w:cs="Times New Roman"/>
          <w:lang w:eastAsia="en-GB"/>
        </w:rPr>
        <w:t>. Effect of dynamic versus cons</w:t>
      </w:r>
      <w:r w:rsidR="00650BCE" w:rsidRPr="00D62E03">
        <w:rPr>
          <w:rFonts w:cs="Times New Roman"/>
          <w:lang w:eastAsia="en-GB"/>
        </w:rPr>
        <w:t>tant</w:t>
      </w:r>
      <w:r w:rsidR="00FC0103" w:rsidRPr="00D62E03">
        <w:rPr>
          <w:rFonts w:cs="Times New Roman"/>
          <w:lang w:eastAsia="en-GB"/>
        </w:rPr>
        <w:t xml:space="preserve"> lighting treatments on </w:t>
      </w:r>
      <w:r w:rsidR="00650BCE" w:rsidRPr="00D62E03">
        <w:rPr>
          <w:rFonts w:cs="Times New Roman"/>
          <w:lang w:eastAsia="en-GB"/>
        </w:rPr>
        <w:t>agronomic</w:t>
      </w:r>
      <w:r w:rsidR="00FC0103" w:rsidRPr="00D62E03">
        <w:rPr>
          <w:rFonts w:cs="Times New Roman"/>
          <w:lang w:eastAsia="en-GB"/>
        </w:rPr>
        <w:t xml:space="preserve"> parameters at different harvest time (7, 14, and 21 days after transplanting, DAT). </w:t>
      </w:r>
    </w:p>
    <w:tbl>
      <w:tblPr>
        <w:tblStyle w:val="TableGrid"/>
        <w:tblW w:w="3964" w:type="dxa"/>
        <w:tblLayout w:type="fixed"/>
        <w:tblLook w:val="04A0" w:firstRow="1" w:lastRow="0" w:firstColumn="1" w:lastColumn="0" w:noHBand="0" w:noVBand="1"/>
      </w:tblPr>
      <w:tblGrid>
        <w:gridCol w:w="1380"/>
        <w:gridCol w:w="1341"/>
        <w:gridCol w:w="1243"/>
      </w:tblGrid>
      <w:tr w:rsidR="007C2908" w:rsidRPr="00D62E03" w14:paraId="0650E672" w14:textId="77777777" w:rsidTr="00DB1BC6">
        <w:trPr>
          <w:trHeight w:val="627"/>
        </w:trPr>
        <w:tc>
          <w:tcPr>
            <w:tcW w:w="1380" w:type="dxa"/>
            <w:vMerge w:val="restart"/>
          </w:tcPr>
          <w:p w14:paraId="572AED5E" w14:textId="77777777" w:rsidR="007C2908" w:rsidRPr="00D62E03" w:rsidRDefault="007C2908" w:rsidP="00E55964">
            <w:pPr>
              <w:spacing w:line="276" w:lineRule="auto"/>
              <w:jc w:val="center"/>
              <w:rPr>
                <w:rFonts w:cs="Times New Roman"/>
                <w:sz w:val="20"/>
                <w:szCs w:val="20"/>
                <w:lang w:val="en-GB" w:eastAsia="en-GB"/>
              </w:rPr>
            </w:pPr>
          </w:p>
          <w:p w14:paraId="24E11115" w14:textId="77777777" w:rsidR="007C2908" w:rsidRPr="00D62E03" w:rsidRDefault="007C2908" w:rsidP="00E55964">
            <w:pPr>
              <w:spacing w:line="276" w:lineRule="auto"/>
              <w:jc w:val="center"/>
              <w:rPr>
                <w:rFonts w:cs="Times New Roman"/>
                <w:sz w:val="20"/>
                <w:szCs w:val="20"/>
                <w:lang w:val="en-GB" w:eastAsia="en-GB"/>
              </w:rPr>
            </w:pPr>
          </w:p>
          <w:p w14:paraId="6959159D" w14:textId="77777777" w:rsidR="007C2908" w:rsidRPr="00D62E03" w:rsidRDefault="007C2908" w:rsidP="00E55964">
            <w:pPr>
              <w:spacing w:line="276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b/>
                <w:bCs/>
                <w:sz w:val="20"/>
                <w:szCs w:val="20"/>
                <w:lang w:val="en-GB" w:eastAsia="en-GB"/>
              </w:rPr>
              <w:t>Treatments</w:t>
            </w:r>
          </w:p>
        </w:tc>
        <w:tc>
          <w:tcPr>
            <w:tcW w:w="2584" w:type="dxa"/>
            <w:gridSpan w:val="2"/>
          </w:tcPr>
          <w:p w14:paraId="186F08A3" w14:textId="77777777" w:rsidR="007C2908" w:rsidRPr="00D62E03" w:rsidRDefault="007C2908" w:rsidP="00E55964">
            <w:pPr>
              <w:spacing w:line="276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b/>
                <w:bCs/>
                <w:sz w:val="20"/>
                <w:szCs w:val="20"/>
                <w:lang w:val="en-GB" w:eastAsia="en-GB"/>
              </w:rPr>
              <w:t>Parameters</w:t>
            </w:r>
          </w:p>
        </w:tc>
      </w:tr>
      <w:tr w:rsidR="007C2908" w:rsidRPr="00D62E03" w14:paraId="34A6F057" w14:textId="77777777" w:rsidTr="00DB1BC6">
        <w:trPr>
          <w:trHeight w:val="779"/>
        </w:trPr>
        <w:tc>
          <w:tcPr>
            <w:tcW w:w="1380" w:type="dxa"/>
            <w:vMerge/>
          </w:tcPr>
          <w:p w14:paraId="68A54C19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341" w:type="dxa"/>
          </w:tcPr>
          <w:p w14:paraId="28654D20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Fresh weight (g FW plant</w:t>
            </w:r>
            <w:r w:rsidRPr="00D62E03">
              <w:rPr>
                <w:rFonts w:cs="Times New Roman"/>
                <w:sz w:val="20"/>
                <w:szCs w:val="20"/>
                <w:vertAlign w:val="superscript"/>
                <w:lang w:val="en-GB" w:eastAsia="en-GB"/>
              </w:rPr>
              <w:t>-1</w:t>
            </w: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)</w:t>
            </w:r>
          </w:p>
        </w:tc>
        <w:tc>
          <w:tcPr>
            <w:tcW w:w="1243" w:type="dxa"/>
          </w:tcPr>
          <w:p w14:paraId="514C89A2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Dry weight (g DW plant</w:t>
            </w:r>
            <w:r w:rsidRPr="00D62E03">
              <w:rPr>
                <w:rFonts w:cs="Times New Roman"/>
                <w:sz w:val="20"/>
                <w:szCs w:val="20"/>
                <w:vertAlign w:val="superscript"/>
                <w:lang w:val="en-GB" w:eastAsia="en-GB"/>
              </w:rPr>
              <w:t>-1</w:t>
            </w: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)</w:t>
            </w:r>
          </w:p>
        </w:tc>
      </w:tr>
      <w:tr w:rsidR="00517AB4" w:rsidRPr="00D62E03" w14:paraId="7C81AF60" w14:textId="77777777" w:rsidTr="00DB1BC6">
        <w:trPr>
          <w:trHeight w:val="385"/>
        </w:trPr>
        <w:tc>
          <w:tcPr>
            <w:tcW w:w="3964" w:type="dxa"/>
            <w:gridSpan w:val="3"/>
          </w:tcPr>
          <w:p w14:paraId="6E4231E9" w14:textId="49269849" w:rsidR="00517AB4" w:rsidRPr="00D62E03" w:rsidRDefault="00517AB4" w:rsidP="00517AB4">
            <w:pPr>
              <w:spacing w:line="276" w:lineRule="auto"/>
              <w:jc w:val="center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Cs w:val="24"/>
                <w:lang w:val="en-GB" w:eastAsia="en-GB"/>
              </w:rPr>
              <w:t>7 days after transplanting (DAT)</w:t>
            </w:r>
          </w:p>
        </w:tc>
      </w:tr>
      <w:tr w:rsidR="007C2908" w:rsidRPr="00D62E03" w14:paraId="04A88262" w14:textId="77777777" w:rsidTr="00DB1BC6">
        <w:trPr>
          <w:trHeight w:val="385"/>
        </w:trPr>
        <w:tc>
          <w:tcPr>
            <w:tcW w:w="1380" w:type="dxa"/>
          </w:tcPr>
          <w:p w14:paraId="66FD1751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Control</w:t>
            </w:r>
          </w:p>
        </w:tc>
        <w:tc>
          <w:tcPr>
            <w:tcW w:w="1341" w:type="dxa"/>
          </w:tcPr>
          <w:p w14:paraId="1674659B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0.98 a</w:t>
            </w:r>
          </w:p>
        </w:tc>
        <w:tc>
          <w:tcPr>
            <w:tcW w:w="1243" w:type="dxa"/>
          </w:tcPr>
          <w:p w14:paraId="0A6AA35C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0.091 a</w:t>
            </w:r>
          </w:p>
        </w:tc>
      </w:tr>
      <w:tr w:rsidR="007C2908" w:rsidRPr="00D62E03" w14:paraId="68814CA9" w14:textId="77777777" w:rsidTr="00DB1BC6">
        <w:trPr>
          <w:trHeight w:val="593"/>
        </w:trPr>
        <w:tc>
          <w:tcPr>
            <w:tcW w:w="1380" w:type="dxa"/>
          </w:tcPr>
          <w:p w14:paraId="4F9EA34C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B 25%</w:t>
            </w:r>
          </w:p>
        </w:tc>
        <w:tc>
          <w:tcPr>
            <w:tcW w:w="1341" w:type="dxa"/>
          </w:tcPr>
          <w:p w14:paraId="13EB6F35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0.94 a</w:t>
            </w:r>
          </w:p>
        </w:tc>
        <w:tc>
          <w:tcPr>
            <w:tcW w:w="1243" w:type="dxa"/>
          </w:tcPr>
          <w:p w14:paraId="4A15FA80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0.089 a</w:t>
            </w:r>
          </w:p>
        </w:tc>
      </w:tr>
      <w:tr w:rsidR="007C2908" w:rsidRPr="00D62E03" w14:paraId="7B83AB56" w14:textId="77777777" w:rsidTr="00DB1BC6">
        <w:trPr>
          <w:trHeight w:val="503"/>
        </w:trPr>
        <w:tc>
          <w:tcPr>
            <w:tcW w:w="1380" w:type="dxa"/>
          </w:tcPr>
          <w:p w14:paraId="4366EF39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it-IT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B 38%</w:t>
            </w:r>
          </w:p>
        </w:tc>
        <w:tc>
          <w:tcPr>
            <w:tcW w:w="1341" w:type="dxa"/>
          </w:tcPr>
          <w:p w14:paraId="5EF432E6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1.04 a</w:t>
            </w:r>
          </w:p>
        </w:tc>
        <w:tc>
          <w:tcPr>
            <w:tcW w:w="1243" w:type="dxa"/>
          </w:tcPr>
          <w:p w14:paraId="59518F8C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0.099 a</w:t>
            </w:r>
          </w:p>
        </w:tc>
      </w:tr>
      <w:tr w:rsidR="007C2908" w:rsidRPr="00D62E03" w14:paraId="057B2989" w14:textId="77777777" w:rsidTr="00DB1BC6">
        <w:trPr>
          <w:trHeight w:val="569"/>
        </w:trPr>
        <w:tc>
          <w:tcPr>
            <w:tcW w:w="1380" w:type="dxa"/>
          </w:tcPr>
          <w:p w14:paraId="05510EA9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B 50%</w:t>
            </w:r>
          </w:p>
        </w:tc>
        <w:tc>
          <w:tcPr>
            <w:tcW w:w="1341" w:type="dxa"/>
          </w:tcPr>
          <w:p w14:paraId="11AC2C29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1.08 a</w:t>
            </w:r>
          </w:p>
        </w:tc>
        <w:tc>
          <w:tcPr>
            <w:tcW w:w="1243" w:type="dxa"/>
          </w:tcPr>
          <w:p w14:paraId="1526CE4E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0.094 a</w:t>
            </w:r>
          </w:p>
        </w:tc>
      </w:tr>
      <w:tr w:rsidR="00346C2B" w:rsidRPr="00D62E03" w14:paraId="3F67B3B5" w14:textId="77777777" w:rsidTr="00DB1BC6">
        <w:trPr>
          <w:trHeight w:val="507"/>
        </w:trPr>
        <w:tc>
          <w:tcPr>
            <w:tcW w:w="3964" w:type="dxa"/>
            <w:gridSpan w:val="3"/>
          </w:tcPr>
          <w:p w14:paraId="7121F959" w14:textId="1B97BEFA" w:rsidR="00346C2B" w:rsidRPr="00D62E03" w:rsidRDefault="00346C2B" w:rsidP="00346C2B">
            <w:pPr>
              <w:spacing w:line="276" w:lineRule="auto"/>
              <w:jc w:val="center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Cs w:val="24"/>
                <w:lang w:val="en-GB" w:eastAsia="en-GB"/>
              </w:rPr>
              <w:t>14 days after transplanting (DAT)</w:t>
            </w:r>
          </w:p>
        </w:tc>
      </w:tr>
      <w:tr w:rsidR="007C2908" w:rsidRPr="00D62E03" w14:paraId="10AA5645" w14:textId="77777777" w:rsidTr="00DB1BC6">
        <w:trPr>
          <w:trHeight w:val="507"/>
        </w:trPr>
        <w:tc>
          <w:tcPr>
            <w:tcW w:w="1380" w:type="dxa"/>
          </w:tcPr>
          <w:p w14:paraId="1F48C68C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Control</w:t>
            </w:r>
          </w:p>
        </w:tc>
        <w:tc>
          <w:tcPr>
            <w:tcW w:w="1341" w:type="dxa"/>
          </w:tcPr>
          <w:p w14:paraId="45F5BC8E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3.76 a</w:t>
            </w:r>
          </w:p>
        </w:tc>
        <w:tc>
          <w:tcPr>
            <w:tcW w:w="1243" w:type="dxa"/>
          </w:tcPr>
          <w:p w14:paraId="7F4F694D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0.382 a</w:t>
            </w:r>
          </w:p>
        </w:tc>
      </w:tr>
      <w:tr w:rsidR="007C2908" w:rsidRPr="00D62E03" w14:paraId="1BFF0D07" w14:textId="77777777" w:rsidTr="00DB1BC6">
        <w:trPr>
          <w:trHeight w:val="410"/>
        </w:trPr>
        <w:tc>
          <w:tcPr>
            <w:tcW w:w="1380" w:type="dxa"/>
          </w:tcPr>
          <w:p w14:paraId="71BC4F0F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B 25%</w:t>
            </w:r>
          </w:p>
        </w:tc>
        <w:tc>
          <w:tcPr>
            <w:tcW w:w="1341" w:type="dxa"/>
          </w:tcPr>
          <w:p w14:paraId="6031E2EA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4.15 a</w:t>
            </w:r>
          </w:p>
        </w:tc>
        <w:tc>
          <w:tcPr>
            <w:tcW w:w="1243" w:type="dxa"/>
          </w:tcPr>
          <w:p w14:paraId="74DB1D92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0.399 a</w:t>
            </w:r>
          </w:p>
        </w:tc>
      </w:tr>
      <w:tr w:rsidR="007C2908" w:rsidRPr="00D62E03" w14:paraId="0B2129A6" w14:textId="77777777" w:rsidTr="00DB1BC6">
        <w:trPr>
          <w:trHeight w:val="410"/>
        </w:trPr>
        <w:tc>
          <w:tcPr>
            <w:tcW w:w="1380" w:type="dxa"/>
          </w:tcPr>
          <w:p w14:paraId="22A38469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B 38%</w:t>
            </w:r>
          </w:p>
        </w:tc>
        <w:tc>
          <w:tcPr>
            <w:tcW w:w="1341" w:type="dxa"/>
          </w:tcPr>
          <w:p w14:paraId="761B72D4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4.08 a</w:t>
            </w:r>
          </w:p>
        </w:tc>
        <w:tc>
          <w:tcPr>
            <w:tcW w:w="1243" w:type="dxa"/>
          </w:tcPr>
          <w:p w14:paraId="1611222F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0.423 a</w:t>
            </w:r>
          </w:p>
        </w:tc>
      </w:tr>
      <w:tr w:rsidR="007C2908" w:rsidRPr="00D62E03" w14:paraId="712D7496" w14:textId="77777777" w:rsidTr="00DB1BC6">
        <w:trPr>
          <w:trHeight w:val="476"/>
        </w:trPr>
        <w:tc>
          <w:tcPr>
            <w:tcW w:w="1380" w:type="dxa"/>
          </w:tcPr>
          <w:p w14:paraId="12478C7D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B 50%</w:t>
            </w:r>
          </w:p>
        </w:tc>
        <w:tc>
          <w:tcPr>
            <w:tcW w:w="1341" w:type="dxa"/>
          </w:tcPr>
          <w:p w14:paraId="5DE56050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3.89 a</w:t>
            </w:r>
          </w:p>
        </w:tc>
        <w:tc>
          <w:tcPr>
            <w:tcW w:w="1243" w:type="dxa"/>
          </w:tcPr>
          <w:p w14:paraId="43ACD326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0.398 a</w:t>
            </w:r>
          </w:p>
        </w:tc>
      </w:tr>
      <w:tr w:rsidR="00346C2B" w:rsidRPr="00D62E03" w14:paraId="145F913D" w14:textId="77777777" w:rsidTr="00DB1BC6">
        <w:trPr>
          <w:trHeight w:val="531"/>
        </w:trPr>
        <w:tc>
          <w:tcPr>
            <w:tcW w:w="3964" w:type="dxa"/>
            <w:gridSpan w:val="3"/>
          </w:tcPr>
          <w:p w14:paraId="1D6059BE" w14:textId="19EF62C5" w:rsidR="00346C2B" w:rsidRPr="00D62E03" w:rsidRDefault="00346C2B" w:rsidP="00346C2B">
            <w:pPr>
              <w:spacing w:line="276" w:lineRule="auto"/>
              <w:jc w:val="center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Cs w:val="24"/>
                <w:lang w:val="en-GB" w:eastAsia="en-GB"/>
              </w:rPr>
              <w:t>21 days after transplanting (DAT)</w:t>
            </w:r>
          </w:p>
        </w:tc>
      </w:tr>
      <w:tr w:rsidR="007C2908" w:rsidRPr="00D62E03" w14:paraId="12890AC0" w14:textId="77777777" w:rsidTr="00DB1BC6">
        <w:trPr>
          <w:trHeight w:val="531"/>
        </w:trPr>
        <w:tc>
          <w:tcPr>
            <w:tcW w:w="1380" w:type="dxa"/>
          </w:tcPr>
          <w:p w14:paraId="281FDD4D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Control</w:t>
            </w:r>
          </w:p>
        </w:tc>
        <w:tc>
          <w:tcPr>
            <w:tcW w:w="1341" w:type="dxa"/>
          </w:tcPr>
          <w:p w14:paraId="69799E59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8.39 c</w:t>
            </w:r>
          </w:p>
        </w:tc>
        <w:tc>
          <w:tcPr>
            <w:tcW w:w="1243" w:type="dxa"/>
          </w:tcPr>
          <w:p w14:paraId="79BCB231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0.798 a</w:t>
            </w:r>
          </w:p>
        </w:tc>
      </w:tr>
      <w:tr w:rsidR="007C2908" w:rsidRPr="00D62E03" w14:paraId="645551B4" w14:textId="77777777" w:rsidTr="00DB1BC6">
        <w:trPr>
          <w:trHeight w:val="441"/>
        </w:trPr>
        <w:tc>
          <w:tcPr>
            <w:tcW w:w="1380" w:type="dxa"/>
          </w:tcPr>
          <w:p w14:paraId="2E6E2C50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B 25%</w:t>
            </w:r>
          </w:p>
        </w:tc>
        <w:tc>
          <w:tcPr>
            <w:tcW w:w="1341" w:type="dxa"/>
          </w:tcPr>
          <w:p w14:paraId="53A6B441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13.44 a</w:t>
            </w:r>
          </w:p>
        </w:tc>
        <w:tc>
          <w:tcPr>
            <w:tcW w:w="1243" w:type="dxa"/>
          </w:tcPr>
          <w:p w14:paraId="3D5E0E7C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0.831 a</w:t>
            </w:r>
          </w:p>
        </w:tc>
      </w:tr>
      <w:tr w:rsidR="007C2908" w:rsidRPr="00D62E03" w14:paraId="6C406E3A" w14:textId="77777777" w:rsidTr="00DB1BC6">
        <w:trPr>
          <w:trHeight w:val="507"/>
        </w:trPr>
        <w:tc>
          <w:tcPr>
            <w:tcW w:w="1380" w:type="dxa"/>
          </w:tcPr>
          <w:p w14:paraId="382C5DAD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B 38%</w:t>
            </w:r>
          </w:p>
        </w:tc>
        <w:tc>
          <w:tcPr>
            <w:tcW w:w="1341" w:type="dxa"/>
          </w:tcPr>
          <w:p w14:paraId="19129648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12.58 ab</w:t>
            </w:r>
          </w:p>
        </w:tc>
        <w:tc>
          <w:tcPr>
            <w:tcW w:w="1243" w:type="dxa"/>
          </w:tcPr>
          <w:p w14:paraId="791C193A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0.846 a</w:t>
            </w:r>
          </w:p>
        </w:tc>
      </w:tr>
      <w:tr w:rsidR="007C2908" w:rsidRPr="00D62E03" w14:paraId="52C3B5A9" w14:textId="77777777" w:rsidTr="00DB1BC6">
        <w:trPr>
          <w:trHeight w:val="558"/>
        </w:trPr>
        <w:tc>
          <w:tcPr>
            <w:tcW w:w="1380" w:type="dxa"/>
          </w:tcPr>
          <w:p w14:paraId="7ED18F71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B 50%</w:t>
            </w:r>
          </w:p>
        </w:tc>
        <w:tc>
          <w:tcPr>
            <w:tcW w:w="1341" w:type="dxa"/>
          </w:tcPr>
          <w:p w14:paraId="4878E34D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 xml:space="preserve">10.58 </w:t>
            </w:r>
            <w:proofErr w:type="spellStart"/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bc</w:t>
            </w:r>
            <w:proofErr w:type="spellEnd"/>
          </w:p>
        </w:tc>
        <w:tc>
          <w:tcPr>
            <w:tcW w:w="1243" w:type="dxa"/>
          </w:tcPr>
          <w:p w14:paraId="60B4E78C" w14:textId="77777777" w:rsidR="007C2908" w:rsidRPr="00D62E03" w:rsidRDefault="007C2908" w:rsidP="00E55964">
            <w:pPr>
              <w:spacing w:line="276" w:lineRule="auto"/>
              <w:rPr>
                <w:rFonts w:cs="Times New Roman"/>
                <w:sz w:val="20"/>
                <w:szCs w:val="20"/>
                <w:lang w:val="en-GB" w:eastAsia="en-GB"/>
              </w:rPr>
            </w:pPr>
            <w:r w:rsidRPr="00D62E03">
              <w:rPr>
                <w:rFonts w:cs="Times New Roman"/>
                <w:sz w:val="20"/>
                <w:szCs w:val="20"/>
                <w:lang w:val="en-GB" w:eastAsia="en-GB"/>
              </w:rPr>
              <w:t>0.776 a</w:t>
            </w:r>
          </w:p>
        </w:tc>
      </w:tr>
    </w:tbl>
    <w:p w14:paraId="226E43B4" w14:textId="33E3BEC5" w:rsidR="00E34A6A" w:rsidRDefault="00E34A6A">
      <w:pPr>
        <w:spacing w:before="0" w:after="200" w:line="276" w:lineRule="auto"/>
        <w:rPr>
          <w:b/>
          <w:vanish/>
        </w:rPr>
      </w:pPr>
      <w:r>
        <w:rPr>
          <w:b/>
          <w:vanish/>
        </w:rPr>
        <w:br w:type="page"/>
      </w:r>
    </w:p>
    <w:p w14:paraId="4279E56D" w14:textId="21590B7B" w:rsidR="002F74C0" w:rsidRPr="00D62E03" w:rsidRDefault="002F74C0" w:rsidP="009C44C8">
      <w:pPr>
        <w:spacing w:line="276" w:lineRule="auto"/>
        <w:rPr>
          <w:rFonts w:cs="Times New Roman"/>
          <w:szCs w:val="24"/>
        </w:rPr>
      </w:pPr>
    </w:p>
    <w:sectPr w:rsidR="002F74C0" w:rsidRPr="00D62E03" w:rsidSect="008D4CC6">
      <w:footerReference w:type="even" r:id="rId14"/>
      <w:footerReference w:type="default" r:id="rId15"/>
      <w:headerReference w:type="first" r:id="rId16"/>
      <w:pgSz w:w="12240" w:h="15840"/>
      <w:pgMar w:top="1138" w:right="1181" w:bottom="1138" w:left="1282" w:header="283" w:footer="51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2DC031" w14:textId="77777777" w:rsidR="0060111D" w:rsidRDefault="0060111D" w:rsidP="00117666">
      <w:pPr>
        <w:spacing w:after="0"/>
      </w:pPr>
      <w:r>
        <w:separator/>
      </w:r>
    </w:p>
  </w:endnote>
  <w:endnote w:type="continuationSeparator" w:id="0">
    <w:p w14:paraId="22199601" w14:textId="77777777" w:rsidR="0060111D" w:rsidRDefault="0060111D" w:rsidP="00117666">
      <w:pPr>
        <w:spacing w:after="0"/>
      </w:pPr>
      <w:r>
        <w:continuationSeparator/>
      </w:r>
    </w:p>
  </w:endnote>
  <w:endnote w:type="continuationNotice" w:id="1">
    <w:p w14:paraId="6B7AFDEC" w14:textId="77777777" w:rsidR="0060111D" w:rsidRDefault="0060111D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0FCB79" w14:textId="77777777" w:rsidR="00686C9D" w:rsidRPr="00577C4C" w:rsidRDefault="00C52A7B">
    <w:pPr>
      <w:pStyle w:val="Footer"/>
      <w:rPr>
        <w:color w:val="C00000"/>
        <w:szCs w:val="24"/>
      </w:rPr>
    </w:pPr>
    <w:r w:rsidRPr="00577C4C">
      <w:rPr>
        <w:noProof/>
        <w:color w:val="C00000"/>
        <w:szCs w:val="24"/>
        <w:lang w:val="en-GB" w:eastAsia="en-GB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744FF29" wp14:editId="0CFDB4C5">
              <wp:simplePos x="0" y="0"/>
              <wp:positionH relativeFrom="column">
                <wp:posOffset>-108280</wp:posOffset>
              </wp:positionH>
              <wp:positionV relativeFrom="paragraph">
                <wp:posOffset>-58420</wp:posOffset>
              </wp:positionV>
              <wp:extent cx="3672231" cy="1403985"/>
              <wp:effectExtent l="0" t="0" r="4445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2231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187B51" w14:textId="77777777" w:rsidR="00686C9D" w:rsidRPr="00E9561B" w:rsidRDefault="00C52A7B">
                          <w:pPr>
                            <w:rPr>
                              <w:color w:val="C00000"/>
                            </w:rPr>
                          </w:pPr>
                          <w:r w:rsidRPr="00E9561B">
                            <w:rPr>
                              <w:color w:val="C00000"/>
                            </w:rPr>
                            <w:t>This is a provisional file, not the final typeset article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744FF2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8.55pt;margin-top:-4.6pt;width:289.15pt;height:110.55pt;z-index:25165824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" stroked="f">
              <v:textbox style="mso-fit-shape-to-text:t">
                <w:txbxContent>
                  <w:p w14:paraId="7B187B51" w14:textId="77777777" w:rsidR="00686C9D" w:rsidRPr="00E9561B" w:rsidRDefault="00C52A7B">
                    <w:pPr>
                      <w:rPr>
                        <w:color w:val="C00000"/>
                      </w:rPr>
                    </w:pPr>
                    <w:r w:rsidRPr="00E9561B">
                      <w:rPr>
                        <w:color w:val="C00000"/>
                      </w:rPr>
                      <w:t>This is a provisional file, not the final typeset article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7C0C9A1E" wp14:editId="0A8165B7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B86276A" w14:textId="77777777" w:rsidR="00686C9D" w:rsidRPr="00577C4C" w:rsidRDefault="00C52A7B">
                          <w:pPr>
                            <w:pStyle w:val="Footer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88513A" w:rsidRPr="0088513A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4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0C9A1E" id="Text Box 1" o:spid="_x0000_s1027" type="#_x0000_t202" style="position:absolute;margin-left:67.6pt;margin-top:0;width:118.8pt;height:31.15pt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2B86276A" w14:textId="77777777" w:rsidR="00686C9D" w:rsidRPr="00577C4C" w:rsidRDefault="00C52A7B">
                    <w:pPr>
                      <w:pStyle w:val="Pidipagina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88513A" w:rsidRPr="0088513A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4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8A60F" w14:textId="77777777" w:rsidR="00686C9D" w:rsidRPr="00577C4C" w:rsidRDefault="00C52A7B">
    <w:pPr>
      <w:pStyle w:val="Footer"/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127D7DA" wp14:editId="10908CC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4C0BEFB" w14:textId="77777777" w:rsidR="00686C9D" w:rsidRPr="00577C4C" w:rsidRDefault="00C52A7B">
                          <w:pPr>
                            <w:pStyle w:val="Footer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88513A" w:rsidRPr="0088513A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27D7DA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8" type="#_x0000_t202" style="position:absolute;margin-left:67.6pt;margin-top:0;width:118.8pt;height:31.1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6CDIg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" filled="f" stroked="f" strokeweight=".5pt">
              <v:textbox style="mso-fit-shape-to-text:t">
                <w:txbxContent>
                  <w:p w14:paraId="04C0BEFB" w14:textId="77777777" w:rsidR="00686C9D" w:rsidRPr="00577C4C" w:rsidRDefault="00C52A7B">
                    <w:pPr>
                      <w:pStyle w:val="Pidipagina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88513A" w:rsidRPr="0088513A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6B841" w14:textId="77777777" w:rsidR="0060111D" w:rsidRDefault="0060111D" w:rsidP="00117666">
      <w:pPr>
        <w:spacing w:after="0"/>
      </w:pPr>
      <w:r>
        <w:separator/>
      </w:r>
    </w:p>
  </w:footnote>
  <w:footnote w:type="continuationSeparator" w:id="0">
    <w:p w14:paraId="39745816" w14:textId="77777777" w:rsidR="0060111D" w:rsidRDefault="0060111D" w:rsidP="00117666">
      <w:pPr>
        <w:spacing w:after="0"/>
      </w:pPr>
      <w:r>
        <w:continuationSeparator/>
      </w:r>
    </w:p>
  </w:footnote>
  <w:footnote w:type="continuationNotice" w:id="1">
    <w:p w14:paraId="7E5DAB9C" w14:textId="77777777" w:rsidR="0060111D" w:rsidRDefault="0060111D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4DC69" w14:textId="77777777" w:rsidR="00686C9D" w:rsidRDefault="005A1D84" w:rsidP="00A53000">
    <w:pPr>
      <w:pStyle w:val="Header"/>
    </w:pPr>
    <w:r w:rsidRPr="005A1D84">
      <w:rPr>
        <w:noProof/>
        <w:color w:val="A6A6A6" w:themeColor="background1" w:themeShade="A6"/>
        <w:lang w:val="en-GB" w:eastAsia="en-GB"/>
      </w:rPr>
      <w:drawing>
        <wp:inline distT="0" distB="0" distL="0" distR="0" wp14:anchorId="14758C2E" wp14:editId="7C8F8B09">
          <wp:extent cx="1382534" cy="497091"/>
          <wp:effectExtent l="0" t="0" r="0" b="0"/>
          <wp:docPr id="6" name="Picture 6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B7666"/>
    <w:multiLevelType w:val="multilevel"/>
    <w:tmpl w:val="44328928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8A03CD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EC0601A"/>
    <w:multiLevelType w:val="multilevel"/>
    <w:tmpl w:val="C6A8CCEA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4" w15:restartNumberingAfterBreak="0">
    <w:nsid w:val="1F5D615F"/>
    <w:multiLevelType w:val="hybridMultilevel"/>
    <w:tmpl w:val="A5F0860C"/>
    <w:lvl w:ilvl="0" w:tplc="E2848E6C">
      <w:start w:val="1"/>
      <w:numFmt w:val="decimal"/>
      <w:lvlText w:val="%1."/>
      <w:lvlJc w:val="left"/>
      <w:pPr>
        <w:ind w:left="1020" w:hanging="360"/>
      </w:pPr>
    </w:lvl>
    <w:lvl w:ilvl="1" w:tplc="517EC79C">
      <w:start w:val="1"/>
      <w:numFmt w:val="decimal"/>
      <w:lvlText w:val="%2."/>
      <w:lvlJc w:val="left"/>
      <w:pPr>
        <w:ind w:left="1020" w:hanging="360"/>
      </w:pPr>
    </w:lvl>
    <w:lvl w:ilvl="2" w:tplc="3506B680">
      <w:start w:val="1"/>
      <w:numFmt w:val="decimal"/>
      <w:lvlText w:val="%3."/>
      <w:lvlJc w:val="left"/>
      <w:pPr>
        <w:ind w:left="1020" w:hanging="360"/>
      </w:pPr>
    </w:lvl>
    <w:lvl w:ilvl="3" w:tplc="EDFA0F40">
      <w:start w:val="1"/>
      <w:numFmt w:val="decimal"/>
      <w:lvlText w:val="%4."/>
      <w:lvlJc w:val="left"/>
      <w:pPr>
        <w:ind w:left="1020" w:hanging="360"/>
      </w:pPr>
    </w:lvl>
    <w:lvl w:ilvl="4" w:tplc="70F6F956">
      <w:start w:val="1"/>
      <w:numFmt w:val="decimal"/>
      <w:lvlText w:val="%5."/>
      <w:lvlJc w:val="left"/>
      <w:pPr>
        <w:ind w:left="1020" w:hanging="360"/>
      </w:pPr>
    </w:lvl>
    <w:lvl w:ilvl="5" w:tplc="1538858E">
      <w:start w:val="1"/>
      <w:numFmt w:val="decimal"/>
      <w:lvlText w:val="%6."/>
      <w:lvlJc w:val="left"/>
      <w:pPr>
        <w:ind w:left="1020" w:hanging="360"/>
      </w:pPr>
    </w:lvl>
    <w:lvl w:ilvl="6" w:tplc="FDB23FE4">
      <w:start w:val="1"/>
      <w:numFmt w:val="decimal"/>
      <w:lvlText w:val="%7."/>
      <w:lvlJc w:val="left"/>
      <w:pPr>
        <w:ind w:left="1020" w:hanging="360"/>
      </w:pPr>
    </w:lvl>
    <w:lvl w:ilvl="7" w:tplc="95600D56">
      <w:start w:val="1"/>
      <w:numFmt w:val="decimal"/>
      <w:lvlText w:val="%8."/>
      <w:lvlJc w:val="left"/>
      <w:pPr>
        <w:ind w:left="1020" w:hanging="360"/>
      </w:pPr>
    </w:lvl>
    <w:lvl w:ilvl="8" w:tplc="E47AC26A">
      <w:start w:val="1"/>
      <w:numFmt w:val="decimal"/>
      <w:lvlText w:val="%9."/>
      <w:lvlJc w:val="left"/>
      <w:pPr>
        <w:ind w:left="1020" w:hanging="360"/>
      </w:pPr>
    </w:lvl>
  </w:abstractNum>
  <w:abstractNum w:abstractNumId="5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6FE0CA5"/>
    <w:multiLevelType w:val="hybridMultilevel"/>
    <w:tmpl w:val="86ECB598"/>
    <w:lvl w:ilvl="0" w:tplc="3B34BB3E">
      <w:start w:val="1"/>
      <w:numFmt w:val="decimal"/>
      <w:lvlText w:val="%1)"/>
      <w:lvlJc w:val="left"/>
      <w:pPr>
        <w:ind w:left="1020" w:hanging="360"/>
      </w:pPr>
    </w:lvl>
    <w:lvl w:ilvl="1" w:tplc="A9EA204E">
      <w:start w:val="1"/>
      <w:numFmt w:val="decimal"/>
      <w:lvlText w:val="%2)"/>
      <w:lvlJc w:val="left"/>
      <w:pPr>
        <w:ind w:left="1020" w:hanging="360"/>
      </w:pPr>
    </w:lvl>
    <w:lvl w:ilvl="2" w:tplc="D1121EF2">
      <w:start w:val="1"/>
      <w:numFmt w:val="decimal"/>
      <w:lvlText w:val="%3)"/>
      <w:lvlJc w:val="left"/>
      <w:pPr>
        <w:ind w:left="1020" w:hanging="360"/>
      </w:pPr>
    </w:lvl>
    <w:lvl w:ilvl="3" w:tplc="A57AE544">
      <w:start w:val="1"/>
      <w:numFmt w:val="decimal"/>
      <w:lvlText w:val="%4)"/>
      <w:lvlJc w:val="left"/>
      <w:pPr>
        <w:ind w:left="1020" w:hanging="360"/>
      </w:pPr>
    </w:lvl>
    <w:lvl w:ilvl="4" w:tplc="F8A6B642">
      <w:start w:val="1"/>
      <w:numFmt w:val="decimal"/>
      <w:lvlText w:val="%5)"/>
      <w:lvlJc w:val="left"/>
      <w:pPr>
        <w:ind w:left="1020" w:hanging="360"/>
      </w:pPr>
    </w:lvl>
    <w:lvl w:ilvl="5" w:tplc="84529F44">
      <w:start w:val="1"/>
      <w:numFmt w:val="decimal"/>
      <w:lvlText w:val="%6)"/>
      <w:lvlJc w:val="left"/>
      <w:pPr>
        <w:ind w:left="1020" w:hanging="360"/>
      </w:pPr>
    </w:lvl>
    <w:lvl w:ilvl="6" w:tplc="81EE0C88">
      <w:start w:val="1"/>
      <w:numFmt w:val="decimal"/>
      <w:lvlText w:val="%7)"/>
      <w:lvlJc w:val="left"/>
      <w:pPr>
        <w:ind w:left="1020" w:hanging="360"/>
      </w:pPr>
    </w:lvl>
    <w:lvl w:ilvl="7" w:tplc="356CD7C4">
      <w:start w:val="1"/>
      <w:numFmt w:val="decimal"/>
      <w:lvlText w:val="%8)"/>
      <w:lvlJc w:val="left"/>
      <w:pPr>
        <w:ind w:left="1020" w:hanging="360"/>
      </w:pPr>
    </w:lvl>
    <w:lvl w:ilvl="8" w:tplc="1260558E">
      <w:start w:val="1"/>
      <w:numFmt w:val="decimal"/>
      <w:lvlText w:val="%9)"/>
      <w:lvlJc w:val="left"/>
      <w:pPr>
        <w:ind w:left="1020" w:hanging="360"/>
      </w:pPr>
    </w:lvl>
  </w:abstractNum>
  <w:abstractNum w:abstractNumId="7" w15:restartNumberingAfterBreak="0">
    <w:nsid w:val="302A7CAC"/>
    <w:multiLevelType w:val="multilevel"/>
    <w:tmpl w:val="C6A8CCEA"/>
    <w:numStyleLink w:val="Headings"/>
  </w:abstractNum>
  <w:abstractNum w:abstractNumId="8" w15:restartNumberingAfterBreak="0">
    <w:nsid w:val="323F510F"/>
    <w:multiLevelType w:val="hybridMultilevel"/>
    <w:tmpl w:val="E51AA032"/>
    <w:lvl w:ilvl="0" w:tplc="2D62951E">
      <w:start w:val="1"/>
      <w:numFmt w:val="decimal"/>
      <w:lvlText w:val="%1."/>
      <w:lvlJc w:val="left"/>
      <w:pPr>
        <w:ind w:left="1020" w:hanging="360"/>
      </w:pPr>
    </w:lvl>
    <w:lvl w:ilvl="1" w:tplc="485428EC">
      <w:start w:val="1"/>
      <w:numFmt w:val="decimal"/>
      <w:lvlText w:val="%2."/>
      <w:lvlJc w:val="left"/>
      <w:pPr>
        <w:ind w:left="1020" w:hanging="360"/>
      </w:pPr>
    </w:lvl>
    <w:lvl w:ilvl="2" w:tplc="2CC6F66E">
      <w:start w:val="1"/>
      <w:numFmt w:val="decimal"/>
      <w:lvlText w:val="%3."/>
      <w:lvlJc w:val="left"/>
      <w:pPr>
        <w:ind w:left="1020" w:hanging="360"/>
      </w:pPr>
    </w:lvl>
    <w:lvl w:ilvl="3" w:tplc="9E7224B4">
      <w:start w:val="1"/>
      <w:numFmt w:val="decimal"/>
      <w:lvlText w:val="%4."/>
      <w:lvlJc w:val="left"/>
      <w:pPr>
        <w:ind w:left="1020" w:hanging="360"/>
      </w:pPr>
    </w:lvl>
    <w:lvl w:ilvl="4" w:tplc="573AD616">
      <w:start w:val="1"/>
      <w:numFmt w:val="decimal"/>
      <w:lvlText w:val="%5."/>
      <w:lvlJc w:val="left"/>
      <w:pPr>
        <w:ind w:left="1020" w:hanging="360"/>
      </w:pPr>
    </w:lvl>
    <w:lvl w:ilvl="5" w:tplc="B2166FD2">
      <w:start w:val="1"/>
      <w:numFmt w:val="decimal"/>
      <w:lvlText w:val="%6."/>
      <w:lvlJc w:val="left"/>
      <w:pPr>
        <w:ind w:left="1020" w:hanging="360"/>
      </w:pPr>
    </w:lvl>
    <w:lvl w:ilvl="6" w:tplc="25300ABA">
      <w:start w:val="1"/>
      <w:numFmt w:val="decimal"/>
      <w:lvlText w:val="%7."/>
      <w:lvlJc w:val="left"/>
      <w:pPr>
        <w:ind w:left="1020" w:hanging="360"/>
      </w:pPr>
    </w:lvl>
    <w:lvl w:ilvl="7" w:tplc="BF36F5B4">
      <w:start w:val="1"/>
      <w:numFmt w:val="decimal"/>
      <w:lvlText w:val="%8."/>
      <w:lvlJc w:val="left"/>
      <w:pPr>
        <w:ind w:left="1020" w:hanging="360"/>
      </w:pPr>
    </w:lvl>
    <w:lvl w:ilvl="8" w:tplc="98183FDE">
      <w:start w:val="1"/>
      <w:numFmt w:val="decimal"/>
      <w:lvlText w:val="%9."/>
      <w:lvlJc w:val="left"/>
      <w:pPr>
        <w:ind w:left="1020" w:hanging="360"/>
      </w:pPr>
    </w:lvl>
  </w:abstractNum>
  <w:abstractNum w:abstractNumId="9" w15:restartNumberingAfterBreak="0">
    <w:nsid w:val="36D30736"/>
    <w:multiLevelType w:val="hybridMultilevel"/>
    <w:tmpl w:val="BC1E7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17787E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AE92CDE"/>
    <w:multiLevelType w:val="hybridMultilevel"/>
    <w:tmpl w:val="294E0C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1539C0"/>
    <w:multiLevelType w:val="hybridMultilevel"/>
    <w:tmpl w:val="675E0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8E502C"/>
    <w:multiLevelType w:val="hybridMultilevel"/>
    <w:tmpl w:val="C2165F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216449"/>
    <w:multiLevelType w:val="hybridMultilevel"/>
    <w:tmpl w:val="60E244E0"/>
    <w:lvl w:ilvl="0" w:tplc="BB925A6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8113DE"/>
    <w:multiLevelType w:val="multilevel"/>
    <w:tmpl w:val="ADB20C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290D83"/>
    <w:multiLevelType w:val="hybridMultilevel"/>
    <w:tmpl w:val="D1E4BA92"/>
    <w:lvl w:ilvl="0" w:tplc="E9807BE6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BC6F29"/>
    <w:multiLevelType w:val="multilevel"/>
    <w:tmpl w:val="C6A8CCEA"/>
    <w:numStyleLink w:val="Headings"/>
  </w:abstractNum>
  <w:abstractNum w:abstractNumId="20" w15:restartNumberingAfterBreak="0">
    <w:nsid w:val="7F983756"/>
    <w:multiLevelType w:val="multilevel"/>
    <w:tmpl w:val="F300CEF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673920583">
    <w:abstractNumId w:val="0"/>
  </w:num>
  <w:num w:numId="2" w16cid:durableId="743989422">
    <w:abstractNumId w:val="16"/>
  </w:num>
  <w:num w:numId="3" w16cid:durableId="2019187000">
    <w:abstractNumId w:val="1"/>
  </w:num>
  <w:num w:numId="4" w16cid:durableId="1473710443">
    <w:abstractNumId w:val="18"/>
  </w:num>
  <w:num w:numId="5" w16cid:durableId="122795297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0198647">
    <w:abstractNumId w:val="13"/>
  </w:num>
  <w:num w:numId="7" w16cid:durableId="716513162">
    <w:abstractNumId w:val="11"/>
  </w:num>
  <w:num w:numId="8" w16cid:durableId="1368601754">
    <w:abstractNumId w:val="9"/>
  </w:num>
  <w:num w:numId="9" w16cid:durableId="1639871684">
    <w:abstractNumId w:val="12"/>
  </w:num>
  <w:num w:numId="10" w16cid:durableId="1099178043">
    <w:abstractNumId w:val="10"/>
  </w:num>
  <w:num w:numId="11" w16cid:durableId="1103961945">
    <w:abstractNumId w:val="2"/>
  </w:num>
  <w:num w:numId="12" w16cid:durableId="572593020">
    <w:abstractNumId w:val="20"/>
  </w:num>
  <w:num w:numId="13" w16cid:durableId="1103260647">
    <w:abstractNumId w:val="15"/>
  </w:num>
  <w:num w:numId="14" w16cid:durableId="1296450002">
    <w:abstractNumId w:val="5"/>
  </w:num>
  <w:num w:numId="15" w16cid:durableId="1178495474">
    <w:abstractNumId w:val="14"/>
  </w:num>
  <w:num w:numId="16" w16cid:durableId="1949001559">
    <w:abstractNumId w:val="17"/>
  </w:num>
  <w:num w:numId="17" w16cid:durableId="1005867389">
    <w:abstractNumId w:val="3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18" w16cid:durableId="6018440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08033947">
    <w:abstractNumId w:val="7"/>
  </w:num>
  <w:num w:numId="20" w16cid:durableId="2116946777">
    <w:abstractNumId w:val="19"/>
  </w:num>
  <w:num w:numId="21" w16cid:durableId="1790120524">
    <w:abstractNumId w:val="3"/>
  </w:num>
  <w:num w:numId="22" w16cid:durableId="843277053">
    <w:abstractNumId w:val="3"/>
    <w:lvlOverride w:ilvl="0">
      <w:startOverride w:val="1"/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</w:lvl>
    </w:lvlOverride>
    <w:lvlOverride w:ilvl="1">
      <w:startOverride w:val="1"/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</w:lvl>
    </w:lvlOverride>
    <w:lvlOverride w:ilvl="2">
      <w:startOverride w:val="1"/>
      <w:lvl w:ilvl="2">
        <w:start w:val="1"/>
        <w:numFmt w:val="decimal"/>
        <w:pStyle w:val="Heading3"/>
        <w:lvlText w:val=""/>
        <w:lvlJc w:val="left"/>
      </w:lvl>
    </w:lvlOverride>
    <w:lvlOverride w:ilvl="3">
      <w:startOverride w:val="1"/>
      <w:lvl w:ilvl="3">
        <w:start w:val="1"/>
        <w:numFmt w:val="decimal"/>
        <w:pStyle w:val="Heading4"/>
        <w:lvlText w:val=""/>
        <w:lvlJc w:val="left"/>
      </w:lvl>
    </w:lvlOverride>
    <w:lvlOverride w:ilvl="4">
      <w:startOverride w:val="1"/>
      <w:lvl w:ilvl="4">
        <w:start w:val="1"/>
        <w:numFmt w:val="decimal"/>
        <w:pStyle w:val="Heading5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3" w16cid:durableId="678770847">
    <w:abstractNumId w:val="4"/>
  </w:num>
  <w:num w:numId="24" w16cid:durableId="627126166">
    <w:abstractNumId w:val="8"/>
  </w:num>
  <w:num w:numId="25" w16cid:durableId="18396156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420"/>
    <w:rsid w:val="0000016F"/>
    <w:rsid w:val="000001BE"/>
    <w:rsid w:val="0000042D"/>
    <w:rsid w:val="00000789"/>
    <w:rsid w:val="000009BF"/>
    <w:rsid w:val="00001301"/>
    <w:rsid w:val="00002ABE"/>
    <w:rsid w:val="0000332A"/>
    <w:rsid w:val="00003351"/>
    <w:rsid w:val="00003607"/>
    <w:rsid w:val="00003C12"/>
    <w:rsid w:val="000047FD"/>
    <w:rsid w:val="00004B96"/>
    <w:rsid w:val="00004C5F"/>
    <w:rsid w:val="0000558B"/>
    <w:rsid w:val="000057F2"/>
    <w:rsid w:val="00006E07"/>
    <w:rsid w:val="00007674"/>
    <w:rsid w:val="000100D5"/>
    <w:rsid w:val="00010586"/>
    <w:rsid w:val="00010CE2"/>
    <w:rsid w:val="00010FAF"/>
    <w:rsid w:val="00011618"/>
    <w:rsid w:val="000117E2"/>
    <w:rsid w:val="00012B68"/>
    <w:rsid w:val="00015D7B"/>
    <w:rsid w:val="000169C8"/>
    <w:rsid w:val="00017396"/>
    <w:rsid w:val="000173F4"/>
    <w:rsid w:val="00017672"/>
    <w:rsid w:val="00017DB6"/>
    <w:rsid w:val="000213DB"/>
    <w:rsid w:val="000217D6"/>
    <w:rsid w:val="00021852"/>
    <w:rsid w:val="00022047"/>
    <w:rsid w:val="00022303"/>
    <w:rsid w:val="0002254B"/>
    <w:rsid w:val="0002273A"/>
    <w:rsid w:val="00022A0B"/>
    <w:rsid w:val="0002415C"/>
    <w:rsid w:val="00024948"/>
    <w:rsid w:val="00025570"/>
    <w:rsid w:val="0002618C"/>
    <w:rsid w:val="000261A5"/>
    <w:rsid w:val="00026B25"/>
    <w:rsid w:val="00027B29"/>
    <w:rsid w:val="00027E3E"/>
    <w:rsid w:val="00030450"/>
    <w:rsid w:val="000304FA"/>
    <w:rsid w:val="000305BF"/>
    <w:rsid w:val="0003112A"/>
    <w:rsid w:val="00032140"/>
    <w:rsid w:val="0003226C"/>
    <w:rsid w:val="00032924"/>
    <w:rsid w:val="000337BF"/>
    <w:rsid w:val="00033938"/>
    <w:rsid w:val="00033E59"/>
    <w:rsid w:val="00034213"/>
    <w:rsid w:val="00034304"/>
    <w:rsid w:val="000346A7"/>
    <w:rsid w:val="0003499D"/>
    <w:rsid w:val="00034EEC"/>
    <w:rsid w:val="00035434"/>
    <w:rsid w:val="00035CB4"/>
    <w:rsid w:val="00035EDA"/>
    <w:rsid w:val="00035F9C"/>
    <w:rsid w:val="00036932"/>
    <w:rsid w:val="00036CA3"/>
    <w:rsid w:val="00036F47"/>
    <w:rsid w:val="00037150"/>
    <w:rsid w:val="00037D86"/>
    <w:rsid w:val="0004067C"/>
    <w:rsid w:val="00040782"/>
    <w:rsid w:val="00040D69"/>
    <w:rsid w:val="000411B6"/>
    <w:rsid w:val="000412E5"/>
    <w:rsid w:val="000420BD"/>
    <w:rsid w:val="00042BF0"/>
    <w:rsid w:val="00042C13"/>
    <w:rsid w:val="0004308A"/>
    <w:rsid w:val="0004334D"/>
    <w:rsid w:val="0004432B"/>
    <w:rsid w:val="00044372"/>
    <w:rsid w:val="00045678"/>
    <w:rsid w:val="000458E4"/>
    <w:rsid w:val="00045BCB"/>
    <w:rsid w:val="000468FD"/>
    <w:rsid w:val="00047300"/>
    <w:rsid w:val="000473CC"/>
    <w:rsid w:val="00050BC5"/>
    <w:rsid w:val="00051DDB"/>
    <w:rsid w:val="00052784"/>
    <w:rsid w:val="00052A92"/>
    <w:rsid w:val="00052FBE"/>
    <w:rsid w:val="00053028"/>
    <w:rsid w:val="00053C35"/>
    <w:rsid w:val="00053C4A"/>
    <w:rsid w:val="0005432D"/>
    <w:rsid w:val="00054432"/>
    <w:rsid w:val="00054999"/>
    <w:rsid w:val="00054F04"/>
    <w:rsid w:val="000574A9"/>
    <w:rsid w:val="00057C3C"/>
    <w:rsid w:val="0006003F"/>
    <w:rsid w:val="000606D0"/>
    <w:rsid w:val="00060965"/>
    <w:rsid w:val="000609ED"/>
    <w:rsid w:val="00060F55"/>
    <w:rsid w:val="0006190C"/>
    <w:rsid w:val="00061EF3"/>
    <w:rsid w:val="00062564"/>
    <w:rsid w:val="00062E30"/>
    <w:rsid w:val="0006345D"/>
    <w:rsid w:val="00063BEE"/>
    <w:rsid w:val="00063D84"/>
    <w:rsid w:val="000644DF"/>
    <w:rsid w:val="00065E08"/>
    <w:rsid w:val="00065FC7"/>
    <w:rsid w:val="0006623D"/>
    <w:rsid w:val="0006636D"/>
    <w:rsid w:val="000665C5"/>
    <w:rsid w:val="000667D2"/>
    <w:rsid w:val="00066EAC"/>
    <w:rsid w:val="00066FD9"/>
    <w:rsid w:val="000676A7"/>
    <w:rsid w:val="0007002F"/>
    <w:rsid w:val="0007031E"/>
    <w:rsid w:val="000708B2"/>
    <w:rsid w:val="00070D04"/>
    <w:rsid w:val="0007145E"/>
    <w:rsid w:val="0007215C"/>
    <w:rsid w:val="000723E5"/>
    <w:rsid w:val="000728F9"/>
    <w:rsid w:val="00072BD3"/>
    <w:rsid w:val="00072D27"/>
    <w:rsid w:val="000734EE"/>
    <w:rsid w:val="00073CA8"/>
    <w:rsid w:val="00074848"/>
    <w:rsid w:val="00074CF4"/>
    <w:rsid w:val="00074E4B"/>
    <w:rsid w:val="000751D1"/>
    <w:rsid w:val="00075830"/>
    <w:rsid w:val="00075F11"/>
    <w:rsid w:val="00075F70"/>
    <w:rsid w:val="000762F8"/>
    <w:rsid w:val="00076869"/>
    <w:rsid w:val="00076AC1"/>
    <w:rsid w:val="00077D53"/>
    <w:rsid w:val="00080A0D"/>
    <w:rsid w:val="00081394"/>
    <w:rsid w:val="00081F4E"/>
    <w:rsid w:val="000824DD"/>
    <w:rsid w:val="00082CE7"/>
    <w:rsid w:val="00082F94"/>
    <w:rsid w:val="000831C6"/>
    <w:rsid w:val="00083373"/>
    <w:rsid w:val="000833D8"/>
    <w:rsid w:val="00083ABC"/>
    <w:rsid w:val="00083DC2"/>
    <w:rsid w:val="00084A4F"/>
    <w:rsid w:val="00084B3F"/>
    <w:rsid w:val="000852B2"/>
    <w:rsid w:val="0008586C"/>
    <w:rsid w:val="00085E77"/>
    <w:rsid w:val="0008714B"/>
    <w:rsid w:val="00087335"/>
    <w:rsid w:val="000901E2"/>
    <w:rsid w:val="00090356"/>
    <w:rsid w:val="00090408"/>
    <w:rsid w:val="00090A98"/>
    <w:rsid w:val="00091C04"/>
    <w:rsid w:val="00091D77"/>
    <w:rsid w:val="000930CB"/>
    <w:rsid w:val="00093125"/>
    <w:rsid w:val="00093927"/>
    <w:rsid w:val="00093B0A"/>
    <w:rsid w:val="0009449C"/>
    <w:rsid w:val="0009457F"/>
    <w:rsid w:val="00094FFC"/>
    <w:rsid w:val="00095B55"/>
    <w:rsid w:val="00097D98"/>
    <w:rsid w:val="000A0994"/>
    <w:rsid w:val="000A1CA7"/>
    <w:rsid w:val="000A2752"/>
    <w:rsid w:val="000A34F2"/>
    <w:rsid w:val="000A37CE"/>
    <w:rsid w:val="000A3812"/>
    <w:rsid w:val="000A3B9D"/>
    <w:rsid w:val="000A3DF2"/>
    <w:rsid w:val="000A4BC9"/>
    <w:rsid w:val="000A4BEB"/>
    <w:rsid w:val="000A4D60"/>
    <w:rsid w:val="000A4F77"/>
    <w:rsid w:val="000A52BC"/>
    <w:rsid w:val="000A5940"/>
    <w:rsid w:val="000A632A"/>
    <w:rsid w:val="000A69B0"/>
    <w:rsid w:val="000A6C71"/>
    <w:rsid w:val="000A6E63"/>
    <w:rsid w:val="000B06D1"/>
    <w:rsid w:val="000B0B19"/>
    <w:rsid w:val="000B126C"/>
    <w:rsid w:val="000B1F9D"/>
    <w:rsid w:val="000B207F"/>
    <w:rsid w:val="000B25E0"/>
    <w:rsid w:val="000B2AE7"/>
    <w:rsid w:val="000B347C"/>
    <w:rsid w:val="000B34BD"/>
    <w:rsid w:val="000B3C4A"/>
    <w:rsid w:val="000B3E32"/>
    <w:rsid w:val="000B4763"/>
    <w:rsid w:val="000B66CC"/>
    <w:rsid w:val="000B693B"/>
    <w:rsid w:val="000B6AB7"/>
    <w:rsid w:val="000B768F"/>
    <w:rsid w:val="000C2243"/>
    <w:rsid w:val="000C27AF"/>
    <w:rsid w:val="000C2FF9"/>
    <w:rsid w:val="000C3752"/>
    <w:rsid w:val="000C3A30"/>
    <w:rsid w:val="000C4247"/>
    <w:rsid w:val="000C54D5"/>
    <w:rsid w:val="000C5C24"/>
    <w:rsid w:val="000C7484"/>
    <w:rsid w:val="000C748A"/>
    <w:rsid w:val="000C7656"/>
    <w:rsid w:val="000C7E2A"/>
    <w:rsid w:val="000D0DC0"/>
    <w:rsid w:val="000D1064"/>
    <w:rsid w:val="000D1C5C"/>
    <w:rsid w:val="000D2128"/>
    <w:rsid w:val="000D2167"/>
    <w:rsid w:val="000D21A8"/>
    <w:rsid w:val="000D316B"/>
    <w:rsid w:val="000D3646"/>
    <w:rsid w:val="000D3A3E"/>
    <w:rsid w:val="000D4128"/>
    <w:rsid w:val="000D448B"/>
    <w:rsid w:val="000D46BE"/>
    <w:rsid w:val="000D5DE8"/>
    <w:rsid w:val="000D65C1"/>
    <w:rsid w:val="000D6D32"/>
    <w:rsid w:val="000D705F"/>
    <w:rsid w:val="000D759A"/>
    <w:rsid w:val="000D7CC9"/>
    <w:rsid w:val="000D7DC9"/>
    <w:rsid w:val="000E0034"/>
    <w:rsid w:val="000E05FA"/>
    <w:rsid w:val="000E0A74"/>
    <w:rsid w:val="000E0DB2"/>
    <w:rsid w:val="000E1938"/>
    <w:rsid w:val="000E1A91"/>
    <w:rsid w:val="000E205F"/>
    <w:rsid w:val="000E2901"/>
    <w:rsid w:val="000E54C6"/>
    <w:rsid w:val="000E5CA4"/>
    <w:rsid w:val="000E65B3"/>
    <w:rsid w:val="000E6B94"/>
    <w:rsid w:val="000F037B"/>
    <w:rsid w:val="000F03AB"/>
    <w:rsid w:val="000F05FD"/>
    <w:rsid w:val="000F09AF"/>
    <w:rsid w:val="000F2222"/>
    <w:rsid w:val="000F2F45"/>
    <w:rsid w:val="000F31FE"/>
    <w:rsid w:val="000F32AB"/>
    <w:rsid w:val="000F359B"/>
    <w:rsid w:val="000F44DE"/>
    <w:rsid w:val="000F4CFB"/>
    <w:rsid w:val="000F5409"/>
    <w:rsid w:val="000F5416"/>
    <w:rsid w:val="000F65F9"/>
    <w:rsid w:val="000F7705"/>
    <w:rsid w:val="000F7DE5"/>
    <w:rsid w:val="000F7E79"/>
    <w:rsid w:val="00100BE6"/>
    <w:rsid w:val="001015A2"/>
    <w:rsid w:val="00101D6C"/>
    <w:rsid w:val="001022EA"/>
    <w:rsid w:val="001022F4"/>
    <w:rsid w:val="001034F2"/>
    <w:rsid w:val="0010388B"/>
    <w:rsid w:val="00103B04"/>
    <w:rsid w:val="00103BE9"/>
    <w:rsid w:val="00103E56"/>
    <w:rsid w:val="00103ECB"/>
    <w:rsid w:val="0010499C"/>
    <w:rsid w:val="00106911"/>
    <w:rsid w:val="00110215"/>
    <w:rsid w:val="001103D2"/>
    <w:rsid w:val="0011087A"/>
    <w:rsid w:val="00110E66"/>
    <w:rsid w:val="00111465"/>
    <w:rsid w:val="00111D6E"/>
    <w:rsid w:val="001121D0"/>
    <w:rsid w:val="0011340D"/>
    <w:rsid w:val="00113559"/>
    <w:rsid w:val="00113AC9"/>
    <w:rsid w:val="00113AF2"/>
    <w:rsid w:val="00113E9D"/>
    <w:rsid w:val="00114D9E"/>
    <w:rsid w:val="0011522E"/>
    <w:rsid w:val="00115F50"/>
    <w:rsid w:val="001161E4"/>
    <w:rsid w:val="00116255"/>
    <w:rsid w:val="00116272"/>
    <w:rsid w:val="00116456"/>
    <w:rsid w:val="001169B9"/>
    <w:rsid w:val="001169FE"/>
    <w:rsid w:val="00116C26"/>
    <w:rsid w:val="00117333"/>
    <w:rsid w:val="00117408"/>
    <w:rsid w:val="00117666"/>
    <w:rsid w:val="001176C5"/>
    <w:rsid w:val="001204B0"/>
    <w:rsid w:val="00120BCA"/>
    <w:rsid w:val="00120FED"/>
    <w:rsid w:val="00121F11"/>
    <w:rsid w:val="001223A7"/>
    <w:rsid w:val="001223CF"/>
    <w:rsid w:val="001238A7"/>
    <w:rsid w:val="00124FD1"/>
    <w:rsid w:val="001257DD"/>
    <w:rsid w:val="001269D8"/>
    <w:rsid w:val="00126E91"/>
    <w:rsid w:val="00127DC7"/>
    <w:rsid w:val="00130155"/>
    <w:rsid w:val="00130453"/>
    <w:rsid w:val="001304F7"/>
    <w:rsid w:val="001306A7"/>
    <w:rsid w:val="00130907"/>
    <w:rsid w:val="00130C5C"/>
    <w:rsid w:val="00131EC3"/>
    <w:rsid w:val="00133230"/>
    <w:rsid w:val="00134256"/>
    <w:rsid w:val="001357FF"/>
    <w:rsid w:val="001363FD"/>
    <w:rsid w:val="0013788D"/>
    <w:rsid w:val="001402CF"/>
    <w:rsid w:val="00140C9B"/>
    <w:rsid w:val="00141A27"/>
    <w:rsid w:val="00141CFF"/>
    <w:rsid w:val="00141D21"/>
    <w:rsid w:val="0014301E"/>
    <w:rsid w:val="001445C7"/>
    <w:rsid w:val="00144C79"/>
    <w:rsid w:val="001453AF"/>
    <w:rsid w:val="001459FB"/>
    <w:rsid w:val="00145BB9"/>
    <w:rsid w:val="001464AF"/>
    <w:rsid w:val="00146CFE"/>
    <w:rsid w:val="00146F82"/>
    <w:rsid w:val="00147181"/>
    <w:rsid w:val="00147395"/>
    <w:rsid w:val="00147E64"/>
    <w:rsid w:val="001505DB"/>
    <w:rsid w:val="0015212B"/>
    <w:rsid w:val="00152161"/>
    <w:rsid w:val="001529D4"/>
    <w:rsid w:val="00152EF1"/>
    <w:rsid w:val="00153D05"/>
    <w:rsid w:val="001543F3"/>
    <w:rsid w:val="00155165"/>
    <w:rsid w:val="001552C9"/>
    <w:rsid w:val="001553F0"/>
    <w:rsid w:val="00155CA6"/>
    <w:rsid w:val="001563C2"/>
    <w:rsid w:val="00156A9C"/>
    <w:rsid w:val="001574B9"/>
    <w:rsid w:val="001579D1"/>
    <w:rsid w:val="0016031E"/>
    <w:rsid w:val="00161369"/>
    <w:rsid w:val="001613C7"/>
    <w:rsid w:val="00161802"/>
    <w:rsid w:val="00162C53"/>
    <w:rsid w:val="00162E48"/>
    <w:rsid w:val="00162EFB"/>
    <w:rsid w:val="0016358A"/>
    <w:rsid w:val="00163AE9"/>
    <w:rsid w:val="00163C72"/>
    <w:rsid w:val="00164951"/>
    <w:rsid w:val="00164FCC"/>
    <w:rsid w:val="00165364"/>
    <w:rsid w:val="001656A6"/>
    <w:rsid w:val="0016710A"/>
    <w:rsid w:val="00167516"/>
    <w:rsid w:val="00167725"/>
    <w:rsid w:val="00170131"/>
    <w:rsid w:val="00170459"/>
    <w:rsid w:val="00170686"/>
    <w:rsid w:val="00170A91"/>
    <w:rsid w:val="00170B53"/>
    <w:rsid w:val="001714DE"/>
    <w:rsid w:val="00172C1F"/>
    <w:rsid w:val="00173EEE"/>
    <w:rsid w:val="0017444B"/>
    <w:rsid w:val="001744D5"/>
    <w:rsid w:val="001744ED"/>
    <w:rsid w:val="00174F35"/>
    <w:rsid w:val="00175CB8"/>
    <w:rsid w:val="00175E14"/>
    <w:rsid w:val="00176493"/>
    <w:rsid w:val="001767C8"/>
    <w:rsid w:val="00177D84"/>
    <w:rsid w:val="001802EC"/>
    <w:rsid w:val="00181604"/>
    <w:rsid w:val="0018193B"/>
    <w:rsid w:val="00182366"/>
    <w:rsid w:val="00182F11"/>
    <w:rsid w:val="00183072"/>
    <w:rsid w:val="00183313"/>
    <w:rsid w:val="001834C6"/>
    <w:rsid w:val="00183D2D"/>
    <w:rsid w:val="00183D8F"/>
    <w:rsid w:val="00184C5D"/>
    <w:rsid w:val="0018515D"/>
    <w:rsid w:val="0018563D"/>
    <w:rsid w:val="00185748"/>
    <w:rsid w:val="00185FD6"/>
    <w:rsid w:val="00186631"/>
    <w:rsid w:val="00186E0B"/>
    <w:rsid w:val="00187A6B"/>
    <w:rsid w:val="001902A1"/>
    <w:rsid w:val="00190515"/>
    <w:rsid w:val="0019146D"/>
    <w:rsid w:val="00192ED8"/>
    <w:rsid w:val="00193355"/>
    <w:rsid w:val="0019464B"/>
    <w:rsid w:val="00194906"/>
    <w:rsid w:val="0019496E"/>
    <w:rsid w:val="00195220"/>
    <w:rsid w:val="001964EF"/>
    <w:rsid w:val="001966CE"/>
    <w:rsid w:val="00196B55"/>
    <w:rsid w:val="00196DCA"/>
    <w:rsid w:val="00196FC9"/>
    <w:rsid w:val="0019797B"/>
    <w:rsid w:val="001A008C"/>
    <w:rsid w:val="001A0B96"/>
    <w:rsid w:val="001A1066"/>
    <w:rsid w:val="001A13C6"/>
    <w:rsid w:val="001A344B"/>
    <w:rsid w:val="001A39EE"/>
    <w:rsid w:val="001A3AAD"/>
    <w:rsid w:val="001A49CF"/>
    <w:rsid w:val="001A5CC4"/>
    <w:rsid w:val="001A61C2"/>
    <w:rsid w:val="001A6566"/>
    <w:rsid w:val="001A672E"/>
    <w:rsid w:val="001A7D0B"/>
    <w:rsid w:val="001B06B4"/>
    <w:rsid w:val="001B09C0"/>
    <w:rsid w:val="001B0C06"/>
    <w:rsid w:val="001B1A2C"/>
    <w:rsid w:val="001B1FCF"/>
    <w:rsid w:val="001B2244"/>
    <w:rsid w:val="001B30C4"/>
    <w:rsid w:val="001B3A0E"/>
    <w:rsid w:val="001B4D62"/>
    <w:rsid w:val="001B4D66"/>
    <w:rsid w:val="001B4E1D"/>
    <w:rsid w:val="001B4FA4"/>
    <w:rsid w:val="001B5ACF"/>
    <w:rsid w:val="001B7279"/>
    <w:rsid w:val="001B7360"/>
    <w:rsid w:val="001B741D"/>
    <w:rsid w:val="001C128F"/>
    <w:rsid w:val="001C180F"/>
    <w:rsid w:val="001C18B6"/>
    <w:rsid w:val="001C18C4"/>
    <w:rsid w:val="001C2083"/>
    <w:rsid w:val="001C3096"/>
    <w:rsid w:val="001C396A"/>
    <w:rsid w:val="001C3E65"/>
    <w:rsid w:val="001C59A6"/>
    <w:rsid w:val="001C5B0F"/>
    <w:rsid w:val="001C5CF9"/>
    <w:rsid w:val="001C62EB"/>
    <w:rsid w:val="001C6501"/>
    <w:rsid w:val="001C6C02"/>
    <w:rsid w:val="001C7C51"/>
    <w:rsid w:val="001C7F21"/>
    <w:rsid w:val="001D01D9"/>
    <w:rsid w:val="001D06A5"/>
    <w:rsid w:val="001D0B18"/>
    <w:rsid w:val="001D29CA"/>
    <w:rsid w:val="001D3C13"/>
    <w:rsid w:val="001D3DCC"/>
    <w:rsid w:val="001D4676"/>
    <w:rsid w:val="001D4FB9"/>
    <w:rsid w:val="001D5470"/>
    <w:rsid w:val="001D5C23"/>
    <w:rsid w:val="001D5E6A"/>
    <w:rsid w:val="001D6008"/>
    <w:rsid w:val="001D6ADF"/>
    <w:rsid w:val="001D6E89"/>
    <w:rsid w:val="001D791C"/>
    <w:rsid w:val="001E1D1E"/>
    <w:rsid w:val="001E1E6A"/>
    <w:rsid w:val="001E1EF8"/>
    <w:rsid w:val="001E1EFC"/>
    <w:rsid w:val="001E29AC"/>
    <w:rsid w:val="001E2EDA"/>
    <w:rsid w:val="001E303A"/>
    <w:rsid w:val="001E3519"/>
    <w:rsid w:val="001E35E4"/>
    <w:rsid w:val="001E3FB6"/>
    <w:rsid w:val="001E41E6"/>
    <w:rsid w:val="001E44C3"/>
    <w:rsid w:val="001E4DD5"/>
    <w:rsid w:val="001E4F08"/>
    <w:rsid w:val="001E53AF"/>
    <w:rsid w:val="001E5AB8"/>
    <w:rsid w:val="001E5D94"/>
    <w:rsid w:val="001E5F26"/>
    <w:rsid w:val="001E62CA"/>
    <w:rsid w:val="001E6CCF"/>
    <w:rsid w:val="001E7A0A"/>
    <w:rsid w:val="001E7ADA"/>
    <w:rsid w:val="001F0F84"/>
    <w:rsid w:val="001F21F6"/>
    <w:rsid w:val="001F2262"/>
    <w:rsid w:val="001F2D02"/>
    <w:rsid w:val="001F3486"/>
    <w:rsid w:val="001F3796"/>
    <w:rsid w:val="001F44A6"/>
    <w:rsid w:val="001F44E5"/>
    <w:rsid w:val="001F46A9"/>
    <w:rsid w:val="001F4C07"/>
    <w:rsid w:val="001F5404"/>
    <w:rsid w:val="001F5AC2"/>
    <w:rsid w:val="001F68F8"/>
    <w:rsid w:val="001F6E44"/>
    <w:rsid w:val="001F6EDB"/>
    <w:rsid w:val="001F7A77"/>
    <w:rsid w:val="0020035A"/>
    <w:rsid w:val="0020127B"/>
    <w:rsid w:val="002017DF"/>
    <w:rsid w:val="002018A3"/>
    <w:rsid w:val="002018D3"/>
    <w:rsid w:val="00202261"/>
    <w:rsid w:val="00202647"/>
    <w:rsid w:val="002031D1"/>
    <w:rsid w:val="002040CB"/>
    <w:rsid w:val="002046C6"/>
    <w:rsid w:val="00204E4A"/>
    <w:rsid w:val="002050C9"/>
    <w:rsid w:val="00206322"/>
    <w:rsid w:val="00206958"/>
    <w:rsid w:val="00207083"/>
    <w:rsid w:val="0020771B"/>
    <w:rsid w:val="00207825"/>
    <w:rsid w:val="002078D2"/>
    <w:rsid w:val="002106F3"/>
    <w:rsid w:val="0021090F"/>
    <w:rsid w:val="0021099D"/>
    <w:rsid w:val="00211333"/>
    <w:rsid w:val="002126B5"/>
    <w:rsid w:val="00212FEA"/>
    <w:rsid w:val="0021329F"/>
    <w:rsid w:val="002134B3"/>
    <w:rsid w:val="00214203"/>
    <w:rsid w:val="002154F3"/>
    <w:rsid w:val="0021579E"/>
    <w:rsid w:val="00215A8C"/>
    <w:rsid w:val="00215E1F"/>
    <w:rsid w:val="00216289"/>
    <w:rsid w:val="0021698F"/>
    <w:rsid w:val="0021788A"/>
    <w:rsid w:val="00217BA1"/>
    <w:rsid w:val="00217DA1"/>
    <w:rsid w:val="0022025D"/>
    <w:rsid w:val="00220751"/>
    <w:rsid w:val="0022076E"/>
    <w:rsid w:val="00220AEA"/>
    <w:rsid w:val="00221E86"/>
    <w:rsid w:val="002228CE"/>
    <w:rsid w:val="002229C2"/>
    <w:rsid w:val="00222AA4"/>
    <w:rsid w:val="0022308A"/>
    <w:rsid w:val="00223203"/>
    <w:rsid w:val="00223546"/>
    <w:rsid w:val="0022354E"/>
    <w:rsid w:val="00223695"/>
    <w:rsid w:val="0022369B"/>
    <w:rsid w:val="00223DBA"/>
    <w:rsid w:val="002247A7"/>
    <w:rsid w:val="00224DAC"/>
    <w:rsid w:val="002253F1"/>
    <w:rsid w:val="00225878"/>
    <w:rsid w:val="00225B32"/>
    <w:rsid w:val="00226954"/>
    <w:rsid w:val="002274A6"/>
    <w:rsid w:val="00227ACE"/>
    <w:rsid w:val="00227FE5"/>
    <w:rsid w:val="00230422"/>
    <w:rsid w:val="0023056C"/>
    <w:rsid w:val="002305B4"/>
    <w:rsid w:val="00230F25"/>
    <w:rsid w:val="0023120C"/>
    <w:rsid w:val="00231681"/>
    <w:rsid w:val="00231965"/>
    <w:rsid w:val="00232DA2"/>
    <w:rsid w:val="00232F96"/>
    <w:rsid w:val="002335FA"/>
    <w:rsid w:val="00233BB5"/>
    <w:rsid w:val="00234029"/>
    <w:rsid w:val="002347B7"/>
    <w:rsid w:val="002348DA"/>
    <w:rsid w:val="002353A9"/>
    <w:rsid w:val="00235DB5"/>
    <w:rsid w:val="0023607D"/>
    <w:rsid w:val="002368CB"/>
    <w:rsid w:val="00236B0A"/>
    <w:rsid w:val="00236B22"/>
    <w:rsid w:val="00236EA2"/>
    <w:rsid w:val="002401BE"/>
    <w:rsid w:val="0024048A"/>
    <w:rsid w:val="00240D98"/>
    <w:rsid w:val="00240E81"/>
    <w:rsid w:val="002414EE"/>
    <w:rsid w:val="00241B0C"/>
    <w:rsid w:val="00241C1E"/>
    <w:rsid w:val="00243E33"/>
    <w:rsid w:val="00244839"/>
    <w:rsid w:val="00244B14"/>
    <w:rsid w:val="002458E6"/>
    <w:rsid w:val="00245EDF"/>
    <w:rsid w:val="0024619A"/>
    <w:rsid w:val="00246233"/>
    <w:rsid w:val="002464D7"/>
    <w:rsid w:val="002466B6"/>
    <w:rsid w:val="00246D73"/>
    <w:rsid w:val="00247961"/>
    <w:rsid w:val="00250F05"/>
    <w:rsid w:val="0025179C"/>
    <w:rsid w:val="00251C25"/>
    <w:rsid w:val="00251C6C"/>
    <w:rsid w:val="00252BAF"/>
    <w:rsid w:val="00253857"/>
    <w:rsid w:val="00253C26"/>
    <w:rsid w:val="002541CB"/>
    <w:rsid w:val="00255DB2"/>
    <w:rsid w:val="00256152"/>
    <w:rsid w:val="0025641F"/>
    <w:rsid w:val="0025642C"/>
    <w:rsid w:val="002566B0"/>
    <w:rsid w:val="00256C9D"/>
    <w:rsid w:val="002571DB"/>
    <w:rsid w:val="0025733B"/>
    <w:rsid w:val="002574AD"/>
    <w:rsid w:val="00260550"/>
    <w:rsid w:val="00261DE5"/>
    <w:rsid w:val="002629A3"/>
    <w:rsid w:val="00262E49"/>
    <w:rsid w:val="0026311F"/>
    <w:rsid w:val="0026386F"/>
    <w:rsid w:val="002650D2"/>
    <w:rsid w:val="00265176"/>
    <w:rsid w:val="002651A5"/>
    <w:rsid w:val="00265286"/>
    <w:rsid w:val="002652DA"/>
    <w:rsid w:val="00265660"/>
    <w:rsid w:val="00265E64"/>
    <w:rsid w:val="002670A1"/>
    <w:rsid w:val="002677A0"/>
    <w:rsid w:val="00267D18"/>
    <w:rsid w:val="00267F87"/>
    <w:rsid w:val="0027239B"/>
    <w:rsid w:val="002723E0"/>
    <w:rsid w:val="00272695"/>
    <w:rsid w:val="00272B55"/>
    <w:rsid w:val="00273C32"/>
    <w:rsid w:val="00274865"/>
    <w:rsid w:val="002748B0"/>
    <w:rsid w:val="00274DD3"/>
    <w:rsid w:val="00275242"/>
    <w:rsid w:val="0027534F"/>
    <w:rsid w:val="0027564D"/>
    <w:rsid w:val="002758E5"/>
    <w:rsid w:val="00275CD1"/>
    <w:rsid w:val="0027601B"/>
    <w:rsid w:val="00276536"/>
    <w:rsid w:val="0027677D"/>
    <w:rsid w:val="00276FFB"/>
    <w:rsid w:val="0027714F"/>
    <w:rsid w:val="002776C7"/>
    <w:rsid w:val="00280477"/>
    <w:rsid w:val="002813D8"/>
    <w:rsid w:val="00281993"/>
    <w:rsid w:val="00281F7C"/>
    <w:rsid w:val="00283216"/>
    <w:rsid w:val="00283322"/>
    <w:rsid w:val="002835A9"/>
    <w:rsid w:val="00283BBF"/>
    <w:rsid w:val="0028408C"/>
    <w:rsid w:val="00284448"/>
    <w:rsid w:val="002844F0"/>
    <w:rsid w:val="0028481A"/>
    <w:rsid w:val="002868E2"/>
    <w:rsid w:val="002869C3"/>
    <w:rsid w:val="002877CD"/>
    <w:rsid w:val="00290D8B"/>
    <w:rsid w:val="00292063"/>
    <w:rsid w:val="00292977"/>
    <w:rsid w:val="00292B28"/>
    <w:rsid w:val="00293220"/>
    <w:rsid w:val="002936E4"/>
    <w:rsid w:val="00293755"/>
    <w:rsid w:val="0029428D"/>
    <w:rsid w:val="002943AB"/>
    <w:rsid w:val="00295305"/>
    <w:rsid w:val="00296B88"/>
    <w:rsid w:val="00296BE4"/>
    <w:rsid w:val="00296FA7"/>
    <w:rsid w:val="00297246"/>
    <w:rsid w:val="00297579"/>
    <w:rsid w:val="002976A5"/>
    <w:rsid w:val="002979C4"/>
    <w:rsid w:val="002979E5"/>
    <w:rsid w:val="00297D4B"/>
    <w:rsid w:val="00297FD0"/>
    <w:rsid w:val="002A033E"/>
    <w:rsid w:val="002A260D"/>
    <w:rsid w:val="002A2F64"/>
    <w:rsid w:val="002A2FFC"/>
    <w:rsid w:val="002A306C"/>
    <w:rsid w:val="002A3673"/>
    <w:rsid w:val="002A47DE"/>
    <w:rsid w:val="002A5226"/>
    <w:rsid w:val="002A5822"/>
    <w:rsid w:val="002A5B19"/>
    <w:rsid w:val="002A5FBB"/>
    <w:rsid w:val="002A6630"/>
    <w:rsid w:val="002B0115"/>
    <w:rsid w:val="002B016E"/>
    <w:rsid w:val="002B07FA"/>
    <w:rsid w:val="002B0C72"/>
    <w:rsid w:val="002B0E19"/>
    <w:rsid w:val="002B19B2"/>
    <w:rsid w:val="002B2272"/>
    <w:rsid w:val="002B2B2E"/>
    <w:rsid w:val="002B4128"/>
    <w:rsid w:val="002B46F7"/>
    <w:rsid w:val="002B478C"/>
    <w:rsid w:val="002B5F1C"/>
    <w:rsid w:val="002B65C0"/>
    <w:rsid w:val="002B6820"/>
    <w:rsid w:val="002B6968"/>
    <w:rsid w:val="002B7435"/>
    <w:rsid w:val="002B7E08"/>
    <w:rsid w:val="002C12D5"/>
    <w:rsid w:val="002C1492"/>
    <w:rsid w:val="002C27B1"/>
    <w:rsid w:val="002C2B5F"/>
    <w:rsid w:val="002C37D6"/>
    <w:rsid w:val="002C4071"/>
    <w:rsid w:val="002C40C3"/>
    <w:rsid w:val="002C528A"/>
    <w:rsid w:val="002C6E0F"/>
    <w:rsid w:val="002C74AC"/>
    <w:rsid w:val="002C74CA"/>
    <w:rsid w:val="002C74F9"/>
    <w:rsid w:val="002C7A2D"/>
    <w:rsid w:val="002D0AE1"/>
    <w:rsid w:val="002D0C17"/>
    <w:rsid w:val="002D0C39"/>
    <w:rsid w:val="002D102E"/>
    <w:rsid w:val="002D1098"/>
    <w:rsid w:val="002D2D2B"/>
    <w:rsid w:val="002D2D97"/>
    <w:rsid w:val="002D2F36"/>
    <w:rsid w:val="002D31A4"/>
    <w:rsid w:val="002D3DE0"/>
    <w:rsid w:val="002D4BC7"/>
    <w:rsid w:val="002D4C3A"/>
    <w:rsid w:val="002D4E01"/>
    <w:rsid w:val="002D5C5E"/>
    <w:rsid w:val="002D5F7D"/>
    <w:rsid w:val="002D7317"/>
    <w:rsid w:val="002D78B6"/>
    <w:rsid w:val="002D7ABA"/>
    <w:rsid w:val="002D7F61"/>
    <w:rsid w:val="002E0238"/>
    <w:rsid w:val="002E0341"/>
    <w:rsid w:val="002E0668"/>
    <w:rsid w:val="002E0A88"/>
    <w:rsid w:val="002E204C"/>
    <w:rsid w:val="002E22D9"/>
    <w:rsid w:val="002E2465"/>
    <w:rsid w:val="002E2E5A"/>
    <w:rsid w:val="002E2FEE"/>
    <w:rsid w:val="002E3241"/>
    <w:rsid w:val="002E3B8D"/>
    <w:rsid w:val="002E4FDF"/>
    <w:rsid w:val="002E55C9"/>
    <w:rsid w:val="002E5F3B"/>
    <w:rsid w:val="002E611F"/>
    <w:rsid w:val="002E6D39"/>
    <w:rsid w:val="002E7CDC"/>
    <w:rsid w:val="002F02EA"/>
    <w:rsid w:val="002F0ED5"/>
    <w:rsid w:val="002F1A86"/>
    <w:rsid w:val="002F2C41"/>
    <w:rsid w:val="002F3401"/>
    <w:rsid w:val="002F3553"/>
    <w:rsid w:val="002F37C3"/>
    <w:rsid w:val="002F37DF"/>
    <w:rsid w:val="002F3ABD"/>
    <w:rsid w:val="002F477B"/>
    <w:rsid w:val="002F4B4F"/>
    <w:rsid w:val="002F4D00"/>
    <w:rsid w:val="002F5085"/>
    <w:rsid w:val="002F5634"/>
    <w:rsid w:val="002F5884"/>
    <w:rsid w:val="002F5EB4"/>
    <w:rsid w:val="002F64F1"/>
    <w:rsid w:val="002F6933"/>
    <w:rsid w:val="002F718C"/>
    <w:rsid w:val="002F7326"/>
    <w:rsid w:val="002F744D"/>
    <w:rsid w:val="002F74C0"/>
    <w:rsid w:val="003000E9"/>
    <w:rsid w:val="00301F45"/>
    <w:rsid w:val="003022AB"/>
    <w:rsid w:val="0030312F"/>
    <w:rsid w:val="00303C8E"/>
    <w:rsid w:val="00303DE6"/>
    <w:rsid w:val="00303F99"/>
    <w:rsid w:val="00305111"/>
    <w:rsid w:val="003058D8"/>
    <w:rsid w:val="0030697C"/>
    <w:rsid w:val="00307C09"/>
    <w:rsid w:val="00310124"/>
    <w:rsid w:val="0031059E"/>
    <w:rsid w:val="00310A47"/>
    <w:rsid w:val="00311AAA"/>
    <w:rsid w:val="00312234"/>
    <w:rsid w:val="003122FB"/>
    <w:rsid w:val="0031277F"/>
    <w:rsid w:val="00313033"/>
    <w:rsid w:val="00313BF2"/>
    <w:rsid w:val="00313F51"/>
    <w:rsid w:val="00314E93"/>
    <w:rsid w:val="003152AD"/>
    <w:rsid w:val="003157A5"/>
    <w:rsid w:val="00315CC0"/>
    <w:rsid w:val="00316FA8"/>
    <w:rsid w:val="00317BE6"/>
    <w:rsid w:val="0032013E"/>
    <w:rsid w:val="00320475"/>
    <w:rsid w:val="003205A9"/>
    <w:rsid w:val="00321D1C"/>
    <w:rsid w:val="00322306"/>
    <w:rsid w:val="00322362"/>
    <w:rsid w:val="0032254B"/>
    <w:rsid w:val="00323118"/>
    <w:rsid w:val="00323195"/>
    <w:rsid w:val="00323279"/>
    <w:rsid w:val="003233BA"/>
    <w:rsid w:val="00323892"/>
    <w:rsid w:val="00323E85"/>
    <w:rsid w:val="00324846"/>
    <w:rsid w:val="00324BCB"/>
    <w:rsid w:val="003250D3"/>
    <w:rsid w:val="003253D0"/>
    <w:rsid w:val="00325A13"/>
    <w:rsid w:val="00325C9C"/>
    <w:rsid w:val="00326AFF"/>
    <w:rsid w:val="003277AB"/>
    <w:rsid w:val="00327913"/>
    <w:rsid w:val="00330250"/>
    <w:rsid w:val="00331402"/>
    <w:rsid w:val="00332E95"/>
    <w:rsid w:val="003348A2"/>
    <w:rsid w:val="00334B8D"/>
    <w:rsid w:val="00335DBC"/>
    <w:rsid w:val="00335E8D"/>
    <w:rsid w:val="00336700"/>
    <w:rsid w:val="00337127"/>
    <w:rsid w:val="003375D6"/>
    <w:rsid w:val="00341A6E"/>
    <w:rsid w:val="003423D2"/>
    <w:rsid w:val="00342589"/>
    <w:rsid w:val="003427C2"/>
    <w:rsid w:val="003432DD"/>
    <w:rsid w:val="0034494D"/>
    <w:rsid w:val="00344BB2"/>
    <w:rsid w:val="003467EA"/>
    <w:rsid w:val="00346C2B"/>
    <w:rsid w:val="00347277"/>
    <w:rsid w:val="003479AC"/>
    <w:rsid w:val="00347BAB"/>
    <w:rsid w:val="00347BB2"/>
    <w:rsid w:val="00350A8A"/>
    <w:rsid w:val="00350DAF"/>
    <w:rsid w:val="0035160E"/>
    <w:rsid w:val="003517BE"/>
    <w:rsid w:val="00351852"/>
    <w:rsid w:val="00351A4B"/>
    <w:rsid w:val="00352EF1"/>
    <w:rsid w:val="00353169"/>
    <w:rsid w:val="00353672"/>
    <w:rsid w:val="003537DF"/>
    <w:rsid w:val="00354159"/>
    <w:rsid w:val="003544FB"/>
    <w:rsid w:val="00354C36"/>
    <w:rsid w:val="00354EBA"/>
    <w:rsid w:val="00354FC4"/>
    <w:rsid w:val="0035502F"/>
    <w:rsid w:val="00356B3D"/>
    <w:rsid w:val="003570EC"/>
    <w:rsid w:val="003572ED"/>
    <w:rsid w:val="00357853"/>
    <w:rsid w:val="00357E0F"/>
    <w:rsid w:val="00360369"/>
    <w:rsid w:val="0036068A"/>
    <w:rsid w:val="00360B25"/>
    <w:rsid w:val="00361C60"/>
    <w:rsid w:val="00361E0C"/>
    <w:rsid w:val="003622A1"/>
    <w:rsid w:val="00362740"/>
    <w:rsid w:val="00363A80"/>
    <w:rsid w:val="0036500F"/>
    <w:rsid w:val="003653AC"/>
    <w:rsid w:val="00365D63"/>
    <w:rsid w:val="003661A0"/>
    <w:rsid w:val="003662E7"/>
    <w:rsid w:val="003662F1"/>
    <w:rsid w:val="0036793B"/>
    <w:rsid w:val="0037103E"/>
    <w:rsid w:val="003714FA"/>
    <w:rsid w:val="00372117"/>
    <w:rsid w:val="00372141"/>
    <w:rsid w:val="00372508"/>
    <w:rsid w:val="00372682"/>
    <w:rsid w:val="00372F50"/>
    <w:rsid w:val="0037376B"/>
    <w:rsid w:val="0037438A"/>
    <w:rsid w:val="00374496"/>
    <w:rsid w:val="00374549"/>
    <w:rsid w:val="00374688"/>
    <w:rsid w:val="00375238"/>
    <w:rsid w:val="0037528C"/>
    <w:rsid w:val="0037566C"/>
    <w:rsid w:val="00375DD9"/>
    <w:rsid w:val="00376948"/>
    <w:rsid w:val="00376B46"/>
    <w:rsid w:val="00376CC5"/>
    <w:rsid w:val="003778B6"/>
    <w:rsid w:val="0037790B"/>
    <w:rsid w:val="00377922"/>
    <w:rsid w:val="00377CA6"/>
    <w:rsid w:val="00377E4B"/>
    <w:rsid w:val="003803BA"/>
    <w:rsid w:val="0038046A"/>
    <w:rsid w:val="00380C41"/>
    <w:rsid w:val="003819FE"/>
    <w:rsid w:val="0038251F"/>
    <w:rsid w:val="003825B9"/>
    <w:rsid w:val="003837CD"/>
    <w:rsid w:val="0038537B"/>
    <w:rsid w:val="00386302"/>
    <w:rsid w:val="0038773F"/>
    <w:rsid w:val="003878B2"/>
    <w:rsid w:val="0038798E"/>
    <w:rsid w:val="003879A8"/>
    <w:rsid w:val="00390A8D"/>
    <w:rsid w:val="00390D07"/>
    <w:rsid w:val="003913A7"/>
    <w:rsid w:val="0039227A"/>
    <w:rsid w:val="00392454"/>
    <w:rsid w:val="00392BA2"/>
    <w:rsid w:val="0039472A"/>
    <w:rsid w:val="003948F0"/>
    <w:rsid w:val="003952F8"/>
    <w:rsid w:val="003954AF"/>
    <w:rsid w:val="0039572A"/>
    <w:rsid w:val="0039693B"/>
    <w:rsid w:val="0039718E"/>
    <w:rsid w:val="00397357"/>
    <w:rsid w:val="00397858"/>
    <w:rsid w:val="003978A0"/>
    <w:rsid w:val="00397AC1"/>
    <w:rsid w:val="00397BF5"/>
    <w:rsid w:val="00397FAF"/>
    <w:rsid w:val="003A0373"/>
    <w:rsid w:val="003A0449"/>
    <w:rsid w:val="003A0899"/>
    <w:rsid w:val="003A2AD0"/>
    <w:rsid w:val="003A2CE3"/>
    <w:rsid w:val="003A33BD"/>
    <w:rsid w:val="003A3487"/>
    <w:rsid w:val="003A3F05"/>
    <w:rsid w:val="003A3F4E"/>
    <w:rsid w:val="003A43BE"/>
    <w:rsid w:val="003A43DC"/>
    <w:rsid w:val="003A4EB1"/>
    <w:rsid w:val="003A5556"/>
    <w:rsid w:val="003A5868"/>
    <w:rsid w:val="003A594E"/>
    <w:rsid w:val="003A6580"/>
    <w:rsid w:val="003A6801"/>
    <w:rsid w:val="003A6E5E"/>
    <w:rsid w:val="003A7AB6"/>
    <w:rsid w:val="003B077F"/>
    <w:rsid w:val="003B0F9A"/>
    <w:rsid w:val="003B1876"/>
    <w:rsid w:val="003B1983"/>
    <w:rsid w:val="003B1C3B"/>
    <w:rsid w:val="003B2AC2"/>
    <w:rsid w:val="003B2D33"/>
    <w:rsid w:val="003B358A"/>
    <w:rsid w:val="003B3C40"/>
    <w:rsid w:val="003B462B"/>
    <w:rsid w:val="003B6221"/>
    <w:rsid w:val="003B6C03"/>
    <w:rsid w:val="003B7B4D"/>
    <w:rsid w:val="003C0274"/>
    <w:rsid w:val="003C0566"/>
    <w:rsid w:val="003C094B"/>
    <w:rsid w:val="003C1E80"/>
    <w:rsid w:val="003C205E"/>
    <w:rsid w:val="003C3F3C"/>
    <w:rsid w:val="003C4721"/>
    <w:rsid w:val="003C4D13"/>
    <w:rsid w:val="003C5B1F"/>
    <w:rsid w:val="003C5BD9"/>
    <w:rsid w:val="003C5D21"/>
    <w:rsid w:val="003C7400"/>
    <w:rsid w:val="003C7D93"/>
    <w:rsid w:val="003C7EC9"/>
    <w:rsid w:val="003D006F"/>
    <w:rsid w:val="003D0982"/>
    <w:rsid w:val="003D0F54"/>
    <w:rsid w:val="003D1199"/>
    <w:rsid w:val="003D2DAC"/>
    <w:rsid w:val="003D2F2D"/>
    <w:rsid w:val="003D471F"/>
    <w:rsid w:val="003D50BB"/>
    <w:rsid w:val="003D5330"/>
    <w:rsid w:val="003D5375"/>
    <w:rsid w:val="003D6703"/>
    <w:rsid w:val="003D6EB2"/>
    <w:rsid w:val="003D70F1"/>
    <w:rsid w:val="003D7308"/>
    <w:rsid w:val="003D7BC5"/>
    <w:rsid w:val="003D7FFA"/>
    <w:rsid w:val="003E00BC"/>
    <w:rsid w:val="003E072F"/>
    <w:rsid w:val="003E0A1A"/>
    <w:rsid w:val="003E0D19"/>
    <w:rsid w:val="003E19C6"/>
    <w:rsid w:val="003E3171"/>
    <w:rsid w:val="003E366A"/>
    <w:rsid w:val="003E36AA"/>
    <w:rsid w:val="003E3F21"/>
    <w:rsid w:val="003E4349"/>
    <w:rsid w:val="003E4433"/>
    <w:rsid w:val="003E4528"/>
    <w:rsid w:val="003E4BB1"/>
    <w:rsid w:val="003E4C80"/>
    <w:rsid w:val="003E600B"/>
    <w:rsid w:val="003E6490"/>
    <w:rsid w:val="003E748B"/>
    <w:rsid w:val="003E7E7E"/>
    <w:rsid w:val="003F03C2"/>
    <w:rsid w:val="003F0A52"/>
    <w:rsid w:val="003F0C0D"/>
    <w:rsid w:val="003F18E9"/>
    <w:rsid w:val="003F199E"/>
    <w:rsid w:val="003F1D33"/>
    <w:rsid w:val="003F1DC9"/>
    <w:rsid w:val="003F22CC"/>
    <w:rsid w:val="003F27F1"/>
    <w:rsid w:val="003F2953"/>
    <w:rsid w:val="003F2B81"/>
    <w:rsid w:val="003F34C9"/>
    <w:rsid w:val="003F360E"/>
    <w:rsid w:val="003F3FE2"/>
    <w:rsid w:val="003F4EC8"/>
    <w:rsid w:val="003F5116"/>
    <w:rsid w:val="003F6AE0"/>
    <w:rsid w:val="003F70C0"/>
    <w:rsid w:val="003F71C6"/>
    <w:rsid w:val="00400465"/>
    <w:rsid w:val="0040077B"/>
    <w:rsid w:val="00400B54"/>
    <w:rsid w:val="00401590"/>
    <w:rsid w:val="004015CF"/>
    <w:rsid w:val="0040237E"/>
    <w:rsid w:val="00402ACF"/>
    <w:rsid w:val="0040349B"/>
    <w:rsid w:val="00403598"/>
    <w:rsid w:val="00404BCC"/>
    <w:rsid w:val="00405826"/>
    <w:rsid w:val="0040596B"/>
    <w:rsid w:val="00406250"/>
    <w:rsid w:val="004070A6"/>
    <w:rsid w:val="004074E6"/>
    <w:rsid w:val="00407E9A"/>
    <w:rsid w:val="004102A7"/>
    <w:rsid w:val="00411BA0"/>
    <w:rsid w:val="00412402"/>
    <w:rsid w:val="00412419"/>
    <w:rsid w:val="004125DB"/>
    <w:rsid w:val="0041454D"/>
    <w:rsid w:val="0041457B"/>
    <w:rsid w:val="00414934"/>
    <w:rsid w:val="00414A63"/>
    <w:rsid w:val="00414B07"/>
    <w:rsid w:val="00416030"/>
    <w:rsid w:val="004160D8"/>
    <w:rsid w:val="00416261"/>
    <w:rsid w:val="00416604"/>
    <w:rsid w:val="00417344"/>
    <w:rsid w:val="00420B74"/>
    <w:rsid w:val="004213B6"/>
    <w:rsid w:val="0042172E"/>
    <w:rsid w:val="00421ADA"/>
    <w:rsid w:val="0042237E"/>
    <w:rsid w:val="00423CAE"/>
    <w:rsid w:val="00423F75"/>
    <w:rsid w:val="0042442E"/>
    <w:rsid w:val="00424581"/>
    <w:rsid w:val="004246F1"/>
    <w:rsid w:val="00424A01"/>
    <w:rsid w:val="00425557"/>
    <w:rsid w:val="0042619B"/>
    <w:rsid w:val="004265C1"/>
    <w:rsid w:val="00426671"/>
    <w:rsid w:val="00426976"/>
    <w:rsid w:val="00426C44"/>
    <w:rsid w:val="00427A65"/>
    <w:rsid w:val="00427BB9"/>
    <w:rsid w:val="004300EB"/>
    <w:rsid w:val="004301F1"/>
    <w:rsid w:val="004304D6"/>
    <w:rsid w:val="00430BCB"/>
    <w:rsid w:val="00432FC5"/>
    <w:rsid w:val="00434783"/>
    <w:rsid w:val="00435941"/>
    <w:rsid w:val="00435CEA"/>
    <w:rsid w:val="004361A0"/>
    <w:rsid w:val="004414B7"/>
    <w:rsid w:val="004414DD"/>
    <w:rsid w:val="00441533"/>
    <w:rsid w:val="00441F11"/>
    <w:rsid w:val="00441F3A"/>
    <w:rsid w:val="00441FA9"/>
    <w:rsid w:val="00442659"/>
    <w:rsid w:val="0044322D"/>
    <w:rsid w:val="004433D8"/>
    <w:rsid w:val="0044486D"/>
    <w:rsid w:val="00444A44"/>
    <w:rsid w:val="00444A4C"/>
    <w:rsid w:val="004455B1"/>
    <w:rsid w:val="00445E01"/>
    <w:rsid w:val="0044617D"/>
    <w:rsid w:val="00446E4C"/>
    <w:rsid w:val="00447768"/>
    <w:rsid w:val="004478B7"/>
    <w:rsid w:val="00447E3A"/>
    <w:rsid w:val="00450CB2"/>
    <w:rsid w:val="00451B20"/>
    <w:rsid w:val="00452107"/>
    <w:rsid w:val="0045215A"/>
    <w:rsid w:val="0045296C"/>
    <w:rsid w:val="004532BF"/>
    <w:rsid w:val="00453F92"/>
    <w:rsid w:val="004541D1"/>
    <w:rsid w:val="00455341"/>
    <w:rsid w:val="00455685"/>
    <w:rsid w:val="00455A00"/>
    <w:rsid w:val="004567BE"/>
    <w:rsid w:val="004567DC"/>
    <w:rsid w:val="00457045"/>
    <w:rsid w:val="00457AF5"/>
    <w:rsid w:val="00457D67"/>
    <w:rsid w:val="00460021"/>
    <w:rsid w:val="0046074C"/>
    <w:rsid w:val="00461B31"/>
    <w:rsid w:val="00462A09"/>
    <w:rsid w:val="00463687"/>
    <w:rsid w:val="004637D7"/>
    <w:rsid w:val="0046384F"/>
    <w:rsid w:val="00463E3D"/>
    <w:rsid w:val="004645AE"/>
    <w:rsid w:val="00464877"/>
    <w:rsid w:val="00466C3C"/>
    <w:rsid w:val="0046707B"/>
    <w:rsid w:val="00467338"/>
    <w:rsid w:val="00467357"/>
    <w:rsid w:val="00467A2D"/>
    <w:rsid w:val="00470166"/>
    <w:rsid w:val="004704D5"/>
    <w:rsid w:val="00470E02"/>
    <w:rsid w:val="0047129F"/>
    <w:rsid w:val="004731D4"/>
    <w:rsid w:val="00473ACE"/>
    <w:rsid w:val="00473DAB"/>
    <w:rsid w:val="00474C9F"/>
    <w:rsid w:val="00474D2F"/>
    <w:rsid w:val="0047508D"/>
    <w:rsid w:val="00476696"/>
    <w:rsid w:val="00476A78"/>
    <w:rsid w:val="004770C0"/>
    <w:rsid w:val="004771A8"/>
    <w:rsid w:val="00477F3D"/>
    <w:rsid w:val="00477F9A"/>
    <w:rsid w:val="00480039"/>
    <w:rsid w:val="0048116C"/>
    <w:rsid w:val="00481381"/>
    <w:rsid w:val="004818B2"/>
    <w:rsid w:val="004841AF"/>
    <w:rsid w:val="00484E8E"/>
    <w:rsid w:val="00485124"/>
    <w:rsid w:val="0048547C"/>
    <w:rsid w:val="00486A45"/>
    <w:rsid w:val="00486AB4"/>
    <w:rsid w:val="00487286"/>
    <w:rsid w:val="00487F67"/>
    <w:rsid w:val="004905CC"/>
    <w:rsid w:val="00490874"/>
    <w:rsid w:val="00490D2C"/>
    <w:rsid w:val="004912E3"/>
    <w:rsid w:val="00491BE9"/>
    <w:rsid w:val="004921C5"/>
    <w:rsid w:val="00492CDF"/>
    <w:rsid w:val="004939C6"/>
    <w:rsid w:val="00494C05"/>
    <w:rsid w:val="00496009"/>
    <w:rsid w:val="00496BAB"/>
    <w:rsid w:val="00497152"/>
    <w:rsid w:val="0049740B"/>
    <w:rsid w:val="00497D11"/>
    <w:rsid w:val="004A0A36"/>
    <w:rsid w:val="004A1722"/>
    <w:rsid w:val="004A1ED9"/>
    <w:rsid w:val="004A2504"/>
    <w:rsid w:val="004A2D05"/>
    <w:rsid w:val="004A2ED4"/>
    <w:rsid w:val="004A4445"/>
    <w:rsid w:val="004A4B1D"/>
    <w:rsid w:val="004A5046"/>
    <w:rsid w:val="004A53F0"/>
    <w:rsid w:val="004A64B5"/>
    <w:rsid w:val="004A6F64"/>
    <w:rsid w:val="004A7253"/>
    <w:rsid w:val="004A749D"/>
    <w:rsid w:val="004A7AEF"/>
    <w:rsid w:val="004B047F"/>
    <w:rsid w:val="004B1175"/>
    <w:rsid w:val="004B19BA"/>
    <w:rsid w:val="004B1DBD"/>
    <w:rsid w:val="004B208D"/>
    <w:rsid w:val="004B398D"/>
    <w:rsid w:val="004B4004"/>
    <w:rsid w:val="004B42AB"/>
    <w:rsid w:val="004B59B9"/>
    <w:rsid w:val="004B5F0F"/>
    <w:rsid w:val="004B633D"/>
    <w:rsid w:val="004B651F"/>
    <w:rsid w:val="004B748D"/>
    <w:rsid w:val="004B79B7"/>
    <w:rsid w:val="004C04EE"/>
    <w:rsid w:val="004C0B9E"/>
    <w:rsid w:val="004C0D2B"/>
    <w:rsid w:val="004C143D"/>
    <w:rsid w:val="004C151E"/>
    <w:rsid w:val="004C170A"/>
    <w:rsid w:val="004C1FE0"/>
    <w:rsid w:val="004C33BE"/>
    <w:rsid w:val="004C3893"/>
    <w:rsid w:val="004C3BB7"/>
    <w:rsid w:val="004C3E03"/>
    <w:rsid w:val="004C4355"/>
    <w:rsid w:val="004C4B34"/>
    <w:rsid w:val="004C4E48"/>
    <w:rsid w:val="004C4FD3"/>
    <w:rsid w:val="004C61BF"/>
    <w:rsid w:val="004C6365"/>
    <w:rsid w:val="004C64F4"/>
    <w:rsid w:val="004C6563"/>
    <w:rsid w:val="004C707C"/>
    <w:rsid w:val="004D0080"/>
    <w:rsid w:val="004D0183"/>
    <w:rsid w:val="004D0DB3"/>
    <w:rsid w:val="004D0FD1"/>
    <w:rsid w:val="004D21EA"/>
    <w:rsid w:val="004D22BD"/>
    <w:rsid w:val="004D28C0"/>
    <w:rsid w:val="004D3B1C"/>
    <w:rsid w:val="004D3E33"/>
    <w:rsid w:val="004D3EA0"/>
    <w:rsid w:val="004D3F3F"/>
    <w:rsid w:val="004D45BF"/>
    <w:rsid w:val="004D4E74"/>
    <w:rsid w:val="004D5A18"/>
    <w:rsid w:val="004D5F52"/>
    <w:rsid w:val="004D638A"/>
    <w:rsid w:val="004D67AA"/>
    <w:rsid w:val="004D6EDE"/>
    <w:rsid w:val="004D79A9"/>
    <w:rsid w:val="004E01AA"/>
    <w:rsid w:val="004E0B26"/>
    <w:rsid w:val="004E0D42"/>
    <w:rsid w:val="004E2B37"/>
    <w:rsid w:val="004E30D4"/>
    <w:rsid w:val="004E42CB"/>
    <w:rsid w:val="004E432B"/>
    <w:rsid w:val="004E4769"/>
    <w:rsid w:val="004E4C1F"/>
    <w:rsid w:val="004E52A7"/>
    <w:rsid w:val="004E6120"/>
    <w:rsid w:val="004E6F0C"/>
    <w:rsid w:val="004F0506"/>
    <w:rsid w:val="004F0FB3"/>
    <w:rsid w:val="004F1667"/>
    <w:rsid w:val="004F1BBD"/>
    <w:rsid w:val="004F2F91"/>
    <w:rsid w:val="004F39F9"/>
    <w:rsid w:val="004F3C32"/>
    <w:rsid w:val="004F5535"/>
    <w:rsid w:val="004F560E"/>
    <w:rsid w:val="004F5C8C"/>
    <w:rsid w:val="004F6CCC"/>
    <w:rsid w:val="004F6CFD"/>
    <w:rsid w:val="004F7113"/>
    <w:rsid w:val="004F7244"/>
    <w:rsid w:val="004F733E"/>
    <w:rsid w:val="004F7990"/>
    <w:rsid w:val="00500135"/>
    <w:rsid w:val="005007DF"/>
    <w:rsid w:val="00501B9C"/>
    <w:rsid w:val="00501F2D"/>
    <w:rsid w:val="00502383"/>
    <w:rsid w:val="00502455"/>
    <w:rsid w:val="00502628"/>
    <w:rsid w:val="00502C55"/>
    <w:rsid w:val="00503D2F"/>
    <w:rsid w:val="00503DF3"/>
    <w:rsid w:val="00503DF7"/>
    <w:rsid w:val="00503ED2"/>
    <w:rsid w:val="00504628"/>
    <w:rsid w:val="0050468B"/>
    <w:rsid w:val="0050490A"/>
    <w:rsid w:val="0050597B"/>
    <w:rsid w:val="00506F63"/>
    <w:rsid w:val="00506FBF"/>
    <w:rsid w:val="00507354"/>
    <w:rsid w:val="00507F5C"/>
    <w:rsid w:val="00510770"/>
    <w:rsid w:val="005107C0"/>
    <w:rsid w:val="00510F35"/>
    <w:rsid w:val="00511743"/>
    <w:rsid w:val="0051344B"/>
    <w:rsid w:val="005137FC"/>
    <w:rsid w:val="005146FF"/>
    <w:rsid w:val="005148A0"/>
    <w:rsid w:val="00514B3A"/>
    <w:rsid w:val="005150DB"/>
    <w:rsid w:val="00515137"/>
    <w:rsid w:val="0051570F"/>
    <w:rsid w:val="00515D5E"/>
    <w:rsid w:val="00515DA7"/>
    <w:rsid w:val="00516318"/>
    <w:rsid w:val="00516383"/>
    <w:rsid w:val="00516735"/>
    <w:rsid w:val="005168DF"/>
    <w:rsid w:val="00516916"/>
    <w:rsid w:val="00516BAC"/>
    <w:rsid w:val="005171BD"/>
    <w:rsid w:val="00517AB4"/>
    <w:rsid w:val="00517E19"/>
    <w:rsid w:val="0052022D"/>
    <w:rsid w:val="00520594"/>
    <w:rsid w:val="00520637"/>
    <w:rsid w:val="00521AC0"/>
    <w:rsid w:val="0052252B"/>
    <w:rsid w:val="005235C3"/>
    <w:rsid w:val="0052399B"/>
    <w:rsid w:val="005244E9"/>
    <w:rsid w:val="00524610"/>
    <w:rsid w:val="00524794"/>
    <w:rsid w:val="00524C86"/>
    <w:rsid w:val="00524F3A"/>
    <w:rsid w:val="00524FA6"/>
    <w:rsid w:val="00524FAD"/>
    <w:rsid w:val="005250F2"/>
    <w:rsid w:val="00525490"/>
    <w:rsid w:val="005258EF"/>
    <w:rsid w:val="00525CF3"/>
    <w:rsid w:val="005263C1"/>
    <w:rsid w:val="00526B68"/>
    <w:rsid w:val="0052739A"/>
    <w:rsid w:val="00527D6F"/>
    <w:rsid w:val="00530355"/>
    <w:rsid w:val="00530608"/>
    <w:rsid w:val="005308D2"/>
    <w:rsid w:val="00530F3C"/>
    <w:rsid w:val="00530F67"/>
    <w:rsid w:val="00531751"/>
    <w:rsid w:val="00531856"/>
    <w:rsid w:val="0053204D"/>
    <w:rsid w:val="00533238"/>
    <w:rsid w:val="00533B6F"/>
    <w:rsid w:val="00533CF5"/>
    <w:rsid w:val="00534238"/>
    <w:rsid w:val="00534647"/>
    <w:rsid w:val="00534DFB"/>
    <w:rsid w:val="005352F0"/>
    <w:rsid w:val="005360FB"/>
    <w:rsid w:val="00537127"/>
    <w:rsid w:val="00537924"/>
    <w:rsid w:val="00537B5D"/>
    <w:rsid w:val="00537E28"/>
    <w:rsid w:val="00537E34"/>
    <w:rsid w:val="0054013E"/>
    <w:rsid w:val="005404DC"/>
    <w:rsid w:val="005405FA"/>
    <w:rsid w:val="00541AFE"/>
    <w:rsid w:val="00542258"/>
    <w:rsid w:val="005426E9"/>
    <w:rsid w:val="00544827"/>
    <w:rsid w:val="00544875"/>
    <w:rsid w:val="00544E81"/>
    <w:rsid w:val="00545FA9"/>
    <w:rsid w:val="00546440"/>
    <w:rsid w:val="00546784"/>
    <w:rsid w:val="00546EC5"/>
    <w:rsid w:val="005470CE"/>
    <w:rsid w:val="00551F4D"/>
    <w:rsid w:val="005521C7"/>
    <w:rsid w:val="005523D6"/>
    <w:rsid w:val="00552678"/>
    <w:rsid w:val="00552CEC"/>
    <w:rsid w:val="005532A9"/>
    <w:rsid w:val="00553583"/>
    <w:rsid w:val="00553C96"/>
    <w:rsid w:val="00554276"/>
    <w:rsid w:val="0055459A"/>
    <w:rsid w:val="0055477C"/>
    <w:rsid w:val="0055522F"/>
    <w:rsid w:val="0055704A"/>
    <w:rsid w:val="0055774E"/>
    <w:rsid w:val="00560001"/>
    <w:rsid w:val="00560984"/>
    <w:rsid w:val="00561770"/>
    <w:rsid w:val="00561D07"/>
    <w:rsid w:val="00562444"/>
    <w:rsid w:val="00562C3F"/>
    <w:rsid w:val="0056319E"/>
    <w:rsid w:val="00563218"/>
    <w:rsid w:val="0056323D"/>
    <w:rsid w:val="005634A5"/>
    <w:rsid w:val="00564D13"/>
    <w:rsid w:val="0056528C"/>
    <w:rsid w:val="005654FF"/>
    <w:rsid w:val="005677BC"/>
    <w:rsid w:val="00567F84"/>
    <w:rsid w:val="0057107C"/>
    <w:rsid w:val="005719EE"/>
    <w:rsid w:val="00571BD0"/>
    <w:rsid w:val="00572DF2"/>
    <w:rsid w:val="00572ED9"/>
    <w:rsid w:val="00573381"/>
    <w:rsid w:val="00574DE0"/>
    <w:rsid w:val="00574F61"/>
    <w:rsid w:val="005763A4"/>
    <w:rsid w:val="005767CE"/>
    <w:rsid w:val="005773E7"/>
    <w:rsid w:val="005775C1"/>
    <w:rsid w:val="005814C6"/>
    <w:rsid w:val="005816F6"/>
    <w:rsid w:val="00581EF4"/>
    <w:rsid w:val="005821CD"/>
    <w:rsid w:val="00582360"/>
    <w:rsid w:val="00582DBE"/>
    <w:rsid w:val="00582EC2"/>
    <w:rsid w:val="00583483"/>
    <w:rsid w:val="005834F8"/>
    <w:rsid w:val="00583A79"/>
    <w:rsid w:val="00583B70"/>
    <w:rsid w:val="005856C2"/>
    <w:rsid w:val="00586146"/>
    <w:rsid w:val="0058688C"/>
    <w:rsid w:val="00586EE4"/>
    <w:rsid w:val="0058703E"/>
    <w:rsid w:val="0058740E"/>
    <w:rsid w:val="0059019B"/>
    <w:rsid w:val="005902F4"/>
    <w:rsid w:val="005903A3"/>
    <w:rsid w:val="005909DD"/>
    <w:rsid w:val="00590B7E"/>
    <w:rsid w:val="00590E43"/>
    <w:rsid w:val="00590F77"/>
    <w:rsid w:val="005918C9"/>
    <w:rsid w:val="0059389D"/>
    <w:rsid w:val="0059493A"/>
    <w:rsid w:val="00594AC4"/>
    <w:rsid w:val="00594DC2"/>
    <w:rsid w:val="00594E4E"/>
    <w:rsid w:val="00596239"/>
    <w:rsid w:val="00596EE6"/>
    <w:rsid w:val="00596F5B"/>
    <w:rsid w:val="005A0265"/>
    <w:rsid w:val="005A1588"/>
    <w:rsid w:val="005A15F5"/>
    <w:rsid w:val="005A1D84"/>
    <w:rsid w:val="005A29E2"/>
    <w:rsid w:val="005A3120"/>
    <w:rsid w:val="005A3191"/>
    <w:rsid w:val="005A31E6"/>
    <w:rsid w:val="005A3650"/>
    <w:rsid w:val="005A3E56"/>
    <w:rsid w:val="005A46A1"/>
    <w:rsid w:val="005A55AB"/>
    <w:rsid w:val="005A5C8A"/>
    <w:rsid w:val="005A61DE"/>
    <w:rsid w:val="005A6957"/>
    <w:rsid w:val="005A69F7"/>
    <w:rsid w:val="005A6B49"/>
    <w:rsid w:val="005A70EA"/>
    <w:rsid w:val="005A7A05"/>
    <w:rsid w:val="005B02BD"/>
    <w:rsid w:val="005B0AEC"/>
    <w:rsid w:val="005B0C51"/>
    <w:rsid w:val="005B143A"/>
    <w:rsid w:val="005B1E40"/>
    <w:rsid w:val="005B2EC8"/>
    <w:rsid w:val="005B39DC"/>
    <w:rsid w:val="005B3A5A"/>
    <w:rsid w:val="005B4275"/>
    <w:rsid w:val="005B51F9"/>
    <w:rsid w:val="005B544A"/>
    <w:rsid w:val="005B575E"/>
    <w:rsid w:val="005B5BC8"/>
    <w:rsid w:val="005B5F12"/>
    <w:rsid w:val="005B7143"/>
    <w:rsid w:val="005B7D6D"/>
    <w:rsid w:val="005B7EA8"/>
    <w:rsid w:val="005C0A8A"/>
    <w:rsid w:val="005C14CD"/>
    <w:rsid w:val="005C2339"/>
    <w:rsid w:val="005C2538"/>
    <w:rsid w:val="005C289A"/>
    <w:rsid w:val="005C31B0"/>
    <w:rsid w:val="005C3963"/>
    <w:rsid w:val="005C3A1D"/>
    <w:rsid w:val="005C3D5C"/>
    <w:rsid w:val="005C42A7"/>
    <w:rsid w:val="005C440E"/>
    <w:rsid w:val="005C4427"/>
    <w:rsid w:val="005C472B"/>
    <w:rsid w:val="005C5E76"/>
    <w:rsid w:val="005C68CC"/>
    <w:rsid w:val="005C6A43"/>
    <w:rsid w:val="005C6CB7"/>
    <w:rsid w:val="005D091A"/>
    <w:rsid w:val="005D0FA3"/>
    <w:rsid w:val="005D1840"/>
    <w:rsid w:val="005D1B7C"/>
    <w:rsid w:val="005D35E4"/>
    <w:rsid w:val="005D37FC"/>
    <w:rsid w:val="005D3FE4"/>
    <w:rsid w:val="005D412F"/>
    <w:rsid w:val="005D4752"/>
    <w:rsid w:val="005D47FF"/>
    <w:rsid w:val="005D51B5"/>
    <w:rsid w:val="005D5E2A"/>
    <w:rsid w:val="005D70B0"/>
    <w:rsid w:val="005D775E"/>
    <w:rsid w:val="005D7910"/>
    <w:rsid w:val="005D7AEC"/>
    <w:rsid w:val="005D7DDF"/>
    <w:rsid w:val="005E03E7"/>
    <w:rsid w:val="005E0782"/>
    <w:rsid w:val="005E2131"/>
    <w:rsid w:val="005E317A"/>
    <w:rsid w:val="005E3C5E"/>
    <w:rsid w:val="005E3E51"/>
    <w:rsid w:val="005E45AC"/>
    <w:rsid w:val="005E4B90"/>
    <w:rsid w:val="005E507E"/>
    <w:rsid w:val="005E67BB"/>
    <w:rsid w:val="005E7650"/>
    <w:rsid w:val="005E7894"/>
    <w:rsid w:val="005E7B54"/>
    <w:rsid w:val="005F0000"/>
    <w:rsid w:val="005F0029"/>
    <w:rsid w:val="005F0D98"/>
    <w:rsid w:val="005F2C18"/>
    <w:rsid w:val="005F2DDA"/>
    <w:rsid w:val="005F2E11"/>
    <w:rsid w:val="005F36C6"/>
    <w:rsid w:val="005F4161"/>
    <w:rsid w:val="005F506B"/>
    <w:rsid w:val="005F5EC9"/>
    <w:rsid w:val="005F607A"/>
    <w:rsid w:val="005F6392"/>
    <w:rsid w:val="005F640D"/>
    <w:rsid w:val="005F66B3"/>
    <w:rsid w:val="005F680B"/>
    <w:rsid w:val="005F690B"/>
    <w:rsid w:val="006000B3"/>
    <w:rsid w:val="0060060C"/>
    <w:rsid w:val="00600D0E"/>
    <w:rsid w:val="00600E90"/>
    <w:rsid w:val="0060111D"/>
    <w:rsid w:val="006014E6"/>
    <w:rsid w:val="006017F6"/>
    <w:rsid w:val="00602288"/>
    <w:rsid w:val="006034F1"/>
    <w:rsid w:val="0060365E"/>
    <w:rsid w:val="00603745"/>
    <w:rsid w:val="00603C14"/>
    <w:rsid w:val="006043A6"/>
    <w:rsid w:val="00604A84"/>
    <w:rsid w:val="006053B7"/>
    <w:rsid w:val="00605814"/>
    <w:rsid w:val="00606487"/>
    <w:rsid w:val="00606638"/>
    <w:rsid w:val="00606980"/>
    <w:rsid w:val="006078DA"/>
    <w:rsid w:val="00610037"/>
    <w:rsid w:val="0061052F"/>
    <w:rsid w:val="006107D1"/>
    <w:rsid w:val="00610806"/>
    <w:rsid w:val="00610847"/>
    <w:rsid w:val="006114BD"/>
    <w:rsid w:val="00611F1A"/>
    <w:rsid w:val="006122BF"/>
    <w:rsid w:val="00612B44"/>
    <w:rsid w:val="00612CF8"/>
    <w:rsid w:val="0061341C"/>
    <w:rsid w:val="006136CA"/>
    <w:rsid w:val="00614027"/>
    <w:rsid w:val="00614479"/>
    <w:rsid w:val="00614C68"/>
    <w:rsid w:val="00614DD6"/>
    <w:rsid w:val="00614F21"/>
    <w:rsid w:val="006151D5"/>
    <w:rsid w:val="0061534A"/>
    <w:rsid w:val="00615BCF"/>
    <w:rsid w:val="00615BE7"/>
    <w:rsid w:val="00616A4E"/>
    <w:rsid w:val="00617926"/>
    <w:rsid w:val="00617B27"/>
    <w:rsid w:val="00620B4B"/>
    <w:rsid w:val="0062154F"/>
    <w:rsid w:val="0062200B"/>
    <w:rsid w:val="006225E2"/>
    <w:rsid w:val="00622AD5"/>
    <w:rsid w:val="00623BD0"/>
    <w:rsid w:val="006243F7"/>
    <w:rsid w:val="00624CAB"/>
    <w:rsid w:val="0062505E"/>
    <w:rsid w:val="006254A7"/>
    <w:rsid w:val="00625E53"/>
    <w:rsid w:val="00626026"/>
    <w:rsid w:val="006260E7"/>
    <w:rsid w:val="00626207"/>
    <w:rsid w:val="0062661E"/>
    <w:rsid w:val="00630596"/>
    <w:rsid w:val="00631A8C"/>
    <w:rsid w:val="00631CE9"/>
    <w:rsid w:val="006320B0"/>
    <w:rsid w:val="0063229D"/>
    <w:rsid w:val="0063275E"/>
    <w:rsid w:val="00632C06"/>
    <w:rsid w:val="006348AC"/>
    <w:rsid w:val="006348D3"/>
    <w:rsid w:val="00634D68"/>
    <w:rsid w:val="006359E2"/>
    <w:rsid w:val="00635C7B"/>
    <w:rsid w:val="00635DFD"/>
    <w:rsid w:val="00636B83"/>
    <w:rsid w:val="006376DC"/>
    <w:rsid w:val="0063773E"/>
    <w:rsid w:val="00637EC7"/>
    <w:rsid w:val="0064079A"/>
    <w:rsid w:val="00640FAB"/>
    <w:rsid w:val="00640FFC"/>
    <w:rsid w:val="006410F8"/>
    <w:rsid w:val="006416C2"/>
    <w:rsid w:val="006426B9"/>
    <w:rsid w:val="0064301F"/>
    <w:rsid w:val="00644011"/>
    <w:rsid w:val="00644B56"/>
    <w:rsid w:val="00644D8A"/>
    <w:rsid w:val="00645132"/>
    <w:rsid w:val="00645412"/>
    <w:rsid w:val="00646AFF"/>
    <w:rsid w:val="00646E1C"/>
    <w:rsid w:val="00646EF9"/>
    <w:rsid w:val="00647C0D"/>
    <w:rsid w:val="00647C69"/>
    <w:rsid w:val="00647DE0"/>
    <w:rsid w:val="00647E0E"/>
    <w:rsid w:val="00650567"/>
    <w:rsid w:val="00650BCE"/>
    <w:rsid w:val="00651309"/>
    <w:rsid w:val="00651524"/>
    <w:rsid w:val="00651AD0"/>
    <w:rsid w:val="00651CA2"/>
    <w:rsid w:val="00652121"/>
    <w:rsid w:val="006521EA"/>
    <w:rsid w:val="006531E2"/>
    <w:rsid w:val="00653566"/>
    <w:rsid w:val="00653D60"/>
    <w:rsid w:val="00655DE2"/>
    <w:rsid w:val="00655EDF"/>
    <w:rsid w:val="0065616F"/>
    <w:rsid w:val="00656530"/>
    <w:rsid w:val="0065667E"/>
    <w:rsid w:val="00656C94"/>
    <w:rsid w:val="00656E27"/>
    <w:rsid w:val="00657080"/>
    <w:rsid w:val="00660D05"/>
    <w:rsid w:val="006613C4"/>
    <w:rsid w:val="00661895"/>
    <w:rsid w:val="00661939"/>
    <w:rsid w:val="006619B0"/>
    <w:rsid w:val="006619FB"/>
    <w:rsid w:val="00661A8E"/>
    <w:rsid w:val="00661AA0"/>
    <w:rsid w:val="00662A31"/>
    <w:rsid w:val="00662FD0"/>
    <w:rsid w:val="006638E4"/>
    <w:rsid w:val="00663B5D"/>
    <w:rsid w:val="006643F5"/>
    <w:rsid w:val="00664751"/>
    <w:rsid w:val="0066552B"/>
    <w:rsid w:val="00665D58"/>
    <w:rsid w:val="00667732"/>
    <w:rsid w:val="00670106"/>
    <w:rsid w:val="00671D8F"/>
    <w:rsid w:val="00671D9A"/>
    <w:rsid w:val="00672301"/>
    <w:rsid w:val="006727AD"/>
    <w:rsid w:val="00672984"/>
    <w:rsid w:val="006734B9"/>
    <w:rsid w:val="0067385A"/>
    <w:rsid w:val="00673881"/>
    <w:rsid w:val="00673952"/>
    <w:rsid w:val="006748FA"/>
    <w:rsid w:val="00675118"/>
    <w:rsid w:val="006762F0"/>
    <w:rsid w:val="00676339"/>
    <w:rsid w:val="00676609"/>
    <w:rsid w:val="00676920"/>
    <w:rsid w:val="00676DB3"/>
    <w:rsid w:val="00676FD4"/>
    <w:rsid w:val="00677657"/>
    <w:rsid w:val="006808BC"/>
    <w:rsid w:val="00680A31"/>
    <w:rsid w:val="00681411"/>
    <w:rsid w:val="00681F43"/>
    <w:rsid w:val="0068217C"/>
    <w:rsid w:val="00682605"/>
    <w:rsid w:val="0068378E"/>
    <w:rsid w:val="0068613B"/>
    <w:rsid w:val="0068668D"/>
    <w:rsid w:val="00686C9D"/>
    <w:rsid w:val="00687FAB"/>
    <w:rsid w:val="00690064"/>
    <w:rsid w:val="006902B0"/>
    <w:rsid w:val="0069165A"/>
    <w:rsid w:val="00692394"/>
    <w:rsid w:val="0069373C"/>
    <w:rsid w:val="00694D09"/>
    <w:rsid w:val="006951CF"/>
    <w:rsid w:val="00695453"/>
    <w:rsid w:val="00695BF5"/>
    <w:rsid w:val="00695D65"/>
    <w:rsid w:val="006966C1"/>
    <w:rsid w:val="006A0E10"/>
    <w:rsid w:val="006A108B"/>
    <w:rsid w:val="006A1520"/>
    <w:rsid w:val="006A1733"/>
    <w:rsid w:val="006A1A70"/>
    <w:rsid w:val="006A26F7"/>
    <w:rsid w:val="006A284B"/>
    <w:rsid w:val="006A2E35"/>
    <w:rsid w:val="006A3B5A"/>
    <w:rsid w:val="006A4178"/>
    <w:rsid w:val="006A5ECC"/>
    <w:rsid w:val="006A61A5"/>
    <w:rsid w:val="006A61CD"/>
    <w:rsid w:val="006A65F3"/>
    <w:rsid w:val="006A696D"/>
    <w:rsid w:val="006A6D1E"/>
    <w:rsid w:val="006A72DC"/>
    <w:rsid w:val="006A7854"/>
    <w:rsid w:val="006A7A1A"/>
    <w:rsid w:val="006A7BA6"/>
    <w:rsid w:val="006B00EF"/>
    <w:rsid w:val="006B159D"/>
    <w:rsid w:val="006B1B1D"/>
    <w:rsid w:val="006B234B"/>
    <w:rsid w:val="006B2C4D"/>
    <w:rsid w:val="006B2D5B"/>
    <w:rsid w:val="006B423F"/>
    <w:rsid w:val="006B4382"/>
    <w:rsid w:val="006B43F7"/>
    <w:rsid w:val="006B4D1A"/>
    <w:rsid w:val="006B58BF"/>
    <w:rsid w:val="006B5C98"/>
    <w:rsid w:val="006B6203"/>
    <w:rsid w:val="006B7D14"/>
    <w:rsid w:val="006C04FF"/>
    <w:rsid w:val="006C0F4D"/>
    <w:rsid w:val="006C1660"/>
    <w:rsid w:val="006C186D"/>
    <w:rsid w:val="006C195C"/>
    <w:rsid w:val="006C21AF"/>
    <w:rsid w:val="006C240C"/>
    <w:rsid w:val="006C26C1"/>
    <w:rsid w:val="006C2A6A"/>
    <w:rsid w:val="006C3072"/>
    <w:rsid w:val="006C3C77"/>
    <w:rsid w:val="006C3D51"/>
    <w:rsid w:val="006C3F56"/>
    <w:rsid w:val="006C4075"/>
    <w:rsid w:val="006C412F"/>
    <w:rsid w:val="006C448C"/>
    <w:rsid w:val="006C4937"/>
    <w:rsid w:val="006C5436"/>
    <w:rsid w:val="006C57F0"/>
    <w:rsid w:val="006C5B17"/>
    <w:rsid w:val="006C5D7A"/>
    <w:rsid w:val="006C6360"/>
    <w:rsid w:val="006C6AD0"/>
    <w:rsid w:val="006C6E16"/>
    <w:rsid w:val="006C7014"/>
    <w:rsid w:val="006C7DE9"/>
    <w:rsid w:val="006D07CD"/>
    <w:rsid w:val="006D096A"/>
    <w:rsid w:val="006D09B7"/>
    <w:rsid w:val="006D29D2"/>
    <w:rsid w:val="006D3348"/>
    <w:rsid w:val="006D36A7"/>
    <w:rsid w:val="006D4256"/>
    <w:rsid w:val="006D4921"/>
    <w:rsid w:val="006D547E"/>
    <w:rsid w:val="006D5B93"/>
    <w:rsid w:val="006D620B"/>
    <w:rsid w:val="006D656B"/>
    <w:rsid w:val="006D7296"/>
    <w:rsid w:val="006D75B9"/>
    <w:rsid w:val="006D779E"/>
    <w:rsid w:val="006D7C36"/>
    <w:rsid w:val="006D7C60"/>
    <w:rsid w:val="006D7ECA"/>
    <w:rsid w:val="006E18DE"/>
    <w:rsid w:val="006E2C58"/>
    <w:rsid w:val="006E3744"/>
    <w:rsid w:val="006E3887"/>
    <w:rsid w:val="006E43CB"/>
    <w:rsid w:val="006E456B"/>
    <w:rsid w:val="006E4677"/>
    <w:rsid w:val="006E4CDE"/>
    <w:rsid w:val="006E54C5"/>
    <w:rsid w:val="006E6D93"/>
    <w:rsid w:val="006F0055"/>
    <w:rsid w:val="006F0B83"/>
    <w:rsid w:val="006F12D7"/>
    <w:rsid w:val="006F1DAA"/>
    <w:rsid w:val="006F2A3F"/>
    <w:rsid w:val="006F330C"/>
    <w:rsid w:val="006F3AEC"/>
    <w:rsid w:val="006F466C"/>
    <w:rsid w:val="006F494A"/>
    <w:rsid w:val="006F4F74"/>
    <w:rsid w:val="006F52AA"/>
    <w:rsid w:val="006F52D3"/>
    <w:rsid w:val="006F531B"/>
    <w:rsid w:val="006F568B"/>
    <w:rsid w:val="006F5748"/>
    <w:rsid w:val="006F5C1D"/>
    <w:rsid w:val="006F5C79"/>
    <w:rsid w:val="006F5CAC"/>
    <w:rsid w:val="006F61AA"/>
    <w:rsid w:val="006F68A0"/>
    <w:rsid w:val="006F6989"/>
    <w:rsid w:val="006F69C8"/>
    <w:rsid w:val="006F6B34"/>
    <w:rsid w:val="006F6FE8"/>
    <w:rsid w:val="006F7138"/>
    <w:rsid w:val="006F7336"/>
    <w:rsid w:val="006F7772"/>
    <w:rsid w:val="006F7A93"/>
    <w:rsid w:val="006F7BA9"/>
    <w:rsid w:val="0070112A"/>
    <w:rsid w:val="0070210D"/>
    <w:rsid w:val="0070264D"/>
    <w:rsid w:val="00702D4E"/>
    <w:rsid w:val="00702E94"/>
    <w:rsid w:val="00703059"/>
    <w:rsid w:val="0070407D"/>
    <w:rsid w:val="00704406"/>
    <w:rsid w:val="00704656"/>
    <w:rsid w:val="0070558B"/>
    <w:rsid w:val="00705DA9"/>
    <w:rsid w:val="00706801"/>
    <w:rsid w:val="0070763B"/>
    <w:rsid w:val="00707644"/>
    <w:rsid w:val="0071028F"/>
    <w:rsid w:val="00710D6E"/>
    <w:rsid w:val="007115DC"/>
    <w:rsid w:val="007118B8"/>
    <w:rsid w:val="007126FC"/>
    <w:rsid w:val="00712E20"/>
    <w:rsid w:val="00712E56"/>
    <w:rsid w:val="0071411C"/>
    <w:rsid w:val="00714426"/>
    <w:rsid w:val="00714473"/>
    <w:rsid w:val="007145EA"/>
    <w:rsid w:val="00714E18"/>
    <w:rsid w:val="00714FB6"/>
    <w:rsid w:val="00715C0D"/>
    <w:rsid w:val="00715EA1"/>
    <w:rsid w:val="00716267"/>
    <w:rsid w:val="007166F1"/>
    <w:rsid w:val="00716A7C"/>
    <w:rsid w:val="007177CD"/>
    <w:rsid w:val="0071797E"/>
    <w:rsid w:val="007202A5"/>
    <w:rsid w:val="0072061F"/>
    <w:rsid w:val="0072075F"/>
    <w:rsid w:val="00720DAD"/>
    <w:rsid w:val="007211D1"/>
    <w:rsid w:val="0072140B"/>
    <w:rsid w:val="00721AAC"/>
    <w:rsid w:val="00721DA9"/>
    <w:rsid w:val="00722102"/>
    <w:rsid w:val="0072295F"/>
    <w:rsid w:val="00722CBD"/>
    <w:rsid w:val="00722F88"/>
    <w:rsid w:val="00723FF4"/>
    <w:rsid w:val="00724F7E"/>
    <w:rsid w:val="00725A7D"/>
    <w:rsid w:val="00725B28"/>
    <w:rsid w:val="00726124"/>
    <w:rsid w:val="0072633F"/>
    <w:rsid w:val="007263B7"/>
    <w:rsid w:val="00726D0B"/>
    <w:rsid w:val="00726F44"/>
    <w:rsid w:val="00727093"/>
    <w:rsid w:val="007302DD"/>
    <w:rsid w:val="0073085C"/>
    <w:rsid w:val="0073147A"/>
    <w:rsid w:val="00732182"/>
    <w:rsid w:val="00732E08"/>
    <w:rsid w:val="00733050"/>
    <w:rsid w:val="00733364"/>
    <w:rsid w:val="0073357F"/>
    <w:rsid w:val="00733DA6"/>
    <w:rsid w:val="00734273"/>
    <w:rsid w:val="00734557"/>
    <w:rsid w:val="00734852"/>
    <w:rsid w:val="00734D1E"/>
    <w:rsid w:val="00735959"/>
    <w:rsid w:val="00735C6B"/>
    <w:rsid w:val="00737D82"/>
    <w:rsid w:val="00740909"/>
    <w:rsid w:val="007414A6"/>
    <w:rsid w:val="007414F1"/>
    <w:rsid w:val="0074154B"/>
    <w:rsid w:val="00741856"/>
    <w:rsid w:val="00741A08"/>
    <w:rsid w:val="00741E9E"/>
    <w:rsid w:val="00742B9D"/>
    <w:rsid w:val="00743823"/>
    <w:rsid w:val="007446E4"/>
    <w:rsid w:val="0074553F"/>
    <w:rsid w:val="007463F7"/>
    <w:rsid w:val="00746505"/>
    <w:rsid w:val="00747754"/>
    <w:rsid w:val="0074796A"/>
    <w:rsid w:val="00750A4B"/>
    <w:rsid w:val="00751046"/>
    <w:rsid w:val="00751E31"/>
    <w:rsid w:val="00752FD1"/>
    <w:rsid w:val="00753504"/>
    <w:rsid w:val="00753EBD"/>
    <w:rsid w:val="007549AA"/>
    <w:rsid w:val="00754D14"/>
    <w:rsid w:val="00754FA5"/>
    <w:rsid w:val="00755268"/>
    <w:rsid w:val="00755A38"/>
    <w:rsid w:val="00755B19"/>
    <w:rsid w:val="00757698"/>
    <w:rsid w:val="00757866"/>
    <w:rsid w:val="00757C71"/>
    <w:rsid w:val="00761834"/>
    <w:rsid w:val="0076194B"/>
    <w:rsid w:val="00761D08"/>
    <w:rsid w:val="007627CE"/>
    <w:rsid w:val="00762CF2"/>
    <w:rsid w:val="00762E5E"/>
    <w:rsid w:val="0076345C"/>
    <w:rsid w:val="00763FB5"/>
    <w:rsid w:val="00764367"/>
    <w:rsid w:val="00764701"/>
    <w:rsid w:val="007654F7"/>
    <w:rsid w:val="00765BB2"/>
    <w:rsid w:val="00765C2F"/>
    <w:rsid w:val="00766508"/>
    <w:rsid w:val="007675B6"/>
    <w:rsid w:val="00767E10"/>
    <w:rsid w:val="00770682"/>
    <w:rsid w:val="00772148"/>
    <w:rsid w:val="007722E0"/>
    <w:rsid w:val="00772A49"/>
    <w:rsid w:val="00772ACB"/>
    <w:rsid w:val="00773D28"/>
    <w:rsid w:val="0077484A"/>
    <w:rsid w:val="0077546D"/>
    <w:rsid w:val="00775F8A"/>
    <w:rsid w:val="007761FA"/>
    <w:rsid w:val="00776292"/>
    <w:rsid w:val="007766E6"/>
    <w:rsid w:val="00776848"/>
    <w:rsid w:val="007769A9"/>
    <w:rsid w:val="00776F0D"/>
    <w:rsid w:val="00777856"/>
    <w:rsid w:val="00777992"/>
    <w:rsid w:val="00777E94"/>
    <w:rsid w:val="00780042"/>
    <w:rsid w:val="0078013A"/>
    <w:rsid w:val="007804B5"/>
    <w:rsid w:val="007805C9"/>
    <w:rsid w:val="00780E5F"/>
    <w:rsid w:val="007813A9"/>
    <w:rsid w:val="00781756"/>
    <w:rsid w:val="007820E0"/>
    <w:rsid w:val="00782413"/>
    <w:rsid w:val="00782448"/>
    <w:rsid w:val="0078339D"/>
    <w:rsid w:val="0078392D"/>
    <w:rsid w:val="00783BE6"/>
    <w:rsid w:val="00783E6A"/>
    <w:rsid w:val="00783F07"/>
    <w:rsid w:val="0078501C"/>
    <w:rsid w:val="007857AD"/>
    <w:rsid w:val="00785964"/>
    <w:rsid w:val="007865C2"/>
    <w:rsid w:val="00786A92"/>
    <w:rsid w:val="00786CD1"/>
    <w:rsid w:val="00786CEC"/>
    <w:rsid w:val="00786D7B"/>
    <w:rsid w:val="00787E0E"/>
    <w:rsid w:val="00787F1E"/>
    <w:rsid w:val="00790889"/>
    <w:rsid w:val="00790BB3"/>
    <w:rsid w:val="00790E14"/>
    <w:rsid w:val="007910B1"/>
    <w:rsid w:val="00791A95"/>
    <w:rsid w:val="00792043"/>
    <w:rsid w:val="007925A0"/>
    <w:rsid w:val="007925A2"/>
    <w:rsid w:val="00792B4E"/>
    <w:rsid w:val="00793575"/>
    <w:rsid w:val="00793908"/>
    <w:rsid w:val="007943B3"/>
    <w:rsid w:val="00794768"/>
    <w:rsid w:val="00795E4E"/>
    <w:rsid w:val="007967D1"/>
    <w:rsid w:val="00796945"/>
    <w:rsid w:val="00796E00"/>
    <w:rsid w:val="00797336"/>
    <w:rsid w:val="00797652"/>
    <w:rsid w:val="00797EDD"/>
    <w:rsid w:val="007A1E85"/>
    <w:rsid w:val="007A1EA1"/>
    <w:rsid w:val="007A22A3"/>
    <w:rsid w:val="007A2921"/>
    <w:rsid w:val="007A3633"/>
    <w:rsid w:val="007A3831"/>
    <w:rsid w:val="007A564F"/>
    <w:rsid w:val="007A60B5"/>
    <w:rsid w:val="007A65FE"/>
    <w:rsid w:val="007A6B8A"/>
    <w:rsid w:val="007A6DF8"/>
    <w:rsid w:val="007A6F03"/>
    <w:rsid w:val="007A7E98"/>
    <w:rsid w:val="007B0322"/>
    <w:rsid w:val="007B0494"/>
    <w:rsid w:val="007B095F"/>
    <w:rsid w:val="007B0CA4"/>
    <w:rsid w:val="007B0D39"/>
    <w:rsid w:val="007B0FC4"/>
    <w:rsid w:val="007B107F"/>
    <w:rsid w:val="007B14EA"/>
    <w:rsid w:val="007B1AF1"/>
    <w:rsid w:val="007B27FF"/>
    <w:rsid w:val="007B2B90"/>
    <w:rsid w:val="007B324B"/>
    <w:rsid w:val="007B4DE1"/>
    <w:rsid w:val="007B5265"/>
    <w:rsid w:val="007B5A04"/>
    <w:rsid w:val="007B5BD7"/>
    <w:rsid w:val="007B6474"/>
    <w:rsid w:val="007B7AC9"/>
    <w:rsid w:val="007B7BCD"/>
    <w:rsid w:val="007C0201"/>
    <w:rsid w:val="007C0AC8"/>
    <w:rsid w:val="007C0E3F"/>
    <w:rsid w:val="007C0F3A"/>
    <w:rsid w:val="007C206C"/>
    <w:rsid w:val="007C2281"/>
    <w:rsid w:val="007C2343"/>
    <w:rsid w:val="007C2908"/>
    <w:rsid w:val="007C2E25"/>
    <w:rsid w:val="007C3147"/>
    <w:rsid w:val="007C3C6F"/>
    <w:rsid w:val="007C3CCF"/>
    <w:rsid w:val="007C4047"/>
    <w:rsid w:val="007C409E"/>
    <w:rsid w:val="007C4516"/>
    <w:rsid w:val="007C45EB"/>
    <w:rsid w:val="007C4B06"/>
    <w:rsid w:val="007C5729"/>
    <w:rsid w:val="007C585F"/>
    <w:rsid w:val="007C6407"/>
    <w:rsid w:val="007C668E"/>
    <w:rsid w:val="007C6CC3"/>
    <w:rsid w:val="007C713C"/>
    <w:rsid w:val="007C7BAC"/>
    <w:rsid w:val="007D03D5"/>
    <w:rsid w:val="007D1EFE"/>
    <w:rsid w:val="007D285C"/>
    <w:rsid w:val="007D303E"/>
    <w:rsid w:val="007D3348"/>
    <w:rsid w:val="007D34FE"/>
    <w:rsid w:val="007D36F1"/>
    <w:rsid w:val="007D4245"/>
    <w:rsid w:val="007D574F"/>
    <w:rsid w:val="007D6147"/>
    <w:rsid w:val="007D6782"/>
    <w:rsid w:val="007D6AC8"/>
    <w:rsid w:val="007D7364"/>
    <w:rsid w:val="007D78DD"/>
    <w:rsid w:val="007D7A38"/>
    <w:rsid w:val="007D7C47"/>
    <w:rsid w:val="007E207D"/>
    <w:rsid w:val="007E21AF"/>
    <w:rsid w:val="007E254D"/>
    <w:rsid w:val="007E2D5A"/>
    <w:rsid w:val="007E33C6"/>
    <w:rsid w:val="007E5129"/>
    <w:rsid w:val="007E5F6D"/>
    <w:rsid w:val="007E650A"/>
    <w:rsid w:val="007E6AC0"/>
    <w:rsid w:val="007F073D"/>
    <w:rsid w:val="007F0EBD"/>
    <w:rsid w:val="007F1509"/>
    <w:rsid w:val="007F1BE8"/>
    <w:rsid w:val="007F1DBA"/>
    <w:rsid w:val="007F273B"/>
    <w:rsid w:val="007F29D1"/>
    <w:rsid w:val="007F3509"/>
    <w:rsid w:val="007F47F9"/>
    <w:rsid w:val="007F4EA6"/>
    <w:rsid w:val="007F4EF2"/>
    <w:rsid w:val="007F509F"/>
    <w:rsid w:val="007F52C1"/>
    <w:rsid w:val="007F5C10"/>
    <w:rsid w:val="007F6016"/>
    <w:rsid w:val="007F62E5"/>
    <w:rsid w:val="007F6880"/>
    <w:rsid w:val="007F7625"/>
    <w:rsid w:val="007F7FDC"/>
    <w:rsid w:val="008002EA"/>
    <w:rsid w:val="0080037D"/>
    <w:rsid w:val="00801CD0"/>
    <w:rsid w:val="00802B09"/>
    <w:rsid w:val="00803080"/>
    <w:rsid w:val="0080367A"/>
    <w:rsid w:val="008040CC"/>
    <w:rsid w:val="0080464A"/>
    <w:rsid w:val="00804B31"/>
    <w:rsid w:val="00804B60"/>
    <w:rsid w:val="0080521A"/>
    <w:rsid w:val="00805279"/>
    <w:rsid w:val="008052EB"/>
    <w:rsid w:val="00805A62"/>
    <w:rsid w:val="00807013"/>
    <w:rsid w:val="00807A7E"/>
    <w:rsid w:val="00807D6C"/>
    <w:rsid w:val="0081093C"/>
    <w:rsid w:val="008111E4"/>
    <w:rsid w:val="00811861"/>
    <w:rsid w:val="00811B5F"/>
    <w:rsid w:val="00812252"/>
    <w:rsid w:val="00812797"/>
    <w:rsid w:val="0081301C"/>
    <w:rsid w:val="00814B94"/>
    <w:rsid w:val="008159EF"/>
    <w:rsid w:val="008160B5"/>
    <w:rsid w:val="00816B58"/>
    <w:rsid w:val="00816C68"/>
    <w:rsid w:val="00817016"/>
    <w:rsid w:val="00817DD6"/>
    <w:rsid w:val="0082031D"/>
    <w:rsid w:val="00820A7F"/>
    <w:rsid w:val="00820AFA"/>
    <w:rsid w:val="00821D12"/>
    <w:rsid w:val="008227F1"/>
    <w:rsid w:val="00822E02"/>
    <w:rsid w:val="00822E8A"/>
    <w:rsid w:val="00823417"/>
    <w:rsid w:val="00823B95"/>
    <w:rsid w:val="00824AC1"/>
    <w:rsid w:val="00825860"/>
    <w:rsid w:val="008263F5"/>
    <w:rsid w:val="00826DC5"/>
    <w:rsid w:val="00826F52"/>
    <w:rsid w:val="00827422"/>
    <w:rsid w:val="00827757"/>
    <w:rsid w:val="00827B41"/>
    <w:rsid w:val="00830683"/>
    <w:rsid w:val="008316CD"/>
    <w:rsid w:val="00831753"/>
    <w:rsid w:val="008318B2"/>
    <w:rsid w:val="00831D1D"/>
    <w:rsid w:val="00831F3E"/>
    <w:rsid w:val="00832273"/>
    <w:rsid w:val="00832393"/>
    <w:rsid w:val="0083465F"/>
    <w:rsid w:val="00834EE4"/>
    <w:rsid w:val="00835711"/>
    <w:rsid w:val="008358FF"/>
    <w:rsid w:val="00836310"/>
    <w:rsid w:val="00836406"/>
    <w:rsid w:val="0083676B"/>
    <w:rsid w:val="00836F8B"/>
    <w:rsid w:val="008376DF"/>
    <w:rsid w:val="00837CDC"/>
    <w:rsid w:val="00840A88"/>
    <w:rsid w:val="00841200"/>
    <w:rsid w:val="0084270B"/>
    <w:rsid w:val="00842BA9"/>
    <w:rsid w:val="00842CD8"/>
    <w:rsid w:val="00843852"/>
    <w:rsid w:val="008452C8"/>
    <w:rsid w:val="00845B86"/>
    <w:rsid w:val="00845BDF"/>
    <w:rsid w:val="00845CDB"/>
    <w:rsid w:val="00845FCF"/>
    <w:rsid w:val="00846640"/>
    <w:rsid w:val="008467C8"/>
    <w:rsid w:val="00846F74"/>
    <w:rsid w:val="00847770"/>
    <w:rsid w:val="00847CD7"/>
    <w:rsid w:val="00850162"/>
    <w:rsid w:val="00850878"/>
    <w:rsid w:val="00851621"/>
    <w:rsid w:val="008518F4"/>
    <w:rsid w:val="00852496"/>
    <w:rsid w:val="008528D5"/>
    <w:rsid w:val="00852976"/>
    <w:rsid w:val="00853E83"/>
    <w:rsid w:val="008551A2"/>
    <w:rsid w:val="00855768"/>
    <w:rsid w:val="00856451"/>
    <w:rsid w:val="00856E0B"/>
    <w:rsid w:val="0085793C"/>
    <w:rsid w:val="00857982"/>
    <w:rsid w:val="00857D66"/>
    <w:rsid w:val="008604D7"/>
    <w:rsid w:val="0086101C"/>
    <w:rsid w:val="0086111B"/>
    <w:rsid w:val="0086156F"/>
    <w:rsid w:val="00861589"/>
    <w:rsid w:val="0086190F"/>
    <w:rsid w:val="008629A9"/>
    <w:rsid w:val="00862F1D"/>
    <w:rsid w:val="00863344"/>
    <w:rsid w:val="00863839"/>
    <w:rsid w:val="00864463"/>
    <w:rsid w:val="0086458A"/>
    <w:rsid w:val="008645FA"/>
    <w:rsid w:val="0086481E"/>
    <w:rsid w:val="0086504A"/>
    <w:rsid w:val="008652FB"/>
    <w:rsid w:val="008653BD"/>
    <w:rsid w:val="00865FD3"/>
    <w:rsid w:val="00866B28"/>
    <w:rsid w:val="00866BE2"/>
    <w:rsid w:val="00867B31"/>
    <w:rsid w:val="00870180"/>
    <w:rsid w:val="008703C8"/>
    <w:rsid w:val="00870E52"/>
    <w:rsid w:val="008710A0"/>
    <w:rsid w:val="008711EB"/>
    <w:rsid w:val="008719D0"/>
    <w:rsid w:val="00871CF0"/>
    <w:rsid w:val="00872270"/>
    <w:rsid w:val="00872648"/>
    <w:rsid w:val="00872E3C"/>
    <w:rsid w:val="0087314A"/>
    <w:rsid w:val="00873FB5"/>
    <w:rsid w:val="00874712"/>
    <w:rsid w:val="00874BF3"/>
    <w:rsid w:val="00874FFF"/>
    <w:rsid w:val="0087518D"/>
    <w:rsid w:val="0087683A"/>
    <w:rsid w:val="0087737B"/>
    <w:rsid w:val="00880E07"/>
    <w:rsid w:val="00883773"/>
    <w:rsid w:val="008845B4"/>
    <w:rsid w:val="0088513A"/>
    <w:rsid w:val="008859A1"/>
    <w:rsid w:val="00885A07"/>
    <w:rsid w:val="0088663D"/>
    <w:rsid w:val="00886742"/>
    <w:rsid w:val="008871CF"/>
    <w:rsid w:val="00887B00"/>
    <w:rsid w:val="00890070"/>
    <w:rsid w:val="00890A4C"/>
    <w:rsid w:val="00890C87"/>
    <w:rsid w:val="00891062"/>
    <w:rsid w:val="0089167C"/>
    <w:rsid w:val="00891A93"/>
    <w:rsid w:val="00891F2E"/>
    <w:rsid w:val="0089222C"/>
    <w:rsid w:val="0089241E"/>
    <w:rsid w:val="008926C7"/>
    <w:rsid w:val="00892F97"/>
    <w:rsid w:val="00893995"/>
    <w:rsid w:val="00893C19"/>
    <w:rsid w:val="00893D12"/>
    <w:rsid w:val="00894797"/>
    <w:rsid w:val="0089523B"/>
    <w:rsid w:val="00895308"/>
    <w:rsid w:val="0089549F"/>
    <w:rsid w:val="00895B91"/>
    <w:rsid w:val="00896ECE"/>
    <w:rsid w:val="00897E87"/>
    <w:rsid w:val="008A0240"/>
    <w:rsid w:val="008A0B7F"/>
    <w:rsid w:val="008A0F85"/>
    <w:rsid w:val="008A2181"/>
    <w:rsid w:val="008A3923"/>
    <w:rsid w:val="008A4104"/>
    <w:rsid w:val="008A58AC"/>
    <w:rsid w:val="008A60C1"/>
    <w:rsid w:val="008A64A5"/>
    <w:rsid w:val="008A730E"/>
    <w:rsid w:val="008A77AD"/>
    <w:rsid w:val="008A780E"/>
    <w:rsid w:val="008A7850"/>
    <w:rsid w:val="008A79E1"/>
    <w:rsid w:val="008A7F1B"/>
    <w:rsid w:val="008B0C29"/>
    <w:rsid w:val="008B0F52"/>
    <w:rsid w:val="008B16E5"/>
    <w:rsid w:val="008B2BB3"/>
    <w:rsid w:val="008B3003"/>
    <w:rsid w:val="008B3D8C"/>
    <w:rsid w:val="008B462B"/>
    <w:rsid w:val="008B473E"/>
    <w:rsid w:val="008B584D"/>
    <w:rsid w:val="008B63A8"/>
    <w:rsid w:val="008B6634"/>
    <w:rsid w:val="008B6B4A"/>
    <w:rsid w:val="008B71AE"/>
    <w:rsid w:val="008B79F4"/>
    <w:rsid w:val="008B7BC3"/>
    <w:rsid w:val="008C0CAA"/>
    <w:rsid w:val="008C14E2"/>
    <w:rsid w:val="008C16BD"/>
    <w:rsid w:val="008C1C18"/>
    <w:rsid w:val="008C2A11"/>
    <w:rsid w:val="008C2ABE"/>
    <w:rsid w:val="008C2B1B"/>
    <w:rsid w:val="008C2D54"/>
    <w:rsid w:val="008C3125"/>
    <w:rsid w:val="008C38D2"/>
    <w:rsid w:val="008C4254"/>
    <w:rsid w:val="008C459A"/>
    <w:rsid w:val="008C58E9"/>
    <w:rsid w:val="008C5DDA"/>
    <w:rsid w:val="008C618E"/>
    <w:rsid w:val="008C7215"/>
    <w:rsid w:val="008C77B0"/>
    <w:rsid w:val="008C7E9A"/>
    <w:rsid w:val="008D042E"/>
    <w:rsid w:val="008D13B4"/>
    <w:rsid w:val="008D2456"/>
    <w:rsid w:val="008D2DA4"/>
    <w:rsid w:val="008D2E81"/>
    <w:rsid w:val="008D2FD7"/>
    <w:rsid w:val="008D413A"/>
    <w:rsid w:val="008D4367"/>
    <w:rsid w:val="008D4CC6"/>
    <w:rsid w:val="008D6831"/>
    <w:rsid w:val="008D6868"/>
    <w:rsid w:val="008D6B98"/>
    <w:rsid w:val="008D6C8D"/>
    <w:rsid w:val="008D7969"/>
    <w:rsid w:val="008E036D"/>
    <w:rsid w:val="008E0DFA"/>
    <w:rsid w:val="008E19F4"/>
    <w:rsid w:val="008E1EC2"/>
    <w:rsid w:val="008E2B54"/>
    <w:rsid w:val="008E36A0"/>
    <w:rsid w:val="008E3D25"/>
    <w:rsid w:val="008E3F8C"/>
    <w:rsid w:val="008E4250"/>
    <w:rsid w:val="008E435F"/>
    <w:rsid w:val="008E4404"/>
    <w:rsid w:val="008E471C"/>
    <w:rsid w:val="008E5208"/>
    <w:rsid w:val="008E5563"/>
    <w:rsid w:val="008E58C7"/>
    <w:rsid w:val="008E608E"/>
    <w:rsid w:val="008E6597"/>
    <w:rsid w:val="008E77A0"/>
    <w:rsid w:val="008F0512"/>
    <w:rsid w:val="008F0B0A"/>
    <w:rsid w:val="008F128E"/>
    <w:rsid w:val="008F1B3C"/>
    <w:rsid w:val="008F21ED"/>
    <w:rsid w:val="008F2A76"/>
    <w:rsid w:val="008F2FEF"/>
    <w:rsid w:val="008F35A3"/>
    <w:rsid w:val="008F3D55"/>
    <w:rsid w:val="008F4101"/>
    <w:rsid w:val="008F45FF"/>
    <w:rsid w:val="008F4625"/>
    <w:rsid w:val="008F5021"/>
    <w:rsid w:val="008F513C"/>
    <w:rsid w:val="008F55EC"/>
    <w:rsid w:val="008F58A5"/>
    <w:rsid w:val="008F6B61"/>
    <w:rsid w:val="008F74EE"/>
    <w:rsid w:val="00900675"/>
    <w:rsid w:val="009008B4"/>
    <w:rsid w:val="00900A48"/>
    <w:rsid w:val="009013BB"/>
    <w:rsid w:val="00901E56"/>
    <w:rsid w:val="00903D0C"/>
    <w:rsid w:val="009050EA"/>
    <w:rsid w:val="00905119"/>
    <w:rsid w:val="00905214"/>
    <w:rsid w:val="0090537B"/>
    <w:rsid w:val="00905838"/>
    <w:rsid w:val="00905944"/>
    <w:rsid w:val="0090617F"/>
    <w:rsid w:val="00906695"/>
    <w:rsid w:val="00906704"/>
    <w:rsid w:val="0090684E"/>
    <w:rsid w:val="00910025"/>
    <w:rsid w:val="00911004"/>
    <w:rsid w:val="009110AA"/>
    <w:rsid w:val="009117E2"/>
    <w:rsid w:val="0091183A"/>
    <w:rsid w:val="009124DF"/>
    <w:rsid w:val="00912DC9"/>
    <w:rsid w:val="00913DDF"/>
    <w:rsid w:val="009140F8"/>
    <w:rsid w:val="00914F47"/>
    <w:rsid w:val="0091580F"/>
    <w:rsid w:val="009158D0"/>
    <w:rsid w:val="00915D2C"/>
    <w:rsid w:val="0091667E"/>
    <w:rsid w:val="00920114"/>
    <w:rsid w:val="00921C05"/>
    <w:rsid w:val="00921C53"/>
    <w:rsid w:val="00921D43"/>
    <w:rsid w:val="009229D0"/>
    <w:rsid w:val="00922E90"/>
    <w:rsid w:val="00923D81"/>
    <w:rsid w:val="009240CA"/>
    <w:rsid w:val="009247A4"/>
    <w:rsid w:val="00924E8D"/>
    <w:rsid w:val="00925BAD"/>
    <w:rsid w:val="0092601C"/>
    <w:rsid w:val="009261F8"/>
    <w:rsid w:val="0092686A"/>
    <w:rsid w:val="00927577"/>
    <w:rsid w:val="00927BCE"/>
    <w:rsid w:val="00930321"/>
    <w:rsid w:val="009305FC"/>
    <w:rsid w:val="00930F3D"/>
    <w:rsid w:val="00932236"/>
    <w:rsid w:val="00932279"/>
    <w:rsid w:val="00932454"/>
    <w:rsid w:val="009325DE"/>
    <w:rsid w:val="00934722"/>
    <w:rsid w:val="00934C2D"/>
    <w:rsid w:val="00934F20"/>
    <w:rsid w:val="009350C4"/>
    <w:rsid w:val="009351C0"/>
    <w:rsid w:val="00935795"/>
    <w:rsid w:val="00935E3A"/>
    <w:rsid w:val="00936275"/>
    <w:rsid w:val="0093650E"/>
    <w:rsid w:val="00936BEB"/>
    <w:rsid w:val="0093733C"/>
    <w:rsid w:val="00937842"/>
    <w:rsid w:val="00937D1C"/>
    <w:rsid w:val="00937D4E"/>
    <w:rsid w:val="00940293"/>
    <w:rsid w:val="009405AB"/>
    <w:rsid w:val="00940626"/>
    <w:rsid w:val="009406D7"/>
    <w:rsid w:val="00940D89"/>
    <w:rsid w:val="0094109B"/>
    <w:rsid w:val="009411A2"/>
    <w:rsid w:val="009412D4"/>
    <w:rsid w:val="00941D3D"/>
    <w:rsid w:val="00942681"/>
    <w:rsid w:val="00942F22"/>
    <w:rsid w:val="009430FB"/>
    <w:rsid w:val="00943573"/>
    <w:rsid w:val="00943DB0"/>
    <w:rsid w:val="00944EC8"/>
    <w:rsid w:val="0094515D"/>
    <w:rsid w:val="00945707"/>
    <w:rsid w:val="00946298"/>
    <w:rsid w:val="00946AE0"/>
    <w:rsid w:val="009475FE"/>
    <w:rsid w:val="00947A32"/>
    <w:rsid w:val="00947B55"/>
    <w:rsid w:val="00947DF7"/>
    <w:rsid w:val="00947E90"/>
    <w:rsid w:val="009502DB"/>
    <w:rsid w:val="00952291"/>
    <w:rsid w:val="0095237E"/>
    <w:rsid w:val="009526C5"/>
    <w:rsid w:val="00952AC1"/>
    <w:rsid w:val="00953B59"/>
    <w:rsid w:val="00953C48"/>
    <w:rsid w:val="00954331"/>
    <w:rsid w:val="0095477E"/>
    <w:rsid w:val="00954C2F"/>
    <w:rsid w:val="00955557"/>
    <w:rsid w:val="00955C85"/>
    <w:rsid w:val="009564C6"/>
    <w:rsid w:val="0095696E"/>
    <w:rsid w:val="009569B8"/>
    <w:rsid w:val="009572E7"/>
    <w:rsid w:val="0095751F"/>
    <w:rsid w:val="009606C5"/>
    <w:rsid w:val="009609C8"/>
    <w:rsid w:val="00960A00"/>
    <w:rsid w:val="00960EB0"/>
    <w:rsid w:val="00961293"/>
    <w:rsid w:val="00961488"/>
    <w:rsid w:val="00961EE4"/>
    <w:rsid w:val="00962058"/>
    <w:rsid w:val="0096216D"/>
    <w:rsid w:val="0096270B"/>
    <w:rsid w:val="0096321A"/>
    <w:rsid w:val="00963BC3"/>
    <w:rsid w:val="00963E20"/>
    <w:rsid w:val="00964C78"/>
    <w:rsid w:val="0096634D"/>
    <w:rsid w:val="00966491"/>
    <w:rsid w:val="009666FE"/>
    <w:rsid w:val="00967D11"/>
    <w:rsid w:val="00970201"/>
    <w:rsid w:val="0097051D"/>
    <w:rsid w:val="009706F1"/>
    <w:rsid w:val="00970730"/>
    <w:rsid w:val="00971B61"/>
    <w:rsid w:val="00971DB7"/>
    <w:rsid w:val="0097232D"/>
    <w:rsid w:val="0097235D"/>
    <w:rsid w:val="00972529"/>
    <w:rsid w:val="00972D3A"/>
    <w:rsid w:val="009739DB"/>
    <w:rsid w:val="00973D6B"/>
    <w:rsid w:val="009740F1"/>
    <w:rsid w:val="00974B3C"/>
    <w:rsid w:val="00974BE9"/>
    <w:rsid w:val="00976B0A"/>
    <w:rsid w:val="00977151"/>
    <w:rsid w:val="00977C0E"/>
    <w:rsid w:val="00977E57"/>
    <w:rsid w:val="009801AF"/>
    <w:rsid w:val="0098027A"/>
    <w:rsid w:val="00980C31"/>
    <w:rsid w:val="00980D0C"/>
    <w:rsid w:val="00980E03"/>
    <w:rsid w:val="00981A21"/>
    <w:rsid w:val="00981B45"/>
    <w:rsid w:val="00983381"/>
    <w:rsid w:val="009837B0"/>
    <w:rsid w:val="00983835"/>
    <w:rsid w:val="00983F7C"/>
    <w:rsid w:val="00984571"/>
    <w:rsid w:val="009847DF"/>
    <w:rsid w:val="00984B43"/>
    <w:rsid w:val="00984C18"/>
    <w:rsid w:val="00984CDE"/>
    <w:rsid w:val="00985C9D"/>
    <w:rsid w:val="009861B8"/>
    <w:rsid w:val="00986792"/>
    <w:rsid w:val="00986A01"/>
    <w:rsid w:val="00986A90"/>
    <w:rsid w:val="00986DF2"/>
    <w:rsid w:val="0098725D"/>
    <w:rsid w:val="009875F6"/>
    <w:rsid w:val="009877FC"/>
    <w:rsid w:val="00987CA0"/>
    <w:rsid w:val="00990E18"/>
    <w:rsid w:val="00990EEE"/>
    <w:rsid w:val="009910D7"/>
    <w:rsid w:val="0099116D"/>
    <w:rsid w:val="0099173D"/>
    <w:rsid w:val="0099185C"/>
    <w:rsid w:val="0099322C"/>
    <w:rsid w:val="00993B63"/>
    <w:rsid w:val="00993D12"/>
    <w:rsid w:val="00995116"/>
    <w:rsid w:val="009955FF"/>
    <w:rsid w:val="00995A69"/>
    <w:rsid w:val="00995D1C"/>
    <w:rsid w:val="00996F5C"/>
    <w:rsid w:val="00997D7C"/>
    <w:rsid w:val="009A01DB"/>
    <w:rsid w:val="009A25BE"/>
    <w:rsid w:val="009A3217"/>
    <w:rsid w:val="009A367C"/>
    <w:rsid w:val="009A4057"/>
    <w:rsid w:val="009A41C0"/>
    <w:rsid w:val="009A49A7"/>
    <w:rsid w:val="009A536E"/>
    <w:rsid w:val="009A56DF"/>
    <w:rsid w:val="009A5829"/>
    <w:rsid w:val="009A5AA0"/>
    <w:rsid w:val="009A5D20"/>
    <w:rsid w:val="009A6AF5"/>
    <w:rsid w:val="009A7DEE"/>
    <w:rsid w:val="009B017F"/>
    <w:rsid w:val="009B190B"/>
    <w:rsid w:val="009B223E"/>
    <w:rsid w:val="009B2879"/>
    <w:rsid w:val="009B2968"/>
    <w:rsid w:val="009B29A6"/>
    <w:rsid w:val="009B2AA9"/>
    <w:rsid w:val="009B2CD6"/>
    <w:rsid w:val="009B338D"/>
    <w:rsid w:val="009B3395"/>
    <w:rsid w:val="009B352E"/>
    <w:rsid w:val="009B3A05"/>
    <w:rsid w:val="009B54D9"/>
    <w:rsid w:val="009B6799"/>
    <w:rsid w:val="009B6AFC"/>
    <w:rsid w:val="009B7970"/>
    <w:rsid w:val="009B7ADC"/>
    <w:rsid w:val="009B7DBB"/>
    <w:rsid w:val="009C0D33"/>
    <w:rsid w:val="009C1155"/>
    <w:rsid w:val="009C11A8"/>
    <w:rsid w:val="009C11ED"/>
    <w:rsid w:val="009C1C3F"/>
    <w:rsid w:val="009C1CD8"/>
    <w:rsid w:val="009C241A"/>
    <w:rsid w:val="009C2C7D"/>
    <w:rsid w:val="009C4367"/>
    <w:rsid w:val="009C44C8"/>
    <w:rsid w:val="009C455F"/>
    <w:rsid w:val="009C4641"/>
    <w:rsid w:val="009C4A76"/>
    <w:rsid w:val="009C4FF1"/>
    <w:rsid w:val="009C527B"/>
    <w:rsid w:val="009C5526"/>
    <w:rsid w:val="009C59A3"/>
    <w:rsid w:val="009C5BEA"/>
    <w:rsid w:val="009C69A5"/>
    <w:rsid w:val="009C6ED9"/>
    <w:rsid w:val="009C711B"/>
    <w:rsid w:val="009D00E8"/>
    <w:rsid w:val="009D07C6"/>
    <w:rsid w:val="009D0836"/>
    <w:rsid w:val="009D0E4B"/>
    <w:rsid w:val="009D1954"/>
    <w:rsid w:val="009D19B0"/>
    <w:rsid w:val="009D1CCB"/>
    <w:rsid w:val="009D259D"/>
    <w:rsid w:val="009D30C2"/>
    <w:rsid w:val="009D3156"/>
    <w:rsid w:val="009D3AA1"/>
    <w:rsid w:val="009D3B52"/>
    <w:rsid w:val="009D464E"/>
    <w:rsid w:val="009D71D2"/>
    <w:rsid w:val="009D74B7"/>
    <w:rsid w:val="009E0555"/>
    <w:rsid w:val="009E0C3D"/>
    <w:rsid w:val="009E100B"/>
    <w:rsid w:val="009E10FC"/>
    <w:rsid w:val="009E2464"/>
    <w:rsid w:val="009E24BA"/>
    <w:rsid w:val="009E3153"/>
    <w:rsid w:val="009E3213"/>
    <w:rsid w:val="009E3531"/>
    <w:rsid w:val="009E358B"/>
    <w:rsid w:val="009E3941"/>
    <w:rsid w:val="009E401E"/>
    <w:rsid w:val="009E448D"/>
    <w:rsid w:val="009E4D69"/>
    <w:rsid w:val="009E501C"/>
    <w:rsid w:val="009E532D"/>
    <w:rsid w:val="009E5331"/>
    <w:rsid w:val="009E624C"/>
    <w:rsid w:val="009E6DDD"/>
    <w:rsid w:val="009E71B1"/>
    <w:rsid w:val="009E7488"/>
    <w:rsid w:val="009E7DAA"/>
    <w:rsid w:val="009F09A7"/>
    <w:rsid w:val="009F150F"/>
    <w:rsid w:val="009F1765"/>
    <w:rsid w:val="009F1D4E"/>
    <w:rsid w:val="009F1F51"/>
    <w:rsid w:val="009F2574"/>
    <w:rsid w:val="009F2EEE"/>
    <w:rsid w:val="009F3ECC"/>
    <w:rsid w:val="009F4339"/>
    <w:rsid w:val="009F44D7"/>
    <w:rsid w:val="009F4761"/>
    <w:rsid w:val="009F47E6"/>
    <w:rsid w:val="009F4FE1"/>
    <w:rsid w:val="009F52FA"/>
    <w:rsid w:val="009F53F7"/>
    <w:rsid w:val="009F562B"/>
    <w:rsid w:val="009F59CD"/>
    <w:rsid w:val="009F671A"/>
    <w:rsid w:val="009F7612"/>
    <w:rsid w:val="009F7646"/>
    <w:rsid w:val="009F76B6"/>
    <w:rsid w:val="009F7CDF"/>
    <w:rsid w:val="009F7F72"/>
    <w:rsid w:val="00A0035A"/>
    <w:rsid w:val="00A00487"/>
    <w:rsid w:val="00A0087C"/>
    <w:rsid w:val="00A01163"/>
    <w:rsid w:val="00A0163E"/>
    <w:rsid w:val="00A01D20"/>
    <w:rsid w:val="00A01E40"/>
    <w:rsid w:val="00A0353B"/>
    <w:rsid w:val="00A04244"/>
    <w:rsid w:val="00A049BB"/>
    <w:rsid w:val="00A04BAE"/>
    <w:rsid w:val="00A0517B"/>
    <w:rsid w:val="00A051E2"/>
    <w:rsid w:val="00A055C8"/>
    <w:rsid w:val="00A0566B"/>
    <w:rsid w:val="00A057C3"/>
    <w:rsid w:val="00A05C9E"/>
    <w:rsid w:val="00A05FA3"/>
    <w:rsid w:val="00A066EB"/>
    <w:rsid w:val="00A06A7C"/>
    <w:rsid w:val="00A06CA9"/>
    <w:rsid w:val="00A06F22"/>
    <w:rsid w:val="00A06F80"/>
    <w:rsid w:val="00A075DF"/>
    <w:rsid w:val="00A07C71"/>
    <w:rsid w:val="00A100C2"/>
    <w:rsid w:val="00A101C2"/>
    <w:rsid w:val="00A102C2"/>
    <w:rsid w:val="00A11D55"/>
    <w:rsid w:val="00A12390"/>
    <w:rsid w:val="00A13A18"/>
    <w:rsid w:val="00A1440C"/>
    <w:rsid w:val="00A14CB0"/>
    <w:rsid w:val="00A14F58"/>
    <w:rsid w:val="00A14FD9"/>
    <w:rsid w:val="00A155B5"/>
    <w:rsid w:val="00A156F1"/>
    <w:rsid w:val="00A15826"/>
    <w:rsid w:val="00A15BCB"/>
    <w:rsid w:val="00A15CCE"/>
    <w:rsid w:val="00A15E6F"/>
    <w:rsid w:val="00A161DB"/>
    <w:rsid w:val="00A16651"/>
    <w:rsid w:val="00A169A2"/>
    <w:rsid w:val="00A16C1D"/>
    <w:rsid w:val="00A16E7D"/>
    <w:rsid w:val="00A17041"/>
    <w:rsid w:val="00A20584"/>
    <w:rsid w:val="00A21445"/>
    <w:rsid w:val="00A2223E"/>
    <w:rsid w:val="00A23BF6"/>
    <w:rsid w:val="00A23CC0"/>
    <w:rsid w:val="00A25586"/>
    <w:rsid w:val="00A26552"/>
    <w:rsid w:val="00A26CC2"/>
    <w:rsid w:val="00A272F8"/>
    <w:rsid w:val="00A27E17"/>
    <w:rsid w:val="00A3002B"/>
    <w:rsid w:val="00A3040B"/>
    <w:rsid w:val="00A305F9"/>
    <w:rsid w:val="00A30AC2"/>
    <w:rsid w:val="00A316FA"/>
    <w:rsid w:val="00A31A45"/>
    <w:rsid w:val="00A31F3F"/>
    <w:rsid w:val="00A32B81"/>
    <w:rsid w:val="00A33592"/>
    <w:rsid w:val="00A340F0"/>
    <w:rsid w:val="00A34405"/>
    <w:rsid w:val="00A347FD"/>
    <w:rsid w:val="00A34D92"/>
    <w:rsid w:val="00A34E03"/>
    <w:rsid w:val="00A353B4"/>
    <w:rsid w:val="00A35E69"/>
    <w:rsid w:val="00A3628F"/>
    <w:rsid w:val="00A36D9F"/>
    <w:rsid w:val="00A3771B"/>
    <w:rsid w:val="00A37AC4"/>
    <w:rsid w:val="00A412E7"/>
    <w:rsid w:val="00A416F3"/>
    <w:rsid w:val="00A41AB6"/>
    <w:rsid w:val="00A43590"/>
    <w:rsid w:val="00A436D7"/>
    <w:rsid w:val="00A4378C"/>
    <w:rsid w:val="00A43D2D"/>
    <w:rsid w:val="00A44A2C"/>
    <w:rsid w:val="00A44E13"/>
    <w:rsid w:val="00A44F6F"/>
    <w:rsid w:val="00A45121"/>
    <w:rsid w:val="00A451C2"/>
    <w:rsid w:val="00A45BB5"/>
    <w:rsid w:val="00A4657F"/>
    <w:rsid w:val="00A46900"/>
    <w:rsid w:val="00A46F89"/>
    <w:rsid w:val="00A471BE"/>
    <w:rsid w:val="00A5035B"/>
    <w:rsid w:val="00A503CD"/>
    <w:rsid w:val="00A5067E"/>
    <w:rsid w:val="00A50D9D"/>
    <w:rsid w:val="00A51AB4"/>
    <w:rsid w:val="00A51C4E"/>
    <w:rsid w:val="00A52749"/>
    <w:rsid w:val="00A5291F"/>
    <w:rsid w:val="00A53000"/>
    <w:rsid w:val="00A53814"/>
    <w:rsid w:val="00A539A3"/>
    <w:rsid w:val="00A541DC"/>
    <w:rsid w:val="00A54277"/>
    <w:rsid w:val="00A545C6"/>
    <w:rsid w:val="00A5461F"/>
    <w:rsid w:val="00A55364"/>
    <w:rsid w:val="00A55434"/>
    <w:rsid w:val="00A55FB2"/>
    <w:rsid w:val="00A55FD1"/>
    <w:rsid w:val="00A56FB1"/>
    <w:rsid w:val="00A60959"/>
    <w:rsid w:val="00A62CC5"/>
    <w:rsid w:val="00A6316F"/>
    <w:rsid w:val="00A6350F"/>
    <w:rsid w:val="00A64144"/>
    <w:rsid w:val="00A652EE"/>
    <w:rsid w:val="00A65D6B"/>
    <w:rsid w:val="00A66065"/>
    <w:rsid w:val="00A66645"/>
    <w:rsid w:val="00A67561"/>
    <w:rsid w:val="00A67591"/>
    <w:rsid w:val="00A67AF2"/>
    <w:rsid w:val="00A67CE1"/>
    <w:rsid w:val="00A7006D"/>
    <w:rsid w:val="00A70AAA"/>
    <w:rsid w:val="00A70B69"/>
    <w:rsid w:val="00A7152E"/>
    <w:rsid w:val="00A71848"/>
    <w:rsid w:val="00A7211A"/>
    <w:rsid w:val="00A72317"/>
    <w:rsid w:val="00A72398"/>
    <w:rsid w:val="00A72932"/>
    <w:rsid w:val="00A7365E"/>
    <w:rsid w:val="00A73941"/>
    <w:rsid w:val="00A73992"/>
    <w:rsid w:val="00A74129"/>
    <w:rsid w:val="00A7417B"/>
    <w:rsid w:val="00A74233"/>
    <w:rsid w:val="00A74AE2"/>
    <w:rsid w:val="00A7538A"/>
    <w:rsid w:val="00A756B9"/>
    <w:rsid w:val="00A757B2"/>
    <w:rsid w:val="00A75F87"/>
    <w:rsid w:val="00A7655E"/>
    <w:rsid w:val="00A76737"/>
    <w:rsid w:val="00A7689A"/>
    <w:rsid w:val="00A768BC"/>
    <w:rsid w:val="00A773F0"/>
    <w:rsid w:val="00A77C5E"/>
    <w:rsid w:val="00A81986"/>
    <w:rsid w:val="00A81C97"/>
    <w:rsid w:val="00A81D20"/>
    <w:rsid w:val="00A8290F"/>
    <w:rsid w:val="00A82B6E"/>
    <w:rsid w:val="00A82E3B"/>
    <w:rsid w:val="00A83E5C"/>
    <w:rsid w:val="00A83E86"/>
    <w:rsid w:val="00A84543"/>
    <w:rsid w:val="00A8493E"/>
    <w:rsid w:val="00A84A52"/>
    <w:rsid w:val="00A84FDB"/>
    <w:rsid w:val="00A855B5"/>
    <w:rsid w:val="00A85BFE"/>
    <w:rsid w:val="00A86012"/>
    <w:rsid w:val="00A86EC2"/>
    <w:rsid w:val="00A8751C"/>
    <w:rsid w:val="00A87D57"/>
    <w:rsid w:val="00A87F4C"/>
    <w:rsid w:val="00A90C0E"/>
    <w:rsid w:val="00A91A6D"/>
    <w:rsid w:val="00A9242E"/>
    <w:rsid w:val="00A92BB1"/>
    <w:rsid w:val="00A93172"/>
    <w:rsid w:val="00A949BD"/>
    <w:rsid w:val="00A949F9"/>
    <w:rsid w:val="00A94BC6"/>
    <w:rsid w:val="00A95D8B"/>
    <w:rsid w:val="00A9606C"/>
    <w:rsid w:val="00A96754"/>
    <w:rsid w:val="00A977C9"/>
    <w:rsid w:val="00A97DC3"/>
    <w:rsid w:val="00AA0142"/>
    <w:rsid w:val="00AA0296"/>
    <w:rsid w:val="00AA035B"/>
    <w:rsid w:val="00AA07C1"/>
    <w:rsid w:val="00AA29E9"/>
    <w:rsid w:val="00AA3F15"/>
    <w:rsid w:val="00AA4366"/>
    <w:rsid w:val="00AA4795"/>
    <w:rsid w:val="00AA4AA8"/>
    <w:rsid w:val="00AA5CBD"/>
    <w:rsid w:val="00AA6925"/>
    <w:rsid w:val="00AA72CB"/>
    <w:rsid w:val="00AA7DD2"/>
    <w:rsid w:val="00AB064B"/>
    <w:rsid w:val="00AB09B0"/>
    <w:rsid w:val="00AB12DE"/>
    <w:rsid w:val="00AB1530"/>
    <w:rsid w:val="00AB1A4D"/>
    <w:rsid w:val="00AB1DEF"/>
    <w:rsid w:val="00AB2391"/>
    <w:rsid w:val="00AB2395"/>
    <w:rsid w:val="00AB23B3"/>
    <w:rsid w:val="00AB2520"/>
    <w:rsid w:val="00AB25E3"/>
    <w:rsid w:val="00AB2CD1"/>
    <w:rsid w:val="00AB2CF9"/>
    <w:rsid w:val="00AB32E6"/>
    <w:rsid w:val="00AB3373"/>
    <w:rsid w:val="00AB4294"/>
    <w:rsid w:val="00AB4502"/>
    <w:rsid w:val="00AB4539"/>
    <w:rsid w:val="00AB4F09"/>
    <w:rsid w:val="00AB4F4C"/>
    <w:rsid w:val="00AB4FAB"/>
    <w:rsid w:val="00AB5B94"/>
    <w:rsid w:val="00AB6370"/>
    <w:rsid w:val="00AB646C"/>
    <w:rsid w:val="00AB6650"/>
    <w:rsid w:val="00AB6E40"/>
    <w:rsid w:val="00AB72F4"/>
    <w:rsid w:val="00AB766B"/>
    <w:rsid w:val="00AB7726"/>
    <w:rsid w:val="00AB7793"/>
    <w:rsid w:val="00AB7C6D"/>
    <w:rsid w:val="00AC0270"/>
    <w:rsid w:val="00AC072C"/>
    <w:rsid w:val="00AC116F"/>
    <w:rsid w:val="00AC11FE"/>
    <w:rsid w:val="00AC1F51"/>
    <w:rsid w:val="00AC25F8"/>
    <w:rsid w:val="00AC2A61"/>
    <w:rsid w:val="00AC2EDD"/>
    <w:rsid w:val="00AC3026"/>
    <w:rsid w:val="00AC32E0"/>
    <w:rsid w:val="00AC3EA3"/>
    <w:rsid w:val="00AC432C"/>
    <w:rsid w:val="00AC4710"/>
    <w:rsid w:val="00AC5107"/>
    <w:rsid w:val="00AC5451"/>
    <w:rsid w:val="00AC702C"/>
    <w:rsid w:val="00AC792D"/>
    <w:rsid w:val="00AD010E"/>
    <w:rsid w:val="00AD09BC"/>
    <w:rsid w:val="00AD14DF"/>
    <w:rsid w:val="00AD2A7A"/>
    <w:rsid w:val="00AD367C"/>
    <w:rsid w:val="00AD3E8E"/>
    <w:rsid w:val="00AD41E3"/>
    <w:rsid w:val="00AD420F"/>
    <w:rsid w:val="00AD4609"/>
    <w:rsid w:val="00AD4A8B"/>
    <w:rsid w:val="00AD70E7"/>
    <w:rsid w:val="00AD7B5A"/>
    <w:rsid w:val="00AE0955"/>
    <w:rsid w:val="00AE1374"/>
    <w:rsid w:val="00AE1FA1"/>
    <w:rsid w:val="00AE27A9"/>
    <w:rsid w:val="00AE286C"/>
    <w:rsid w:val="00AE2EE8"/>
    <w:rsid w:val="00AE2F91"/>
    <w:rsid w:val="00AE3549"/>
    <w:rsid w:val="00AE432A"/>
    <w:rsid w:val="00AE48C1"/>
    <w:rsid w:val="00AE4E04"/>
    <w:rsid w:val="00AE63E5"/>
    <w:rsid w:val="00AE75EA"/>
    <w:rsid w:val="00AE7810"/>
    <w:rsid w:val="00AF1704"/>
    <w:rsid w:val="00AF1C0D"/>
    <w:rsid w:val="00AF2668"/>
    <w:rsid w:val="00AF2CC9"/>
    <w:rsid w:val="00AF2D0F"/>
    <w:rsid w:val="00AF3008"/>
    <w:rsid w:val="00AF374B"/>
    <w:rsid w:val="00AF39E8"/>
    <w:rsid w:val="00AF4633"/>
    <w:rsid w:val="00AF46C6"/>
    <w:rsid w:val="00AF4CE8"/>
    <w:rsid w:val="00AF5C22"/>
    <w:rsid w:val="00B0096E"/>
    <w:rsid w:val="00B00B7C"/>
    <w:rsid w:val="00B01009"/>
    <w:rsid w:val="00B02802"/>
    <w:rsid w:val="00B0286A"/>
    <w:rsid w:val="00B02892"/>
    <w:rsid w:val="00B0313E"/>
    <w:rsid w:val="00B03697"/>
    <w:rsid w:val="00B044AB"/>
    <w:rsid w:val="00B04869"/>
    <w:rsid w:val="00B0580F"/>
    <w:rsid w:val="00B05977"/>
    <w:rsid w:val="00B05BD8"/>
    <w:rsid w:val="00B066FF"/>
    <w:rsid w:val="00B07157"/>
    <w:rsid w:val="00B07B5C"/>
    <w:rsid w:val="00B07D7D"/>
    <w:rsid w:val="00B101FE"/>
    <w:rsid w:val="00B106BF"/>
    <w:rsid w:val="00B1098B"/>
    <w:rsid w:val="00B10ED3"/>
    <w:rsid w:val="00B1196E"/>
    <w:rsid w:val="00B11C85"/>
    <w:rsid w:val="00B120DC"/>
    <w:rsid w:val="00B131B6"/>
    <w:rsid w:val="00B1336E"/>
    <w:rsid w:val="00B13409"/>
    <w:rsid w:val="00B13AEB"/>
    <w:rsid w:val="00B13BFE"/>
    <w:rsid w:val="00B13D5C"/>
    <w:rsid w:val="00B14546"/>
    <w:rsid w:val="00B1509B"/>
    <w:rsid w:val="00B15152"/>
    <w:rsid w:val="00B15408"/>
    <w:rsid w:val="00B15447"/>
    <w:rsid w:val="00B157B3"/>
    <w:rsid w:val="00B15A01"/>
    <w:rsid w:val="00B16E72"/>
    <w:rsid w:val="00B17490"/>
    <w:rsid w:val="00B2048C"/>
    <w:rsid w:val="00B204AF"/>
    <w:rsid w:val="00B20BFF"/>
    <w:rsid w:val="00B20D52"/>
    <w:rsid w:val="00B21FD8"/>
    <w:rsid w:val="00B23180"/>
    <w:rsid w:val="00B23B3F"/>
    <w:rsid w:val="00B24E7A"/>
    <w:rsid w:val="00B24FFB"/>
    <w:rsid w:val="00B251FE"/>
    <w:rsid w:val="00B27B54"/>
    <w:rsid w:val="00B308B2"/>
    <w:rsid w:val="00B30B4F"/>
    <w:rsid w:val="00B30C90"/>
    <w:rsid w:val="00B31201"/>
    <w:rsid w:val="00B3132E"/>
    <w:rsid w:val="00B31405"/>
    <w:rsid w:val="00B3198B"/>
    <w:rsid w:val="00B3324C"/>
    <w:rsid w:val="00B33F0B"/>
    <w:rsid w:val="00B347BB"/>
    <w:rsid w:val="00B358DC"/>
    <w:rsid w:val="00B35E27"/>
    <w:rsid w:val="00B377AD"/>
    <w:rsid w:val="00B37BB2"/>
    <w:rsid w:val="00B37E2F"/>
    <w:rsid w:val="00B40650"/>
    <w:rsid w:val="00B42EAC"/>
    <w:rsid w:val="00B432DD"/>
    <w:rsid w:val="00B437B4"/>
    <w:rsid w:val="00B447FF"/>
    <w:rsid w:val="00B44B0E"/>
    <w:rsid w:val="00B46DB3"/>
    <w:rsid w:val="00B505C2"/>
    <w:rsid w:val="00B51284"/>
    <w:rsid w:val="00B51761"/>
    <w:rsid w:val="00B51A59"/>
    <w:rsid w:val="00B52EB2"/>
    <w:rsid w:val="00B53141"/>
    <w:rsid w:val="00B537B0"/>
    <w:rsid w:val="00B53927"/>
    <w:rsid w:val="00B53A35"/>
    <w:rsid w:val="00B53B1A"/>
    <w:rsid w:val="00B5465C"/>
    <w:rsid w:val="00B547A3"/>
    <w:rsid w:val="00B547B1"/>
    <w:rsid w:val="00B54ABC"/>
    <w:rsid w:val="00B54AF4"/>
    <w:rsid w:val="00B550DE"/>
    <w:rsid w:val="00B55E22"/>
    <w:rsid w:val="00B5624D"/>
    <w:rsid w:val="00B5745B"/>
    <w:rsid w:val="00B57558"/>
    <w:rsid w:val="00B5770E"/>
    <w:rsid w:val="00B6024E"/>
    <w:rsid w:val="00B60B06"/>
    <w:rsid w:val="00B611BB"/>
    <w:rsid w:val="00B62670"/>
    <w:rsid w:val="00B62C27"/>
    <w:rsid w:val="00B6336A"/>
    <w:rsid w:val="00B633FA"/>
    <w:rsid w:val="00B63930"/>
    <w:rsid w:val="00B6450C"/>
    <w:rsid w:val="00B64705"/>
    <w:rsid w:val="00B65140"/>
    <w:rsid w:val="00B657B8"/>
    <w:rsid w:val="00B658F9"/>
    <w:rsid w:val="00B66710"/>
    <w:rsid w:val="00B66F74"/>
    <w:rsid w:val="00B67081"/>
    <w:rsid w:val="00B6729C"/>
    <w:rsid w:val="00B673AD"/>
    <w:rsid w:val="00B676E9"/>
    <w:rsid w:val="00B67CDE"/>
    <w:rsid w:val="00B67EC3"/>
    <w:rsid w:val="00B70085"/>
    <w:rsid w:val="00B70996"/>
    <w:rsid w:val="00B7124E"/>
    <w:rsid w:val="00B718BB"/>
    <w:rsid w:val="00B72361"/>
    <w:rsid w:val="00B75372"/>
    <w:rsid w:val="00B75D89"/>
    <w:rsid w:val="00B75F63"/>
    <w:rsid w:val="00B76555"/>
    <w:rsid w:val="00B76B36"/>
    <w:rsid w:val="00B7725C"/>
    <w:rsid w:val="00B802D9"/>
    <w:rsid w:val="00B80EC2"/>
    <w:rsid w:val="00B8105D"/>
    <w:rsid w:val="00B819D7"/>
    <w:rsid w:val="00B824C3"/>
    <w:rsid w:val="00B825C7"/>
    <w:rsid w:val="00B82F0D"/>
    <w:rsid w:val="00B837BC"/>
    <w:rsid w:val="00B8387C"/>
    <w:rsid w:val="00B83FAC"/>
    <w:rsid w:val="00B84473"/>
    <w:rsid w:val="00B84627"/>
    <w:rsid w:val="00B84920"/>
    <w:rsid w:val="00B84A30"/>
    <w:rsid w:val="00B8556A"/>
    <w:rsid w:val="00B85F7E"/>
    <w:rsid w:val="00B86D17"/>
    <w:rsid w:val="00B86FB1"/>
    <w:rsid w:val="00B87599"/>
    <w:rsid w:val="00B8779A"/>
    <w:rsid w:val="00B87D4C"/>
    <w:rsid w:val="00B90CA1"/>
    <w:rsid w:val="00B91880"/>
    <w:rsid w:val="00B91EC2"/>
    <w:rsid w:val="00B92CE6"/>
    <w:rsid w:val="00B93E84"/>
    <w:rsid w:val="00B95712"/>
    <w:rsid w:val="00B95C8C"/>
    <w:rsid w:val="00B95ED7"/>
    <w:rsid w:val="00B96523"/>
    <w:rsid w:val="00B96625"/>
    <w:rsid w:val="00B97335"/>
    <w:rsid w:val="00B97704"/>
    <w:rsid w:val="00B977EE"/>
    <w:rsid w:val="00B97DA8"/>
    <w:rsid w:val="00BA0133"/>
    <w:rsid w:val="00BA045A"/>
    <w:rsid w:val="00BA0A15"/>
    <w:rsid w:val="00BA0ADC"/>
    <w:rsid w:val="00BA0B01"/>
    <w:rsid w:val="00BA1154"/>
    <w:rsid w:val="00BA180E"/>
    <w:rsid w:val="00BA21B3"/>
    <w:rsid w:val="00BA25E0"/>
    <w:rsid w:val="00BA326A"/>
    <w:rsid w:val="00BA3CC3"/>
    <w:rsid w:val="00BA424F"/>
    <w:rsid w:val="00BA4648"/>
    <w:rsid w:val="00BA4AE4"/>
    <w:rsid w:val="00BA56AD"/>
    <w:rsid w:val="00BA64BF"/>
    <w:rsid w:val="00BA6791"/>
    <w:rsid w:val="00BA6A71"/>
    <w:rsid w:val="00BA7460"/>
    <w:rsid w:val="00BA7BB7"/>
    <w:rsid w:val="00BA7BE7"/>
    <w:rsid w:val="00BB00D3"/>
    <w:rsid w:val="00BB05DE"/>
    <w:rsid w:val="00BB1058"/>
    <w:rsid w:val="00BB257C"/>
    <w:rsid w:val="00BB2A9F"/>
    <w:rsid w:val="00BB3BCD"/>
    <w:rsid w:val="00BB3BDA"/>
    <w:rsid w:val="00BB41CE"/>
    <w:rsid w:val="00BB4350"/>
    <w:rsid w:val="00BB586B"/>
    <w:rsid w:val="00BB5AE4"/>
    <w:rsid w:val="00BB68A5"/>
    <w:rsid w:val="00BB6949"/>
    <w:rsid w:val="00BB750D"/>
    <w:rsid w:val="00BB7861"/>
    <w:rsid w:val="00BC0253"/>
    <w:rsid w:val="00BC077D"/>
    <w:rsid w:val="00BC07ED"/>
    <w:rsid w:val="00BC0FE8"/>
    <w:rsid w:val="00BC109E"/>
    <w:rsid w:val="00BC21B4"/>
    <w:rsid w:val="00BC25B1"/>
    <w:rsid w:val="00BC2C0F"/>
    <w:rsid w:val="00BC40FF"/>
    <w:rsid w:val="00BC4849"/>
    <w:rsid w:val="00BC4F57"/>
    <w:rsid w:val="00BC5011"/>
    <w:rsid w:val="00BC5526"/>
    <w:rsid w:val="00BC58D1"/>
    <w:rsid w:val="00BC5DF6"/>
    <w:rsid w:val="00BC63CC"/>
    <w:rsid w:val="00BC6702"/>
    <w:rsid w:val="00BC6A8B"/>
    <w:rsid w:val="00BC78A5"/>
    <w:rsid w:val="00BC7D7E"/>
    <w:rsid w:val="00BC7E73"/>
    <w:rsid w:val="00BD0368"/>
    <w:rsid w:val="00BD03E0"/>
    <w:rsid w:val="00BD078C"/>
    <w:rsid w:val="00BD086F"/>
    <w:rsid w:val="00BD1928"/>
    <w:rsid w:val="00BD19F8"/>
    <w:rsid w:val="00BD2058"/>
    <w:rsid w:val="00BD31BA"/>
    <w:rsid w:val="00BD322F"/>
    <w:rsid w:val="00BD524A"/>
    <w:rsid w:val="00BD52CB"/>
    <w:rsid w:val="00BD53D2"/>
    <w:rsid w:val="00BD5561"/>
    <w:rsid w:val="00BD565F"/>
    <w:rsid w:val="00BD5D36"/>
    <w:rsid w:val="00BD5DDA"/>
    <w:rsid w:val="00BD612A"/>
    <w:rsid w:val="00BD65C4"/>
    <w:rsid w:val="00BD68A3"/>
    <w:rsid w:val="00BD7B75"/>
    <w:rsid w:val="00BD7DBC"/>
    <w:rsid w:val="00BE0A08"/>
    <w:rsid w:val="00BE0F51"/>
    <w:rsid w:val="00BE0FAF"/>
    <w:rsid w:val="00BE1EAF"/>
    <w:rsid w:val="00BE255F"/>
    <w:rsid w:val="00BE307F"/>
    <w:rsid w:val="00BE33F1"/>
    <w:rsid w:val="00BE427F"/>
    <w:rsid w:val="00BE5099"/>
    <w:rsid w:val="00BE5FB1"/>
    <w:rsid w:val="00BE6010"/>
    <w:rsid w:val="00BE6C17"/>
    <w:rsid w:val="00BE76D1"/>
    <w:rsid w:val="00BE772D"/>
    <w:rsid w:val="00BF02AC"/>
    <w:rsid w:val="00BF0473"/>
    <w:rsid w:val="00BF04FA"/>
    <w:rsid w:val="00BF0717"/>
    <w:rsid w:val="00BF13B9"/>
    <w:rsid w:val="00BF13C5"/>
    <w:rsid w:val="00BF1759"/>
    <w:rsid w:val="00BF216D"/>
    <w:rsid w:val="00BF3565"/>
    <w:rsid w:val="00BF41E4"/>
    <w:rsid w:val="00BF5212"/>
    <w:rsid w:val="00BF5841"/>
    <w:rsid w:val="00BF5E48"/>
    <w:rsid w:val="00BF5EAE"/>
    <w:rsid w:val="00BF631A"/>
    <w:rsid w:val="00BF6D29"/>
    <w:rsid w:val="00BF797C"/>
    <w:rsid w:val="00C002F4"/>
    <w:rsid w:val="00C009C5"/>
    <w:rsid w:val="00C01076"/>
    <w:rsid w:val="00C012A3"/>
    <w:rsid w:val="00C01712"/>
    <w:rsid w:val="00C01734"/>
    <w:rsid w:val="00C0255B"/>
    <w:rsid w:val="00C028BD"/>
    <w:rsid w:val="00C034C2"/>
    <w:rsid w:val="00C03FCF"/>
    <w:rsid w:val="00C040BA"/>
    <w:rsid w:val="00C056E7"/>
    <w:rsid w:val="00C0685F"/>
    <w:rsid w:val="00C06871"/>
    <w:rsid w:val="00C06EE1"/>
    <w:rsid w:val="00C079E0"/>
    <w:rsid w:val="00C07B3C"/>
    <w:rsid w:val="00C07EFF"/>
    <w:rsid w:val="00C10061"/>
    <w:rsid w:val="00C1036F"/>
    <w:rsid w:val="00C109C9"/>
    <w:rsid w:val="00C10B49"/>
    <w:rsid w:val="00C10DF7"/>
    <w:rsid w:val="00C10E5B"/>
    <w:rsid w:val="00C10E63"/>
    <w:rsid w:val="00C11A46"/>
    <w:rsid w:val="00C1225A"/>
    <w:rsid w:val="00C135FB"/>
    <w:rsid w:val="00C13941"/>
    <w:rsid w:val="00C140DA"/>
    <w:rsid w:val="00C146FB"/>
    <w:rsid w:val="00C147DA"/>
    <w:rsid w:val="00C14C5D"/>
    <w:rsid w:val="00C152D7"/>
    <w:rsid w:val="00C15926"/>
    <w:rsid w:val="00C15C77"/>
    <w:rsid w:val="00C16561"/>
    <w:rsid w:val="00C16708"/>
    <w:rsid w:val="00C16E68"/>
    <w:rsid w:val="00C16F19"/>
    <w:rsid w:val="00C20128"/>
    <w:rsid w:val="00C20D80"/>
    <w:rsid w:val="00C217B3"/>
    <w:rsid w:val="00C223AF"/>
    <w:rsid w:val="00C22D6E"/>
    <w:rsid w:val="00C24322"/>
    <w:rsid w:val="00C24650"/>
    <w:rsid w:val="00C248FC"/>
    <w:rsid w:val="00C251F3"/>
    <w:rsid w:val="00C25EEA"/>
    <w:rsid w:val="00C2613B"/>
    <w:rsid w:val="00C26C8D"/>
    <w:rsid w:val="00C27E67"/>
    <w:rsid w:val="00C3086D"/>
    <w:rsid w:val="00C3090B"/>
    <w:rsid w:val="00C30EB1"/>
    <w:rsid w:val="00C30EC3"/>
    <w:rsid w:val="00C313BE"/>
    <w:rsid w:val="00C3317E"/>
    <w:rsid w:val="00C33C47"/>
    <w:rsid w:val="00C33D11"/>
    <w:rsid w:val="00C33D6C"/>
    <w:rsid w:val="00C34314"/>
    <w:rsid w:val="00C345BF"/>
    <w:rsid w:val="00C34C8D"/>
    <w:rsid w:val="00C34D29"/>
    <w:rsid w:val="00C34DFC"/>
    <w:rsid w:val="00C34E14"/>
    <w:rsid w:val="00C35688"/>
    <w:rsid w:val="00C35C28"/>
    <w:rsid w:val="00C363A5"/>
    <w:rsid w:val="00C3746C"/>
    <w:rsid w:val="00C37CE5"/>
    <w:rsid w:val="00C40C17"/>
    <w:rsid w:val="00C40C64"/>
    <w:rsid w:val="00C41012"/>
    <w:rsid w:val="00C41603"/>
    <w:rsid w:val="00C418A3"/>
    <w:rsid w:val="00C42860"/>
    <w:rsid w:val="00C42B72"/>
    <w:rsid w:val="00C42CD2"/>
    <w:rsid w:val="00C442FA"/>
    <w:rsid w:val="00C444C9"/>
    <w:rsid w:val="00C4515D"/>
    <w:rsid w:val="00C46511"/>
    <w:rsid w:val="00C46A15"/>
    <w:rsid w:val="00C46B09"/>
    <w:rsid w:val="00C46BA8"/>
    <w:rsid w:val="00C46DB3"/>
    <w:rsid w:val="00C50196"/>
    <w:rsid w:val="00C50D7D"/>
    <w:rsid w:val="00C5116E"/>
    <w:rsid w:val="00C512FB"/>
    <w:rsid w:val="00C51395"/>
    <w:rsid w:val="00C518EE"/>
    <w:rsid w:val="00C52A7B"/>
    <w:rsid w:val="00C546C9"/>
    <w:rsid w:val="00C55007"/>
    <w:rsid w:val="00C5538B"/>
    <w:rsid w:val="00C560B8"/>
    <w:rsid w:val="00C5615E"/>
    <w:rsid w:val="00C56393"/>
    <w:rsid w:val="00C56CDA"/>
    <w:rsid w:val="00C574CD"/>
    <w:rsid w:val="00C57A3D"/>
    <w:rsid w:val="00C60669"/>
    <w:rsid w:val="00C607A8"/>
    <w:rsid w:val="00C607B6"/>
    <w:rsid w:val="00C60896"/>
    <w:rsid w:val="00C60A3A"/>
    <w:rsid w:val="00C60E19"/>
    <w:rsid w:val="00C62867"/>
    <w:rsid w:val="00C62993"/>
    <w:rsid w:val="00C62C3C"/>
    <w:rsid w:val="00C62C90"/>
    <w:rsid w:val="00C62FBA"/>
    <w:rsid w:val="00C6324C"/>
    <w:rsid w:val="00C63603"/>
    <w:rsid w:val="00C63B07"/>
    <w:rsid w:val="00C64892"/>
    <w:rsid w:val="00C64A5C"/>
    <w:rsid w:val="00C65111"/>
    <w:rsid w:val="00C66004"/>
    <w:rsid w:val="00C67831"/>
    <w:rsid w:val="00C679AA"/>
    <w:rsid w:val="00C67E99"/>
    <w:rsid w:val="00C67F7E"/>
    <w:rsid w:val="00C67FA9"/>
    <w:rsid w:val="00C70A12"/>
    <w:rsid w:val="00C71FA9"/>
    <w:rsid w:val="00C724CF"/>
    <w:rsid w:val="00C73257"/>
    <w:rsid w:val="00C7329D"/>
    <w:rsid w:val="00C74377"/>
    <w:rsid w:val="00C74509"/>
    <w:rsid w:val="00C74757"/>
    <w:rsid w:val="00C74C91"/>
    <w:rsid w:val="00C74FF5"/>
    <w:rsid w:val="00C751B0"/>
    <w:rsid w:val="00C758A6"/>
    <w:rsid w:val="00C758D8"/>
    <w:rsid w:val="00C75972"/>
    <w:rsid w:val="00C75B14"/>
    <w:rsid w:val="00C760A8"/>
    <w:rsid w:val="00C76A18"/>
    <w:rsid w:val="00C771D6"/>
    <w:rsid w:val="00C77318"/>
    <w:rsid w:val="00C773B4"/>
    <w:rsid w:val="00C7745C"/>
    <w:rsid w:val="00C77628"/>
    <w:rsid w:val="00C777F7"/>
    <w:rsid w:val="00C77B7B"/>
    <w:rsid w:val="00C8031A"/>
    <w:rsid w:val="00C8035A"/>
    <w:rsid w:val="00C81676"/>
    <w:rsid w:val="00C817B0"/>
    <w:rsid w:val="00C81BBE"/>
    <w:rsid w:val="00C8258E"/>
    <w:rsid w:val="00C82792"/>
    <w:rsid w:val="00C8322F"/>
    <w:rsid w:val="00C83581"/>
    <w:rsid w:val="00C841BB"/>
    <w:rsid w:val="00C84C63"/>
    <w:rsid w:val="00C84E8E"/>
    <w:rsid w:val="00C852BE"/>
    <w:rsid w:val="00C85828"/>
    <w:rsid w:val="00C8609E"/>
    <w:rsid w:val="00C877CD"/>
    <w:rsid w:val="00C87CBE"/>
    <w:rsid w:val="00C87EC4"/>
    <w:rsid w:val="00C90026"/>
    <w:rsid w:val="00C9177D"/>
    <w:rsid w:val="00C917B9"/>
    <w:rsid w:val="00C92415"/>
    <w:rsid w:val="00C929C3"/>
    <w:rsid w:val="00C9311A"/>
    <w:rsid w:val="00C93492"/>
    <w:rsid w:val="00C93BCF"/>
    <w:rsid w:val="00C93FA0"/>
    <w:rsid w:val="00C94018"/>
    <w:rsid w:val="00C948FD"/>
    <w:rsid w:val="00C949DE"/>
    <w:rsid w:val="00C953B2"/>
    <w:rsid w:val="00C96BD9"/>
    <w:rsid w:val="00C96BDC"/>
    <w:rsid w:val="00C97827"/>
    <w:rsid w:val="00C97BAF"/>
    <w:rsid w:val="00CA0289"/>
    <w:rsid w:val="00CA04C0"/>
    <w:rsid w:val="00CA0615"/>
    <w:rsid w:val="00CA06C8"/>
    <w:rsid w:val="00CA0D7E"/>
    <w:rsid w:val="00CA15CA"/>
    <w:rsid w:val="00CA18F6"/>
    <w:rsid w:val="00CA1A5E"/>
    <w:rsid w:val="00CA2ECE"/>
    <w:rsid w:val="00CA3A25"/>
    <w:rsid w:val="00CA40A0"/>
    <w:rsid w:val="00CA4F83"/>
    <w:rsid w:val="00CA5F01"/>
    <w:rsid w:val="00CA677A"/>
    <w:rsid w:val="00CA69DB"/>
    <w:rsid w:val="00CA6AC5"/>
    <w:rsid w:val="00CA6EA3"/>
    <w:rsid w:val="00CA709F"/>
    <w:rsid w:val="00CA7173"/>
    <w:rsid w:val="00CA7E7D"/>
    <w:rsid w:val="00CB03EE"/>
    <w:rsid w:val="00CB0E75"/>
    <w:rsid w:val="00CB0F12"/>
    <w:rsid w:val="00CB12D7"/>
    <w:rsid w:val="00CB1712"/>
    <w:rsid w:val="00CB1838"/>
    <w:rsid w:val="00CB1BD8"/>
    <w:rsid w:val="00CB1F97"/>
    <w:rsid w:val="00CB214B"/>
    <w:rsid w:val="00CB2176"/>
    <w:rsid w:val="00CB2220"/>
    <w:rsid w:val="00CB2272"/>
    <w:rsid w:val="00CB43D5"/>
    <w:rsid w:val="00CB5E0D"/>
    <w:rsid w:val="00CB5EE4"/>
    <w:rsid w:val="00CB6930"/>
    <w:rsid w:val="00CB7011"/>
    <w:rsid w:val="00CB7BA1"/>
    <w:rsid w:val="00CB7EE9"/>
    <w:rsid w:val="00CC0880"/>
    <w:rsid w:val="00CC17AC"/>
    <w:rsid w:val="00CC26ED"/>
    <w:rsid w:val="00CC2ADB"/>
    <w:rsid w:val="00CC486A"/>
    <w:rsid w:val="00CC51BC"/>
    <w:rsid w:val="00CC559B"/>
    <w:rsid w:val="00CC55BF"/>
    <w:rsid w:val="00CC5A27"/>
    <w:rsid w:val="00CC5C7E"/>
    <w:rsid w:val="00CC5C7F"/>
    <w:rsid w:val="00CC5DD5"/>
    <w:rsid w:val="00CC617C"/>
    <w:rsid w:val="00CC741F"/>
    <w:rsid w:val="00CC76F9"/>
    <w:rsid w:val="00CC789A"/>
    <w:rsid w:val="00CC7F8C"/>
    <w:rsid w:val="00CD0263"/>
    <w:rsid w:val="00CD066B"/>
    <w:rsid w:val="00CD168D"/>
    <w:rsid w:val="00CD17BE"/>
    <w:rsid w:val="00CD1CDB"/>
    <w:rsid w:val="00CD22DC"/>
    <w:rsid w:val="00CD2421"/>
    <w:rsid w:val="00CD279B"/>
    <w:rsid w:val="00CD313F"/>
    <w:rsid w:val="00CD3496"/>
    <w:rsid w:val="00CD3D86"/>
    <w:rsid w:val="00CD3ECE"/>
    <w:rsid w:val="00CD42B6"/>
    <w:rsid w:val="00CD42E2"/>
    <w:rsid w:val="00CD456F"/>
    <w:rsid w:val="00CD46E2"/>
    <w:rsid w:val="00CD47D9"/>
    <w:rsid w:val="00CD5989"/>
    <w:rsid w:val="00CD5A71"/>
    <w:rsid w:val="00CD7101"/>
    <w:rsid w:val="00CD77D5"/>
    <w:rsid w:val="00CD7898"/>
    <w:rsid w:val="00CD7932"/>
    <w:rsid w:val="00CE1475"/>
    <w:rsid w:val="00CE1677"/>
    <w:rsid w:val="00CE1B24"/>
    <w:rsid w:val="00CE2019"/>
    <w:rsid w:val="00CE2598"/>
    <w:rsid w:val="00CE28D0"/>
    <w:rsid w:val="00CE37CA"/>
    <w:rsid w:val="00CE3FF5"/>
    <w:rsid w:val="00CE4382"/>
    <w:rsid w:val="00CE5797"/>
    <w:rsid w:val="00CE5D7E"/>
    <w:rsid w:val="00CE5F60"/>
    <w:rsid w:val="00CE68A2"/>
    <w:rsid w:val="00CE7268"/>
    <w:rsid w:val="00CE7AB5"/>
    <w:rsid w:val="00CE7E50"/>
    <w:rsid w:val="00CF0498"/>
    <w:rsid w:val="00CF09F3"/>
    <w:rsid w:val="00CF0AC2"/>
    <w:rsid w:val="00CF0F59"/>
    <w:rsid w:val="00CF16EC"/>
    <w:rsid w:val="00CF1B8B"/>
    <w:rsid w:val="00CF1D85"/>
    <w:rsid w:val="00CF215E"/>
    <w:rsid w:val="00CF3835"/>
    <w:rsid w:val="00CF44A2"/>
    <w:rsid w:val="00CF5220"/>
    <w:rsid w:val="00CF55B4"/>
    <w:rsid w:val="00CF5DE2"/>
    <w:rsid w:val="00CF65E5"/>
    <w:rsid w:val="00CF68FB"/>
    <w:rsid w:val="00CF6CEE"/>
    <w:rsid w:val="00CF7587"/>
    <w:rsid w:val="00CF7FF1"/>
    <w:rsid w:val="00D004E3"/>
    <w:rsid w:val="00D00D0B"/>
    <w:rsid w:val="00D011B7"/>
    <w:rsid w:val="00D01DAF"/>
    <w:rsid w:val="00D0345E"/>
    <w:rsid w:val="00D03548"/>
    <w:rsid w:val="00D04296"/>
    <w:rsid w:val="00D04AB2"/>
    <w:rsid w:val="00D04B69"/>
    <w:rsid w:val="00D061F9"/>
    <w:rsid w:val="00D06201"/>
    <w:rsid w:val="00D064ED"/>
    <w:rsid w:val="00D06668"/>
    <w:rsid w:val="00D0754C"/>
    <w:rsid w:val="00D075AF"/>
    <w:rsid w:val="00D078FB"/>
    <w:rsid w:val="00D10A3A"/>
    <w:rsid w:val="00D10A94"/>
    <w:rsid w:val="00D10F8A"/>
    <w:rsid w:val="00D10FFD"/>
    <w:rsid w:val="00D110B0"/>
    <w:rsid w:val="00D1225A"/>
    <w:rsid w:val="00D13AB3"/>
    <w:rsid w:val="00D14479"/>
    <w:rsid w:val="00D15381"/>
    <w:rsid w:val="00D1598D"/>
    <w:rsid w:val="00D15B92"/>
    <w:rsid w:val="00D16072"/>
    <w:rsid w:val="00D16350"/>
    <w:rsid w:val="00D165F0"/>
    <w:rsid w:val="00D167DB"/>
    <w:rsid w:val="00D168F8"/>
    <w:rsid w:val="00D1737D"/>
    <w:rsid w:val="00D17D95"/>
    <w:rsid w:val="00D17E50"/>
    <w:rsid w:val="00D17FBC"/>
    <w:rsid w:val="00D20006"/>
    <w:rsid w:val="00D20DD2"/>
    <w:rsid w:val="00D210D1"/>
    <w:rsid w:val="00D21C68"/>
    <w:rsid w:val="00D23582"/>
    <w:rsid w:val="00D237F5"/>
    <w:rsid w:val="00D24722"/>
    <w:rsid w:val="00D24C06"/>
    <w:rsid w:val="00D2553B"/>
    <w:rsid w:val="00D259E6"/>
    <w:rsid w:val="00D26861"/>
    <w:rsid w:val="00D26B4A"/>
    <w:rsid w:val="00D27065"/>
    <w:rsid w:val="00D2768E"/>
    <w:rsid w:val="00D30645"/>
    <w:rsid w:val="00D30689"/>
    <w:rsid w:val="00D30BC5"/>
    <w:rsid w:val="00D31DD8"/>
    <w:rsid w:val="00D32101"/>
    <w:rsid w:val="00D32D3E"/>
    <w:rsid w:val="00D3480A"/>
    <w:rsid w:val="00D34814"/>
    <w:rsid w:val="00D354DA"/>
    <w:rsid w:val="00D35934"/>
    <w:rsid w:val="00D35C4C"/>
    <w:rsid w:val="00D3735D"/>
    <w:rsid w:val="00D40420"/>
    <w:rsid w:val="00D40AF6"/>
    <w:rsid w:val="00D4154E"/>
    <w:rsid w:val="00D41FC3"/>
    <w:rsid w:val="00D42F47"/>
    <w:rsid w:val="00D43030"/>
    <w:rsid w:val="00D4448D"/>
    <w:rsid w:val="00D447A1"/>
    <w:rsid w:val="00D44827"/>
    <w:rsid w:val="00D44C40"/>
    <w:rsid w:val="00D4569D"/>
    <w:rsid w:val="00D45AA2"/>
    <w:rsid w:val="00D462D3"/>
    <w:rsid w:val="00D463B3"/>
    <w:rsid w:val="00D465D2"/>
    <w:rsid w:val="00D47381"/>
    <w:rsid w:val="00D47721"/>
    <w:rsid w:val="00D47EFB"/>
    <w:rsid w:val="00D50229"/>
    <w:rsid w:val="00D5079A"/>
    <w:rsid w:val="00D5116E"/>
    <w:rsid w:val="00D51E2B"/>
    <w:rsid w:val="00D52401"/>
    <w:rsid w:val="00D525E5"/>
    <w:rsid w:val="00D529D2"/>
    <w:rsid w:val="00D537FA"/>
    <w:rsid w:val="00D5385A"/>
    <w:rsid w:val="00D53D0A"/>
    <w:rsid w:val="00D54264"/>
    <w:rsid w:val="00D54275"/>
    <w:rsid w:val="00D54337"/>
    <w:rsid w:val="00D543E5"/>
    <w:rsid w:val="00D5452F"/>
    <w:rsid w:val="00D54739"/>
    <w:rsid w:val="00D54A63"/>
    <w:rsid w:val="00D54E0A"/>
    <w:rsid w:val="00D55001"/>
    <w:rsid w:val="00D55545"/>
    <w:rsid w:val="00D564E1"/>
    <w:rsid w:val="00D57480"/>
    <w:rsid w:val="00D57B0C"/>
    <w:rsid w:val="00D57BCC"/>
    <w:rsid w:val="00D57FF9"/>
    <w:rsid w:val="00D60434"/>
    <w:rsid w:val="00D60C50"/>
    <w:rsid w:val="00D61F5B"/>
    <w:rsid w:val="00D62E03"/>
    <w:rsid w:val="00D63926"/>
    <w:rsid w:val="00D64638"/>
    <w:rsid w:val="00D65B3E"/>
    <w:rsid w:val="00D6612F"/>
    <w:rsid w:val="00D70107"/>
    <w:rsid w:val="00D70D5C"/>
    <w:rsid w:val="00D717B3"/>
    <w:rsid w:val="00D71A88"/>
    <w:rsid w:val="00D733EB"/>
    <w:rsid w:val="00D7387C"/>
    <w:rsid w:val="00D73AF5"/>
    <w:rsid w:val="00D73D52"/>
    <w:rsid w:val="00D74392"/>
    <w:rsid w:val="00D7517C"/>
    <w:rsid w:val="00D7598B"/>
    <w:rsid w:val="00D759CC"/>
    <w:rsid w:val="00D76645"/>
    <w:rsid w:val="00D769C8"/>
    <w:rsid w:val="00D77773"/>
    <w:rsid w:val="00D80CD7"/>
    <w:rsid w:val="00D80D99"/>
    <w:rsid w:val="00D81B94"/>
    <w:rsid w:val="00D825A0"/>
    <w:rsid w:val="00D8299A"/>
    <w:rsid w:val="00D82BF5"/>
    <w:rsid w:val="00D839B7"/>
    <w:rsid w:val="00D83EDE"/>
    <w:rsid w:val="00D84B33"/>
    <w:rsid w:val="00D85A20"/>
    <w:rsid w:val="00D86743"/>
    <w:rsid w:val="00D867DA"/>
    <w:rsid w:val="00D9122F"/>
    <w:rsid w:val="00D916BB"/>
    <w:rsid w:val="00D92114"/>
    <w:rsid w:val="00D92881"/>
    <w:rsid w:val="00D92C6D"/>
    <w:rsid w:val="00D93A8C"/>
    <w:rsid w:val="00D93CEB"/>
    <w:rsid w:val="00D93F71"/>
    <w:rsid w:val="00D94412"/>
    <w:rsid w:val="00D94894"/>
    <w:rsid w:val="00D94A7F"/>
    <w:rsid w:val="00D9503C"/>
    <w:rsid w:val="00D95B6B"/>
    <w:rsid w:val="00D967ED"/>
    <w:rsid w:val="00D9693A"/>
    <w:rsid w:val="00D97310"/>
    <w:rsid w:val="00D9752F"/>
    <w:rsid w:val="00D97826"/>
    <w:rsid w:val="00DA04DB"/>
    <w:rsid w:val="00DA0905"/>
    <w:rsid w:val="00DA0B12"/>
    <w:rsid w:val="00DA0C5B"/>
    <w:rsid w:val="00DA163D"/>
    <w:rsid w:val="00DA1C28"/>
    <w:rsid w:val="00DA1C87"/>
    <w:rsid w:val="00DA3305"/>
    <w:rsid w:val="00DA339A"/>
    <w:rsid w:val="00DA3854"/>
    <w:rsid w:val="00DA43BB"/>
    <w:rsid w:val="00DA4C00"/>
    <w:rsid w:val="00DA4E21"/>
    <w:rsid w:val="00DA55C8"/>
    <w:rsid w:val="00DA5E04"/>
    <w:rsid w:val="00DA5F1C"/>
    <w:rsid w:val="00DA6471"/>
    <w:rsid w:val="00DA64FF"/>
    <w:rsid w:val="00DA6A9B"/>
    <w:rsid w:val="00DA7FDE"/>
    <w:rsid w:val="00DB023E"/>
    <w:rsid w:val="00DB06D8"/>
    <w:rsid w:val="00DB0E05"/>
    <w:rsid w:val="00DB0E6A"/>
    <w:rsid w:val="00DB10CC"/>
    <w:rsid w:val="00DB11D0"/>
    <w:rsid w:val="00DB1BC6"/>
    <w:rsid w:val="00DB2125"/>
    <w:rsid w:val="00DB2A14"/>
    <w:rsid w:val="00DB348B"/>
    <w:rsid w:val="00DB3688"/>
    <w:rsid w:val="00DB373F"/>
    <w:rsid w:val="00DB606F"/>
    <w:rsid w:val="00DB6190"/>
    <w:rsid w:val="00DB6665"/>
    <w:rsid w:val="00DB6A41"/>
    <w:rsid w:val="00DB6BC2"/>
    <w:rsid w:val="00DC0ACC"/>
    <w:rsid w:val="00DC1E46"/>
    <w:rsid w:val="00DC2864"/>
    <w:rsid w:val="00DC2C15"/>
    <w:rsid w:val="00DC2EB9"/>
    <w:rsid w:val="00DC2F60"/>
    <w:rsid w:val="00DC3C04"/>
    <w:rsid w:val="00DC45E9"/>
    <w:rsid w:val="00DC4808"/>
    <w:rsid w:val="00DC59E3"/>
    <w:rsid w:val="00DC6509"/>
    <w:rsid w:val="00DC69B3"/>
    <w:rsid w:val="00DC70D2"/>
    <w:rsid w:val="00DC719E"/>
    <w:rsid w:val="00DC73BE"/>
    <w:rsid w:val="00DC75BE"/>
    <w:rsid w:val="00DC760F"/>
    <w:rsid w:val="00DD0A71"/>
    <w:rsid w:val="00DD1382"/>
    <w:rsid w:val="00DD21BA"/>
    <w:rsid w:val="00DD2251"/>
    <w:rsid w:val="00DD2877"/>
    <w:rsid w:val="00DD2B33"/>
    <w:rsid w:val="00DD327C"/>
    <w:rsid w:val="00DD46FD"/>
    <w:rsid w:val="00DD47CC"/>
    <w:rsid w:val="00DD49E3"/>
    <w:rsid w:val="00DD505E"/>
    <w:rsid w:val="00DD548B"/>
    <w:rsid w:val="00DD55F3"/>
    <w:rsid w:val="00DD5BC5"/>
    <w:rsid w:val="00DD66FC"/>
    <w:rsid w:val="00DD6CF4"/>
    <w:rsid w:val="00DD73EF"/>
    <w:rsid w:val="00DD7415"/>
    <w:rsid w:val="00DD7589"/>
    <w:rsid w:val="00DD7632"/>
    <w:rsid w:val="00DD7CB9"/>
    <w:rsid w:val="00DE0518"/>
    <w:rsid w:val="00DE07CB"/>
    <w:rsid w:val="00DE0F60"/>
    <w:rsid w:val="00DE129B"/>
    <w:rsid w:val="00DE13EC"/>
    <w:rsid w:val="00DE1404"/>
    <w:rsid w:val="00DE1A72"/>
    <w:rsid w:val="00DE23E8"/>
    <w:rsid w:val="00DE2D6A"/>
    <w:rsid w:val="00DE43CE"/>
    <w:rsid w:val="00DE4B1B"/>
    <w:rsid w:val="00DE4EE8"/>
    <w:rsid w:val="00DE50FC"/>
    <w:rsid w:val="00DE52DD"/>
    <w:rsid w:val="00DE544B"/>
    <w:rsid w:val="00DE5A08"/>
    <w:rsid w:val="00DE5D1D"/>
    <w:rsid w:val="00DE63BB"/>
    <w:rsid w:val="00DE69BB"/>
    <w:rsid w:val="00DE753D"/>
    <w:rsid w:val="00DE7F11"/>
    <w:rsid w:val="00DF08E6"/>
    <w:rsid w:val="00DF0C5D"/>
    <w:rsid w:val="00DF0CE1"/>
    <w:rsid w:val="00DF187F"/>
    <w:rsid w:val="00DF1B5A"/>
    <w:rsid w:val="00DF2208"/>
    <w:rsid w:val="00DF2911"/>
    <w:rsid w:val="00DF2DAF"/>
    <w:rsid w:val="00DF32C5"/>
    <w:rsid w:val="00DF3483"/>
    <w:rsid w:val="00DF3EBF"/>
    <w:rsid w:val="00DF4946"/>
    <w:rsid w:val="00DF4F7E"/>
    <w:rsid w:val="00DF5E37"/>
    <w:rsid w:val="00DF5FE5"/>
    <w:rsid w:val="00DF60B8"/>
    <w:rsid w:val="00DF7F15"/>
    <w:rsid w:val="00E00382"/>
    <w:rsid w:val="00E0051A"/>
    <w:rsid w:val="00E00896"/>
    <w:rsid w:val="00E00DED"/>
    <w:rsid w:val="00E0128B"/>
    <w:rsid w:val="00E013F4"/>
    <w:rsid w:val="00E013F6"/>
    <w:rsid w:val="00E0266D"/>
    <w:rsid w:val="00E02B0C"/>
    <w:rsid w:val="00E03305"/>
    <w:rsid w:val="00E0334C"/>
    <w:rsid w:val="00E034F1"/>
    <w:rsid w:val="00E036AD"/>
    <w:rsid w:val="00E0440A"/>
    <w:rsid w:val="00E04517"/>
    <w:rsid w:val="00E04D97"/>
    <w:rsid w:val="00E05853"/>
    <w:rsid w:val="00E06143"/>
    <w:rsid w:val="00E06419"/>
    <w:rsid w:val="00E0672C"/>
    <w:rsid w:val="00E067C9"/>
    <w:rsid w:val="00E06CFE"/>
    <w:rsid w:val="00E06E09"/>
    <w:rsid w:val="00E07CA9"/>
    <w:rsid w:val="00E11C78"/>
    <w:rsid w:val="00E11D0E"/>
    <w:rsid w:val="00E1254E"/>
    <w:rsid w:val="00E126D5"/>
    <w:rsid w:val="00E129BA"/>
    <w:rsid w:val="00E13B65"/>
    <w:rsid w:val="00E13EC4"/>
    <w:rsid w:val="00E14354"/>
    <w:rsid w:val="00E15327"/>
    <w:rsid w:val="00E1536C"/>
    <w:rsid w:val="00E165EC"/>
    <w:rsid w:val="00E1674B"/>
    <w:rsid w:val="00E16D84"/>
    <w:rsid w:val="00E16FEB"/>
    <w:rsid w:val="00E1750A"/>
    <w:rsid w:val="00E17B92"/>
    <w:rsid w:val="00E2086B"/>
    <w:rsid w:val="00E20A7C"/>
    <w:rsid w:val="00E20B29"/>
    <w:rsid w:val="00E20BE6"/>
    <w:rsid w:val="00E21BD8"/>
    <w:rsid w:val="00E22255"/>
    <w:rsid w:val="00E2245B"/>
    <w:rsid w:val="00E225CC"/>
    <w:rsid w:val="00E25EE0"/>
    <w:rsid w:val="00E30E77"/>
    <w:rsid w:val="00E30FB7"/>
    <w:rsid w:val="00E312A8"/>
    <w:rsid w:val="00E31E19"/>
    <w:rsid w:val="00E3229A"/>
    <w:rsid w:val="00E3267B"/>
    <w:rsid w:val="00E326C6"/>
    <w:rsid w:val="00E32777"/>
    <w:rsid w:val="00E334E2"/>
    <w:rsid w:val="00E339BB"/>
    <w:rsid w:val="00E34832"/>
    <w:rsid w:val="00E34A6A"/>
    <w:rsid w:val="00E36464"/>
    <w:rsid w:val="00E3652C"/>
    <w:rsid w:val="00E36796"/>
    <w:rsid w:val="00E369AC"/>
    <w:rsid w:val="00E36E54"/>
    <w:rsid w:val="00E36FFE"/>
    <w:rsid w:val="00E3748C"/>
    <w:rsid w:val="00E405FD"/>
    <w:rsid w:val="00E40BE7"/>
    <w:rsid w:val="00E40E9A"/>
    <w:rsid w:val="00E419D7"/>
    <w:rsid w:val="00E41CDF"/>
    <w:rsid w:val="00E41D8A"/>
    <w:rsid w:val="00E424D0"/>
    <w:rsid w:val="00E42B21"/>
    <w:rsid w:val="00E42C6D"/>
    <w:rsid w:val="00E42E32"/>
    <w:rsid w:val="00E432BA"/>
    <w:rsid w:val="00E43311"/>
    <w:rsid w:val="00E4397B"/>
    <w:rsid w:val="00E4398A"/>
    <w:rsid w:val="00E440D2"/>
    <w:rsid w:val="00E44533"/>
    <w:rsid w:val="00E45258"/>
    <w:rsid w:val="00E47083"/>
    <w:rsid w:val="00E47235"/>
    <w:rsid w:val="00E4777D"/>
    <w:rsid w:val="00E47C61"/>
    <w:rsid w:val="00E47EBD"/>
    <w:rsid w:val="00E505AD"/>
    <w:rsid w:val="00E50819"/>
    <w:rsid w:val="00E51898"/>
    <w:rsid w:val="00E52412"/>
    <w:rsid w:val="00E52647"/>
    <w:rsid w:val="00E52C71"/>
    <w:rsid w:val="00E53773"/>
    <w:rsid w:val="00E54615"/>
    <w:rsid w:val="00E5489E"/>
    <w:rsid w:val="00E54D0A"/>
    <w:rsid w:val="00E55964"/>
    <w:rsid w:val="00E55A1A"/>
    <w:rsid w:val="00E5626B"/>
    <w:rsid w:val="00E56546"/>
    <w:rsid w:val="00E56DC0"/>
    <w:rsid w:val="00E56E39"/>
    <w:rsid w:val="00E57816"/>
    <w:rsid w:val="00E57C1F"/>
    <w:rsid w:val="00E6039D"/>
    <w:rsid w:val="00E605B3"/>
    <w:rsid w:val="00E60EFC"/>
    <w:rsid w:val="00E617D5"/>
    <w:rsid w:val="00E6241B"/>
    <w:rsid w:val="00E62742"/>
    <w:rsid w:val="00E62F3E"/>
    <w:rsid w:val="00E64091"/>
    <w:rsid w:val="00E64E17"/>
    <w:rsid w:val="00E6538B"/>
    <w:rsid w:val="00E65D0C"/>
    <w:rsid w:val="00E65FF5"/>
    <w:rsid w:val="00E66223"/>
    <w:rsid w:val="00E664C0"/>
    <w:rsid w:val="00E66523"/>
    <w:rsid w:val="00E676FA"/>
    <w:rsid w:val="00E7075D"/>
    <w:rsid w:val="00E70973"/>
    <w:rsid w:val="00E70FCD"/>
    <w:rsid w:val="00E71793"/>
    <w:rsid w:val="00E7187E"/>
    <w:rsid w:val="00E71E4C"/>
    <w:rsid w:val="00E7289C"/>
    <w:rsid w:val="00E74775"/>
    <w:rsid w:val="00E75A4B"/>
    <w:rsid w:val="00E76558"/>
    <w:rsid w:val="00E76598"/>
    <w:rsid w:val="00E76ED1"/>
    <w:rsid w:val="00E80550"/>
    <w:rsid w:val="00E80DDA"/>
    <w:rsid w:val="00E819E6"/>
    <w:rsid w:val="00E82402"/>
    <w:rsid w:val="00E824B8"/>
    <w:rsid w:val="00E82564"/>
    <w:rsid w:val="00E82BF3"/>
    <w:rsid w:val="00E82CB5"/>
    <w:rsid w:val="00E83BED"/>
    <w:rsid w:val="00E84210"/>
    <w:rsid w:val="00E84581"/>
    <w:rsid w:val="00E84663"/>
    <w:rsid w:val="00E84CC0"/>
    <w:rsid w:val="00E852EA"/>
    <w:rsid w:val="00E85801"/>
    <w:rsid w:val="00E85F8E"/>
    <w:rsid w:val="00E87151"/>
    <w:rsid w:val="00E8769A"/>
    <w:rsid w:val="00E87C75"/>
    <w:rsid w:val="00E90018"/>
    <w:rsid w:val="00E90443"/>
    <w:rsid w:val="00E907DE"/>
    <w:rsid w:val="00E90830"/>
    <w:rsid w:val="00E909B7"/>
    <w:rsid w:val="00E9101F"/>
    <w:rsid w:val="00E91AD9"/>
    <w:rsid w:val="00E91F11"/>
    <w:rsid w:val="00E92C14"/>
    <w:rsid w:val="00E93060"/>
    <w:rsid w:val="00E93881"/>
    <w:rsid w:val="00E94860"/>
    <w:rsid w:val="00E94A18"/>
    <w:rsid w:val="00E94F34"/>
    <w:rsid w:val="00E95313"/>
    <w:rsid w:val="00E95A36"/>
    <w:rsid w:val="00E96988"/>
    <w:rsid w:val="00E96F76"/>
    <w:rsid w:val="00E9783A"/>
    <w:rsid w:val="00E9797F"/>
    <w:rsid w:val="00EA12B7"/>
    <w:rsid w:val="00EA136D"/>
    <w:rsid w:val="00EA14A8"/>
    <w:rsid w:val="00EA158E"/>
    <w:rsid w:val="00EA15F1"/>
    <w:rsid w:val="00EA173C"/>
    <w:rsid w:val="00EA1763"/>
    <w:rsid w:val="00EA2361"/>
    <w:rsid w:val="00EA2975"/>
    <w:rsid w:val="00EA2AB1"/>
    <w:rsid w:val="00EA2CE7"/>
    <w:rsid w:val="00EA347E"/>
    <w:rsid w:val="00EA394E"/>
    <w:rsid w:val="00EA3D3C"/>
    <w:rsid w:val="00EA4E33"/>
    <w:rsid w:val="00EA5497"/>
    <w:rsid w:val="00EA6C6E"/>
    <w:rsid w:val="00EA7932"/>
    <w:rsid w:val="00EA7DCE"/>
    <w:rsid w:val="00EB0441"/>
    <w:rsid w:val="00EB2670"/>
    <w:rsid w:val="00EB27BA"/>
    <w:rsid w:val="00EB28E0"/>
    <w:rsid w:val="00EB2DE5"/>
    <w:rsid w:val="00EB3170"/>
    <w:rsid w:val="00EB3AB1"/>
    <w:rsid w:val="00EB473D"/>
    <w:rsid w:val="00EB4A8D"/>
    <w:rsid w:val="00EB50A6"/>
    <w:rsid w:val="00EB57EB"/>
    <w:rsid w:val="00EB65E9"/>
    <w:rsid w:val="00EB723A"/>
    <w:rsid w:val="00EB7B24"/>
    <w:rsid w:val="00EC10A7"/>
    <w:rsid w:val="00EC1FDF"/>
    <w:rsid w:val="00EC22B3"/>
    <w:rsid w:val="00EC2EF1"/>
    <w:rsid w:val="00EC3A60"/>
    <w:rsid w:val="00EC3FEE"/>
    <w:rsid w:val="00EC4705"/>
    <w:rsid w:val="00EC4DB8"/>
    <w:rsid w:val="00EC518A"/>
    <w:rsid w:val="00EC5252"/>
    <w:rsid w:val="00EC5DFB"/>
    <w:rsid w:val="00EC6486"/>
    <w:rsid w:val="00EC71DA"/>
    <w:rsid w:val="00EC7285"/>
    <w:rsid w:val="00EC7B05"/>
    <w:rsid w:val="00EC7CC3"/>
    <w:rsid w:val="00ED0DE4"/>
    <w:rsid w:val="00ED29A1"/>
    <w:rsid w:val="00ED2EBB"/>
    <w:rsid w:val="00ED3006"/>
    <w:rsid w:val="00ED3057"/>
    <w:rsid w:val="00ED3335"/>
    <w:rsid w:val="00ED3390"/>
    <w:rsid w:val="00ED35CD"/>
    <w:rsid w:val="00ED361A"/>
    <w:rsid w:val="00ED501F"/>
    <w:rsid w:val="00ED6B0F"/>
    <w:rsid w:val="00ED7A83"/>
    <w:rsid w:val="00EE05AC"/>
    <w:rsid w:val="00EE0654"/>
    <w:rsid w:val="00EE1DA4"/>
    <w:rsid w:val="00EE2010"/>
    <w:rsid w:val="00EE24DB"/>
    <w:rsid w:val="00EE2AAD"/>
    <w:rsid w:val="00EE344A"/>
    <w:rsid w:val="00EE3B1B"/>
    <w:rsid w:val="00EE4412"/>
    <w:rsid w:val="00EE506B"/>
    <w:rsid w:val="00EE580D"/>
    <w:rsid w:val="00EE5A2B"/>
    <w:rsid w:val="00EE5AEC"/>
    <w:rsid w:val="00EE5F49"/>
    <w:rsid w:val="00EF0B56"/>
    <w:rsid w:val="00EF0E12"/>
    <w:rsid w:val="00EF182B"/>
    <w:rsid w:val="00EF1AD9"/>
    <w:rsid w:val="00EF1F72"/>
    <w:rsid w:val="00EF235A"/>
    <w:rsid w:val="00EF2F66"/>
    <w:rsid w:val="00EF3412"/>
    <w:rsid w:val="00EF3F93"/>
    <w:rsid w:val="00EF51A4"/>
    <w:rsid w:val="00EF51E7"/>
    <w:rsid w:val="00EF5D0E"/>
    <w:rsid w:val="00EF604E"/>
    <w:rsid w:val="00EF6253"/>
    <w:rsid w:val="00EF679A"/>
    <w:rsid w:val="00EF6F77"/>
    <w:rsid w:val="00EF77E3"/>
    <w:rsid w:val="00EF78CF"/>
    <w:rsid w:val="00EF7977"/>
    <w:rsid w:val="00F0070D"/>
    <w:rsid w:val="00F021BF"/>
    <w:rsid w:val="00F0247E"/>
    <w:rsid w:val="00F03550"/>
    <w:rsid w:val="00F046A8"/>
    <w:rsid w:val="00F049A6"/>
    <w:rsid w:val="00F04D84"/>
    <w:rsid w:val="00F05FE6"/>
    <w:rsid w:val="00F06279"/>
    <w:rsid w:val="00F065B9"/>
    <w:rsid w:val="00F0668C"/>
    <w:rsid w:val="00F105F8"/>
    <w:rsid w:val="00F10669"/>
    <w:rsid w:val="00F11860"/>
    <w:rsid w:val="00F118BC"/>
    <w:rsid w:val="00F12E9D"/>
    <w:rsid w:val="00F1315B"/>
    <w:rsid w:val="00F136FD"/>
    <w:rsid w:val="00F1383C"/>
    <w:rsid w:val="00F13F47"/>
    <w:rsid w:val="00F140C0"/>
    <w:rsid w:val="00F1447E"/>
    <w:rsid w:val="00F148B2"/>
    <w:rsid w:val="00F15CED"/>
    <w:rsid w:val="00F15E27"/>
    <w:rsid w:val="00F15E7D"/>
    <w:rsid w:val="00F163BE"/>
    <w:rsid w:val="00F17BBA"/>
    <w:rsid w:val="00F17BC2"/>
    <w:rsid w:val="00F203BE"/>
    <w:rsid w:val="00F213B9"/>
    <w:rsid w:val="00F21E4B"/>
    <w:rsid w:val="00F22382"/>
    <w:rsid w:val="00F2308D"/>
    <w:rsid w:val="00F24612"/>
    <w:rsid w:val="00F2497C"/>
    <w:rsid w:val="00F254A4"/>
    <w:rsid w:val="00F2627B"/>
    <w:rsid w:val="00F26586"/>
    <w:rsid w:val="00F26ACB"/>
    <w:rsid w:val="00F27414"/>
    <w:rsid w:val="00F27EB7"/>
    <w:rsid w:val="00F27F18"/>
    <w:rsid w:val="00F30131"/>
    <w:rsid w:val="00F306AB"/>
    <w:rsid w:val="00F30DAB"/>
    <w:rsid w:val="00F31314"/>
    <w:rsid w:val="00F314DD"/>
    <w:rsid w:val="00F31766"/>
    <w:rsid w:val="00F31C53"/>
    <w:rsid w:val="00F31CC2"/>
    <w:rsid w:val="00F32593"/>
    <w:rsid w:val="00F33AE5"/>
    <w:rsid w:val="00F33CB8"/>
    <w:rsid w:val="00F353B1"/>
    <w:rsid w:val="00F35412"/>
    <w:rsid w:val="00F354C4"/>
    <w:rsid w:val="00F35F88"/>
    <w:rsid w:val="00F362A8"/>
    <w:rsid w:val="00F36375"/>
    <w:rsid w:val="00F3713B"/>
    <w:rsid w:val="00F37210"/>
    <w:rsid w:val="00F37458"/>
    <w:rsid w:val="00F377AB"/>
    <w:rsid w:val="00F4060D"/>
    <w:rsid w:val="00F407CC"/>
    <w:rsid w:val="00F40AE3"/>
    <w:rsid w:val="00F41975"/>
    <w:rsid w:val="00F41EA1"/>
    <w:rsid w:val="00F42145"/>
    <w:rsid w:val="00F43132"/>
    <w:rsid w:val="00F434D8"/>
    <w:rsid w:val="00F4378B"/>
    <w:rsid w:val="00F43863"/>
    <w:rsid w:val="00F43F2F"/>
    <w:rsid w:val="00F44A91"/>
    <w:rsid w:val="00F44FA5"/>
    <w:rsid w:val="00F45A41"/>
    <w:rsid w:val="00F46494"/>
    <w:rsid w:val="00F46931"/>
    <w:rsid w:val="00F46D44"/>
    <w:rsid w:val="00F47225"/>
    <w:rsid w:val="00F47287"/>
    <w:rsid w:val="00F477A5"/>
    <w:rsid w:val="00F4797A"/>
    <w:rsid w:val="00F500E5"/>
    <w:rsid w:val="00F50743"/>
    <w:rsid w:val="00F50806"/>
    <w:rsid w:val="00F508A1"/>
    <w:rsid w:val="00F51931"/>
    <w:rsid w:val="00F51C24"/>
    <w:rsid w:val="00F5278B"/>
    <w:rsid w:val="00F5297A"/>
    <w:rsid w:val="00F5312B"/>
    <w:rsid w:val="00F53294"/>
    <w:rsid w:val="00F53779"/>
    <w:rsid w:val="00F53987"/>
    <w:rsid w:val="00F53CD0"/>
    <w:rsid w:val="00F53EC4"/>
    <w:rsid w:val="00F54553"/>
    <w:rsid w:val="00F545AA"/>
    <w:rsid w:val="00F55086"/>
    <w:rsid w:val="00F553EE"/>
    <w:rsid w:val="00F5569C"/>
    <w:rsid w:val="00F55833"/>
    <w:rsid w:val="00F558AB"/>
    <w:rsid w:val="00F55C3F"/>
    <w:rsid w:val="00F55EB6"/>
    <w:rsid w:val="00F56185"/>
    <w:rsid w:val="00F56716"/>
    <w:rsid w:val="00F56765"/>
    <w:rsid w:val="00F572B9"/>
    <w:rsid w:val="00F57D86"/>
    <w:rsid w:val="00F60186"/>
    <w:rsid w:val="00F60BBE"/>
    <w:rsid w:val="00F60E16"/>
    <w:rsid w:val="00F61102"/>
    <w:rsid w:val="00F6178B"/>
    <w:rsid w:val="00F61D89"/>
    <w:rsid w:val="00F62794"/>
    <w:rsid w:val="00F6280A"/>
    <w:rsid w:val="00F628E1"/>
    <w:rsid w:val="00F62A3C"/>
    <w:rsid w:val="00F63547"/>
    <w:rsid w:val="00F63BFC"/>
    <w:rsid w:val="00F63C9A"/>
    <w:rsid w:val="00F6435C"/>
    <w:rsid w:val="00F64460"/>
    <w:rsid w:val="00F648EE"/>
    <w:rsid w:val="00F64AD6"/>
    <w:rsid w:val="00F661E4"/>
    <w:rsid w:val="00F66418"/>
    <w:rsid w:val="00F6651B"/>
    <w:rsid w:val="00F66D25"/>
    <w:rsid w:val="00F7043C"/>
    <w:rsid w:val="00F70A81"/>
    <w:rsid w:val="00F71809"/>
    <w:rsid w:val="00F71CC2"/>
    <w:rsid w:val="00F71FC0"/>
    <w:rsid w:val="00F7266F"/>
    <w:rsid w:val="00F72E39"/>
    <w:rsid w:val="00F72F6D"/>
    <w:rsid w:val="00F7360B"/>
    <w:rsid w:val="00F739E9"/>
    <w:rsid w:val="00F73BAD"/>
    <w:rsid w:val="00F74AFE"/>
    <w:rsid w:val="00F74EBB"/>
    <w:rsid w:val="00F755D9"/>
    <w:rsid w:val="00F75D8C"/>
    <w:rsid w:val="00F76C2A"/>
    <w:rsid w:val="00F76D86"/>
    <w:rsid w:val="00F775BA"/>
    <w:rsid w:val="00F80549"/>
    <w:rsid w:val="00F80A7F"/>
    <w:rsid w:val="00F80F82"/>
    <w:rsid w:val="00F8151D"/>
    <w:rsid w:val="00F82073"/>
    <w:rsid w:val="00F82178"/>
    <w:rsid w:val="00F830FD"/>
    <w:rsid w:val="00F83342"/>
    <w:rsid w:val="00F83C59"/>
    <w:rsid w:val="00F84091"/>
    <w:rsid w:val="00F84235"/>
    <w:rsid w:val="00F8423A"/>
    <w:rsid w:val="00F84439"/>
    <w:rsid w:val="00F8464A"/>
    <w:rsid w:val="00F84952"/>
    <w:rsid w:val="00F84D0E"/>
    <w:rsid w:val="00F855DD"/>
    <w:rsid w:val="00F85872"/>
    <w:rsid w:val="00F864CC"/>
    <w:rsid w:val="00F86ABB"/>
    <w:rsid w:val="00F871AA"/>
    <w:rsid w:val="00F87463"/>
    <w:rsid w:val="00F87764"/>
    <w:rsid w:val="00F877F0"/>
    <w:rsid w:val="00F90317"/>
    <w:rsid w:val="00F90387"/>
    <w:rsid w:val="00F909D3"/>
    <w:rsid w:val="00F90D15"/>
    <w:rsid w:val="00F922B2"/>
    <w:rsid w:val="00F9278F"/>
    <w:rsid w:val="00F93023"/>
    <w:rsid w:val="00F93240"/>
    <w:rsid w:val="00F93849"/>
    <w:rsid w:val="00F93A88"/>
    <w:rsid w:val="00F95624"/>
    <w:rsid w:val="00F964B3"/>
    <w:rsid w:val="00F97039"/>
    <w:rsid w:val="00F97162"/>
    <w:rsid w:val="00F971EF"/>
    <w:rsid w:val="00F975A3"/>
    <w:rsid w:val="00F9770D"/>
    <w:rsid w:val="00F97948"/>
    <w:rsid w:val="00FA00C7"/>
    <w:rsid w:val="00FA07E4"/>
    <w:rsid w:val="00FA087C"/>
    <w:rsid w:val="00FA1408"/>
    <w:rsid w:val="00FA20D3"/>
    <w:rsid w:val="00FA29F3"/>
    <w:rsid w:val="00FA3120"/>
    <w:rsid w:val="00FA32D0"/>
    <w:rsid w:val="00FA3DA7"/>
    <w:rsid w:val="00FA4343"/>
    <w:rsid w:val="00FA4533"/>
    <w:rsid w:val="00FA4D02"/>
    <w:rsid w:val="00FA5E4E"/>
    <w:rsid w:val="00FA64C3"/>
    <w:rsid w:val="00FA714F"/>
    <w:rsid w:val="00FA7CFD"/>
    <w:rsid w:val="00FB0B70"/>
    <w:rsid w:val="00FB1970"/>
    <w:rsid w:val="00FB1EE6"/>
    <w:rsid w:val="00FB1F09"/>
    <w:rsid w:val="00FB2BA4"/>
    <w:rsid w:val="00FB30C0"/>
    <w:rsid w:val="00FB3BA5"/>
    <w:rsid w:val="00FB3FDD"/>
    <w:rsid w:val="00FB4034"/>
    <w:rsid w:val="00FB410A"/>
    <w:rsid w:val="00FB449D"/>
    <w:rsid w:val="00FB456C"/>
    <w:rsid w:val="00FB52DF"/>
    <w:rsid w:val="00FB54A0"/>
    <w:rsid w:val="00FB5B93"/>
    <w:rsid w:val="00FB75B0"/>
    <w:rsid w:val="00FB762D"/>
    <w:rsid w:val="00FC0103"/>
    <w:rsid w:val="00FC0B04"/>
    <w:rsid w:val="00FC1004"/>
    <w:rsid w:val="00FC19E7"/>
    <w:rsid w:val="00FC27CC"/>
    <w:rsid w:val="00FC35AA"/>
    <w:rsid w:val="00FC38E9"/>
    <w:rsid w:val="00FC3AA5"/>
    <w:rsid w:val="00FC4329"/>
    <w:rsid w:val="00FC4BA3"/>
    <w:rsid w:val="00FC4D2E"/>
    <w:rsid w:val="00FC52B8"/>
    <w:rsid w:val="00FC55FF"/>
    <w:rsid w:val="00FC5615"/>
    <w:rsid w:val="00FC5C2E"/>
    <w:rsid w:val="00FC5D61"/>
    <w:rsid w:val="00FC6BB1"/>
    <w:rsid w:val="00FC72C2"/>
    <w:rsid w:val="00FC7E12"/>
    <w:rsid w:val="00FD0069"/>
    <w:rsid w:val="00FD027D"/>
    <w:rsid w:val="00FD0985"/>
    <w:rsid w:val="00FD0BD0"/>
    <w:rsid w:val="00FD0C5F"/>
    <w:rsid w:val="00FD19BE"/>
    <w:rsid w:val="00FD24D5"/>
    <w:rsid w:val="00FD2585"/>
    <w:rsid w:val="00FD263D"/>
    <w:rsid w:val="00FD3982"/>
    <w:rsid w:val="00FD499D"/>
    <w:rsid w:val="00FD52C8"/>
    <w:rsid w:val="00FD638A"/>
    <w:rsid w:val="00FD69CA"/>
    <w:rsid w:val="00FD6D85"/>
    <w:rsid w:val="00FD7648"/>
    <w:rsid w:val="00FD7773"/>
    <w:rsid w:val="00FE01A8"/>
    <w:rsid w:val="00FE04EB"/>
    <w:rsid w:val="00FE0625"/>
    <w:rsid w:val="00FE0ED0"/>
    <w:rsid w:val="00FE0FFC"/>
    <w:rsid w:val="00FE1108"/>
    <w:rsid w:val="00FE21A7"/>
    <w:rsid w:val="00FE2770"/>
    <w:rsid w:val="00FE3243"/>
    <w:rsid w:val="00FE39C2"/>
    <w:rsid w:val="00FE5157"/>
    <w:rsid w:val="00FE550B"/>
    <w:rsid w:val="00FE551D"/>
    <w:rsid w:val="00FE575D"/>
    <w:rsid w:val="00FE583A"/>
    <w:rsid w:val="00FE5C5A"/>
    <w:rsid w:val="00FE5CD0"/>
    <w:rsid w:val="00FE6A87"/>
    <w:rsid w:val="00FE7C6B"/>
    <w:rsid w:val="00FF0578"/>
    <w:rsid w:val="00FF0F27"/>
    <w:rsid w:val="00FF14BB"/>
    <w:rsid w:val="00FF1905"/>
    <w:rsid w:val="00FF270E"/>
    <w:rsid w:val="00FF3A59"/>
    <w:rsid w:val="00FF4776"/>
    <w:rsid w:val="00FF492F"/>
    <w:rsid w:val="00FF4E16"/>
    <w:rsid w:val="00FF576F"/>
    <w:rsid w:val="00FF5B79"/>
    <w:rsid w:val="00FF740B"/>
    <w:rsid w:val="00FF78D5"/>
    <w:rsid w:val="00FF7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9BEA237"/>
  <w15:docId w15:val="{62D0FF8D-2F81-4862-A7C4-89CB0FB68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0D99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D80D99"/>
    <w:pPr>
      <w:numPr>
        <w:numId w:val="17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D80D99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D80D99"/>
    <w:pPr>
      <w:keepNext/>
      <w:keepLines/>
      <w:numPr>
        <w:ilvl w:val="2"/>
        <w:numId w:val="17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D80D99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D80D99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styleId="Emphasis">
    <w:name w:val="Emphasis"/>
    <w:basedOn w:val="DefaultParagraphFont"/>
    <w:uiPriority w:val="20"/>
    <w:qFormat/>
    <w:rsid w:val="00C724CF"/>
    <w:rPr>
      <w:rFonts w:ascii="Times New Roman" w:hAnsi="Times New Roman"/>
      <w:i/>
      <w:iCs/>
    </w:rPr>
  </w:style>
  <w:style w:type="paragraph" w:styleId="ListParagraph">
    <w:name w:val="List Paragraph"/>
    <w:basedOn w:val="Normal"/>
    <w:uiPriority w:val="3"/>
    <w:qFormat/>
    <w:rsid w:val="00310124"/>
    <w:pPr>
      <w:numPr>
        <w:numId w:val="14"/>
      </w:numPr>
      <w:ind w:left="1434" w:hanging="357"/>
      <w:contextualSpacing/>
    </w:pPr>
    <w:rPr>
      <w:rFonts w:eastAsia="Cambria" w:cs="Times New Roman"/>
      <w:szCs w:val="24"/>
    </w:rPr>
  </w:style>
  <w:style w:type="character" w:styleId="Strong">
    <w:name w:val="Strong"/>
    <w:basedOn w:val="DefaultParagraphFont"/>
    <w:uiPriority w:val="22"/>
    <w:qFormat/>
    <w:rsid w:val="00C724CF"/>
    <w:rPr>
      <w:rFonts w:ascii="Times New Roman" w:hAnsi="Times New Roman"/>
      <w:b/>
      <w:bCs/>
    </w:rPr>
  </w:style>
  <w:style w:type="paragraph" w:styleId="NormalWeb">
    <w:name w:val="Normal (Web)"/>
    <w:basedOn w:val="Normal"/>
    <w:uiPriority w:val="99"/>
    <w:unhideWhenUsed/>
    <w:rsid w:val="00117666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A53000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53000"/>
    <w:rPr>
      <w:rFonts w:ascii="Times New Roman" w:hAnsi="Times New Roman"/>
      <w:b/>
      <w:sz w:val="24"/>
    </w:rPr>
  </w:style>
  <w:style w:type="paragraph" w:styleId="Footer">
    <w:name w:val="footer"/>
    <w:basedOn w:val="Normal"/>
    <w:link w:val="FooterChar"/>
    <w:uiPriority w:val="99"/>
    <w:unhideWhenUsed/>
    <w:rsid w:val="00117666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117666"/>
  </w:style>
  <w:style w:type="table" w:styleId="TableGrid">
    <w:name w:val="Table Grid"/>
    <w:basedOn w:val="TableNormal"/>
    <w:uiPriority w:val="59"/>
    <w:rsid w:val="001176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117666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1766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17666"/>
    <w:rPr>
      <w:vertAlign w:val="superscript"/>
    </w:rPr>
  </w:style>
  <w:style w:type="paragraph" w:styleId="Caption">
    <w:name w:val="caption"/>
    <w:basedOn w:val="Normal"/>
    <w:next w:val="NoSpacing"/>
    <w:uiPriority w:val="35"/>
    <w:unhideWhenUsed/>
    <w:qFormat/>
    <w:rsid w:val="00A53000"/>
    <w:pPr>
      <w:keepNext/>
    </w:pPr>
    <w:rPr>
      <w:rFonts w:cs="Times New Roman"/>
      <w:b/>
      <w:bCs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7666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7666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117666"/>
  </w:style>
  <w:style w:type="paragraph" w:styleId="EndnoteText">
    <w:name w:val="endnote text"/>
    <w:basedOn w:val="Normal"/>
    <w:link w:val="EndnoteTextChar"/>
    <w:uiPriority w:val="99"/>
    <w:semiHidden/>
    <w:unhideWhenUsed/>
    <w:rsid w:val="00CD066B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D066B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CD066B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725A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5A7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5A7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5A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5A7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A1D8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D5B93"/>
    <w:rPr>
      <w:color w:val="800080" w:themeColor="followedHyperlink"/>
      <w:u w:val="single"/>
    </w:rPr>
  </w:style>
  <w:style w:type="paragraph" w:styleId="Title">
    <w:name w:val="Title"/>
    <w:basedOn w:val="Normal"/>
    <w:next w:val="Normal"/>
    <w:link w:val="TitleChar"/>
    <w:qFormat/>
    <w:rsid w:val="00D80D99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D80D99"/>
    <w:rPr>
      <w:rFonts w:ascii="Times New Roman" w:hAnsi="Times New Roman" w:cs="Times New Roman"/>
      <w:b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C0270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651CA2"/>
    <w:rPr>
      <w:rFonts w:ascii="Times New Roman" w:hAnsi="Times New Roman" w:cs="Times New Roman"/>
      <w:b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2"/>
    <w:rsid w:val="005D1840"/>
    <w:rPr>
      <w:rFonts w:ascii="Times New Roman" w:eastAsiaTheme="majorEastAsia" w:hAnsi="Times New Roman" w:cstheme="majorBidi"/>
      <w:b/>
      <w:sz w:val="24"/>
      <w:szCs w:val="24"/>
    </w:rPr>
  </w:style>
  <w:style w:type="paragraph" w:styleId="NoSpacing">
    <w:name w:val="No Spacing"/>
    <w:uiPriority w:val="99"/>
    <w:unhideWhenUsed/>
    <w:qFormat/>
    <w:rsid w:val="00A53000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Heading4Char">
    <w:name w:val="Heading 4 Char"/>
    <w:basedOn w:val="DefaultParagraphFont"/>
    <w:link w:val="Heading4"/>
    <w:uiPriority w:val="2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651CA2"/>
  </w:style>
  <w:style w:type="character" w:styleId="SubtleEmphasis">
    <w:name w:val="Subtle Emphasis"/>
    <w:basedOn w:val="DefaultParagraphFont"/>
    <w:uiPriority w:val="19"/>
    <w:qFormat/>
    <w:rsid w:val="00C724CF"/>
    <w:rPr>
      <w:rFonts w:ascii="Times New Roman" w:hAnsi="Times New Roman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unhideWhenUsed/>
    <w:rsid w:val="00C724CF"/>
    <w:rPr>
      <w:rFonts w:ascii="Times New Roman" w:hAnsi="Times New Roman"/>
      <w:i/>
      <w:iCs/>
      <w:color w:val="auto"/>
    </w:rPr>
  </w:style>
  <w:style w:type="paragraph" w:styleId="Quote">
    <w:name w:val="Quote"/>
    <w:basedOn w:val="Normal"/>
    <w:next w:val="Normal"/>
    <w:link w:val="QuoteChar"/>
    <w:uiPriority w:val="29"/>
    <w:qFormat/>
    <w:rsid w:val="00C724C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24CF"/>
    <w:rPr>
      <w:rFonts w:ascii="Times New Roman" w:hAnsi="Times New Roman"/>
      <w:i/>
      <w:iCs/>
      <w:color w:val="404040" w:themeColor="text1" w:themeTint="BF"/>
      <w:sz w:val="24"/>
    </w:rPr>
  </w:style>
  <w:style w:type="character" w:styleId="IntenseReference">
    <w:name w:val="Intense Reference"/>
    <w:basedOn w:val="DefaultParagraphFont"/>
    <w:uiPriority w:val="32"/>
    <w:qFormat/>
    <w:rsid w:val="00C724CF"/>
    <w:rPr>
      <w:b/>
      <w:bCs/>
      <w:smallCaps/>
      <w:color w:val="auto"/>
      <w:spacing w:val="5"/>
    </w:rPr>
  </w:style>
  <w:style w:type="character" w:styleId="BookTitle">
    <w:name w:val="Book Title"/>
    <w:basedOn w:val="DefaultParagraphFont"/>
    <w:uiPriority w:val="33"/>
    <w:qFormat/>
    <w:rsid w:val="00C724CF"/>
    <w:rPr>
      <w:rFonts w:ascii="Times New Roman" w:hAnsi="Times New Roman"/>
      <w:b/>
      <w:bCs/>
      <w:i/>
      <w:iCs/>
      <w:spacing w:val="5"/>
    </w:rPr>
  </w:style>
  <w:style w:type="numbering" w:customStyle="1" w:styleId="Headings">
    <w:name w:val="Headings"/>
    <w:uiPriority w:val="99"/>
    <w:rsid w:val="00D80D99"/>
    <w:pPr>
      <w:numPr>
        <w:numId w:val="21"/>
      </w:numPr>
    </w:pPr>
  </w:style>
  <w:style w:type="paragraph" w:styleId="Revision">
    <w:name w:val="Revision"/>
    <w:hidden/>
    <w:uiPriority w:val="99"/>
    <w:semiHidden/>
    <w:rsid w:val="00A545C6"/>
    <w:pPr>
      <w:spacing w:after="0" w:line="240" w:lineRule="auto"/>
    </w:pPr>
    <w:rPr>
      <w:rFonts w:ascii="Times New Roman" w:hAnsi="Times New Roman"/>
      <w:sz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895308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80037D"/>
    <w:rPr>
      <w:color w:val="666666"/>
    </w:rPr>
  </w:style>
  <w:style w:type="paragraph" w:styleId="Bibliography">
    <w:name w:val="Bibliography"/>
    <w:basedOn w:val="Normal"/>
    <w:next w:val="Normal"/>
    <w:uiPriority w:val="37"/>
    <w:unhideWhenUsed/>
    <w:rsid w:val="00BD5D36"/>
    <w:pPr>
      <w:ind w:left="720" w:hanging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26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9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0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06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2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25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23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2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3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47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2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4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0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1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5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3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7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2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5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17322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395013267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40456877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547258301">
                      <w:marLeft w:val="-12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243564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1081606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977345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96021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18849768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</w:div>
                          </w:divsChild>
                        </w:div>
                        <w:div w:id="1895895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392897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614146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3981495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190683698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1837187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223293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958606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  <w:divsChild>
                                    <w:div w:id="2042852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auto"/>
                                        <w:left w:val="single" w:sz="2" w:space="0" w:color="auto"/>
                                        <w:bottom w:val="single" w:sz="2" w:space="0" w:color="auto"/>
                                        <w:right w:val="single" w:sz="2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941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5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6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2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85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23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5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6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9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7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8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28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9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8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43921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638728138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29566226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38012970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539249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7625275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976226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  <w:divsChild>
                                    <w:div w:id="903954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auto"/>
                                        <w:left w:val="single" w:sz="2" w:space="0" w:color="auto"/>
                                        <w:bottom w:val="single" w:sz="2" w:space="0" w:color="auto"/>
                                        <w:right w:val="single" w:sz="2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36163166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1830704725">
                      <w:marLeft w:val="-12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328563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714549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1764300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5465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2022118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</w:div>
                          </w:divsChild>
                        </w:div>
                        <w:div w:id="1381442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1032996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340207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311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7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34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6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0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1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3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9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2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9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2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0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8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3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44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3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33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8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52611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2045935598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42395936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1661155389">
                      <w:marLeft w:val="-12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46808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12210917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</w:div>
                          </w:divsChild>
                        </w:div>
                        <w:div w:id="759839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786512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131754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80217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1357273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557861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38691824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62573930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547500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1926109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2003925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  <w:divsChild>
                                    <w:div w:id="1568421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auto"/>
                                        <w:left w:val="single" w:sz="2" w:space="0" w:color="auto"/>
                                        <w:bottom w:val="single" w:sz="2" w:space="0" w:color="auto"/>
                                        <w:right w:val="single" w:sz="2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45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61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65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34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8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30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7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3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3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8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86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2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0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0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9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8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8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7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1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1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4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5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7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6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5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76832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379932486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44388478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47194878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2065836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2054961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1437823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  <w:divsChild>
                                    <w:div w:id="1127234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auto"/>
                                        <w:left w:val="single" w:sz="2" w:space="0" w:color="auto"/>
                                        <w:bottom w:val="single" w:sz="2" w:space="0" w:color="auto"/>
                                        <w:right w:val="single" w:sz="2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3178718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1803767816">
                      <w:marLeft w:val="-12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225337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5863087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</w:div>
                          </w:divsChild>
                        </w:div>
                        <w:div w:id="274098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463306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19896255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77781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546258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664430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8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56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7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84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5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2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frontiers_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0C11EE5-58D2-449A-AC0A-971AD9BC3CDA}">
  <we:reference id="f518cb36-c901-4d52-a9e7-4331342e485d" version="1.2.0.0" store="EXCatalog" storeType="EXCatalog"/>
  <we:alternateReferences>
    <we:reference id="WA200001011" version="1.2.0.0" store="it-IT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6fd1d3709ebdae3c6e0eeb2d23db798b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830d6d9b807b871f8ec19ed92d251fd0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>
  <b:Source>
    <b:Tag>UND18</b:Tag>
    <b:SourceType>Report</b:SourceType>
    <b:Guid>{9AA702DC-E49E-4174-B821-AF17BD90D769}</b:Guid>
    <b:Title>United Nations Department of Economic and Social Affairs (UN DESA)</b:Title>
    <b:Year>2018</b:Year>
    <b:Publisher>World urbanization prospects: The 2018 revision</b:Publisher>
    <b:Author>
      <b:Author>
        <b:NameList>
          <b:Person>
            <b:Last>UN</b:Last>
            <b:First>DESA</b:First>
          </b:Person>
        </b:NameList>
      </b:Author>
    </b:Author>
    <b:RefOrder>1</b:RefOrder>
  </b:Source>
</b:Sourc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FRONDOC-1086935359-10120</_dlc_DocId>
    <_dlc_DocIdUrl xmlns="26005759-6815-4540-b8ea-913958d74f23">
      <Url>https://frontiersin.sharepoint.com/Publishing/PubOps/Production/_layouts/15/DocIdRedir.aspx?ID=FRONDOC-1086935359-10120</Url>
      <Description>FRONDOC-1086935359-10120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7D19558-80B8-407F-9A85-A5582859BF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E72718B-8F07-F044-AB27-5EED2FA5EB7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1F9E78B-9130-4244-A349-202827F2937E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C80633FE-2C4D-43D3-9027-7B70B5BC8799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5.xml><?xml version="1.0" encoding="utf-8"?>
<ds:datastoreItem xmlns:ds="http://schemas.openxmlformats.org/officeDocument/2006/customXml" ds:itemID="{A547FD6E-73F0-4542-8474-D6680317EFD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frontiers_template.dotx</Template>
  <TotalTime>2</TotalTime>
  <Pages>3</Pages>
  <Words>189</Words>
  <Characters>1083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Frontiers</dc:creator>
  <cp:keywords/>
  <dc:description/>
  <cp:lastModifiedBy>Valentina Martini</cp:lastModifiedBy>
  <cp:revision>8</cp:revision>
  <cp:lastPrinted>2013-10-03T12:51:00Z</cp:lastPrinted>
  <dcterms:created xsi:type="dcterms:W3CDTF">2026-02-15T17:19:00Z</dcterms:created>
  <dcterms:modified xsi:type="dcterms:W3CDTF">2026-04-09T07:23:00Z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1f20ac40-4545-4ae8-9e88-2ffc72570862</vt:lpwstr>
  </property>
  <property fmtid="{D5CDD505-2E9C-101B-9397-08002B2CF9AE}" pid="4" name="Order">
    <vt:r8>1012000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  <property fmtid="{D5CDD505-2E9C-101B-9397-08002B2CF9AE}" pid="10" name="ZOTERO_PREF_1">
    <vt:lpwstr>&lt;data data-version="3" zotero-version="7.0.27"&gt;&lt;session id="A0UdrZMS"/&gt;&lt;style id="http://www.zotero.org/styles/chicago-author-date" locale="en-US" hasBibliography="1" bibliographyStyleHasBeenSet="1"/&gt;&lt;prefs&gt;&lt;pref name="fieldType" value="Field"/&gt;&lt;/prefs&gt;&lt;/</vt:lpwstr>
  </property>
  <property fmtid="{D5CDD505-2E9C-101B-9397-08002B2CF9AE}" pid="11" name="ZOTERO_PREF_2">
    <vt:lpwstr>data&gt;</vt:lpwstr>
  </property>
  <property fmtid="{D5CDD505-2E9C-101B-9397-08002B2CF9AE}" pid="12" name="GrammarlyDocumentId">
    <vt:lpwstr>644c6d2e-637e-4741-9d06-c7c07c1e4641</vt:lpwstr>
  </property>
</Properties>
</file>